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F6" w:rsidRDefault="009007F6" w:rsidP="009007F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bookmarkStart w:id="0" w:name="_GoBack"/>
      <w:bookmarkEnd w:id="0"/>
    </w:p>
    <w:p w:rsidR="00601224" w:rsidRDefault="00601224" w:rsidP="0060122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601224" w:rsidRPr="00B8656D" w:rsidRDefault="00601224" w:rsidP="0060122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tbl>
      <w:tblPr>
        <w:tblW w:w="10080" w:type="dxa"/>
        <w:jc w:val="center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8"/>
        <w:gridCol w:w="2132"/>
        <w:gridCol w:w="4250"/>
      </w:tblGrid>
      <w:tr w:rsidR="00601224" w:rsidTr="00B274E2">
        <w:trPr>
          <w:trHeight w:val="600"/>
          <w:jc w:val="center"/>
        </w:trPr>
        <w:tc>
          <w:tcPr>
            <w:tcW w:w="3698" w:type="dxa"/>
            <w:vAlign w:val="center"/>
          </w:tcPr>
          <w:p w:rsidR="00601224" w:rsidRPr="00740CBD" w:rsidRDefault="00601224" w:rsidP="00601224">
            <w:r w:rsidRPr="00740CBD">
              <w:t>Système matériel considéré</w:t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r w:rsidRPr="00740CBD">
              <w:t>Modélisation des solides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r w:rsidRPr="00740CBD">
              <w:t>Objectifs :</w:t>
            </w:r>
          </w:p>
        </w:tc>
      </w:tr>
      <w:tr w:rsidR="00601224" w:rsidTr="00B274E2">
        <w:trPr>
          <w:trHeight w:val="2778"/>
          <w:jc w:val="center"/>
        </w:trPr>
        <w:tc>
          <w:tcPr>
            <w:tcW w:w="3698" w:type="dxa"/>
          </w:tcPr>
          <w:p w:rsidR="00601224" w:rsidRPr="00740CBD" w:rsidRDefault="00601224" w:rsidP="00601224">
            <w:pPr>
              <w:rPr>
                <w:u w:val="single"/>
              </w:rPr>
            </w:pPr>
            <w:r w:rsidRPr="00740CBD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0" wp14:anchorId="1FF6295F" wp14:editId="419DE1F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389255</wp:posOffset>
                  </wp:positionV>
                  <wp:extent cx="1619250" cy="1266825"/>
                  <wp:effectExtent l="0" t="0" r="0" b="9525"/>
                  <wp:wrapSquare wrapText="bothSides"/>
                  <wp:docPr id="27" name="Image 27" descr="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CBD">
              <w:t>Un solide :</w:t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r w:rsidRPr="00740CBD">
              <w:t>Statique / Dynamique</w:t>
            </w:r>
          </w:p>
          <w:p w:rsidR="00601224" w:rsidRPr="00740CBD" w:rsidRDefault="00601224" w:rsidP="00601224">
            <w:r w:rsidRPr="00740CBD">
              <w:t>solide indéformable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r w:rsidRPr="00740CBD">
              <w:t>Déterminer les actions mécaniques dans les différentes articulations</w:t>
            </w:r>
          </w:p>
        </w:tc>
      </w:tr>
      <w:tr w:rsidR="00601224" w:rsidTr="00B274E2">
        <w:trPr>
          <w:trHeight w:val="2490"/>
          <w:jc w:val="center"/>
        </w:trPr>
        <w:tc>
          <w:tcPr>
            <w:tcW w:w="3698" w:type="dxa"/>
          </w:tcPr>
          <w:p w:rsidR="00601224" w:rsidRPr="00740CBD" w:rsidRDefault="00601224" w:rsidP="00601224">
            <w:pPr>
              <w:rPr>
                <w:u w:val="single"/>
              </w:rPr>
            </w:pPr>
            <w:r w:rsidRPr="00740CBD"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0" wp14:anchorId="41C13FAD" wp14:editId="2DB4950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389255</wp:posOffset>
                  </wp:positionV>
                  <wp:extent cx="1619250" cy="1266825"/>
                  <wp:effectExtent l="0" t="0" r="0" b="9525"/>
                  <wp:wrapSquare wrapText="bothSides"/>
                  <wp:docPr id="26" name="Image 26" descr="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CBD">
              <w:t>Un solide :</w:t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proofErr w:type="spellStart"/>
            <w:r w:rsidRPr="00740CBD">
              <w:t>RdM</w:t>
            </w:r>
            <w:proofErr w:type="spellEnd"/>
          </w:p>
          <w:p w:rsidR="00601224" w:rsidRPr="00740CBD" w:rsidRDefault="00601224" w:rsidP="00601224">
            <w:r w:rsidRPr="00740CBD">
              <w:t>solide déformable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pPr>
              <w:rPr>
                <w:u w:val="single"/>
              </w:rPr>
            </w:pPr>
            <w:r w:rsidRPr="00740CBD">
              <w:t>Déterminer la déformation du solide sous l'action d'un système de forces</w:t>
            </w:r>
          </w:p>
        </w:tc>
      </w:tr>
      <w:tr w:rsidR="00601224" w:rsidTr="00B274E2">
        <w:trPr>
          <w:trHeight w:val="975"/>
          <w:jc w:val="center"/>
        </w:trPr>
        <w:tc>
          <w:tcPr>
            <w:tcW w:w="3698" w:type="dxa"/>
          </w:tcPr>
          <w:p w:rsidR="00601224" w:rsidRPr="00740CBD" w:rsidRDefault="00601224" w:rsidP="00601224">
            <w:r w:rsidRPr="00740CBD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37F63F5" wp14:editId="292A8C1E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366395</wp:posOffset>
                  </wp:positionV>
                  <wp:extent cx="1143000" cy="942975"/>
                  <wp:effectExtent l="0" t="0" r="0" b="9525"/>
                  <wp:wrapSquare wrapText="bothSides"/>
                  <wp:docPr id="25" name="Image 25" descr="PorSo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rSo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CBD">
              <w:t>Une portion de solide</w:t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proofErr w:type="spellStart"/>
            <w:r w:rsidRPr="00740CBD">
              <w:t>RdM</w:t>
            </w:r>
            <w:proofErr w:type="spellEnd"/>
          </w:p>
          <w:p w:rsidR="00601224" w:rsidRPr="00740CBD" w:rsidRDefault="00601224" w:rsidP="00601224">
            <w:r w:rsidRPr="00740CBD">
              <w:t>solide déformable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r w:rsidRPr="00740CBD">
              <w:t xml:space="preserve">Déterminer les sollicitations du matériau dans cette section. </w:t>
            </w:r>
          </w:p>
          <w:p w:rsidR="00601224" w:rsidRPr="00740CBD" w:rsidRDefault="00601224" w:rsidP="00601224">
            <w:pPr>
              <w:rPr>
                <w:u w:val="single"/>
              </w:rPr>
            </w:pPr>
            <w:r w:rsidRPr="00740CBD">
              <w:t>On réalise une coupure fictive.</w:t>
            </w:r>
          </w:p>
        </w:tc>
      </w:tr>
      <w:tr w:rsidR="00601224" w:rsidTr="00B274E2">
        <w:trPr>
          <w:trHeight w:val="525"/>
          <w:jc w:val="center"/>
        </w:trPr>
        <w:tc>
          <w:tcPr>
            <w:tcW w:w="3698" w:type="dxa"/>
          </w:tcPr>
          <w:p w:rsidR="00601224" w:rsidRPr="00740CBD" w:rsidRDefault="00601224" w:rsidP="00601224">
            <w:r w:rsidRPr="00740CBD"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5A309538" wp14:editId="14D95A9E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408940</wp:posOffset>
                  </wp:positionV>
                  <wp:extent cx="1276350" cy="593090"/>
                  <wp:effectExtent l="0" t="0" r="0" b="0"/>
                  <wp:wrapSquare wrapText="bothSides"/>
                  <wp:docPr id="24" name="Image 24" descr="PorVé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rVé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CBD">
              <w:t>Système indéformable</w:t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r w:rsidRPr="00740CBD">
              <w:t>Statique / Dynamique</w:t>
            </w:r>
          </w:p>
          <w:p w:rsidR="00601224" w:rsidRPr="00740CBD" w:rsidRDefault="00601224" w:rsidP="00601224">
            <w:r w:rsidRPr="00740CBD">
              <w:t>solide indéformable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r w:rsidRPr="00740CBD">
              <w:t>Déterminer les actions mécaniques extérieures transmises ou supportées par le système "isolé"</w:t>
            </w:r>
          </w:p>
        </w:tc>
      </w:tr>
      <w:tr w:rsidR="00601224" w:rsidTr="00B274E2">
        <w:trPr>
          <w:trHeight w:val="555"/>
          <w:jc w:val="center"/>
        </w:trPr>
        <w:tc>
          <w:tcPr>
            <w:tcW w:w="3698" w:type="dxa"/>
          </w:tcPr>
          <w:p w:rsidR="00601224" w:rsidRPr="00740CBD" w:rsidRDefault="00601224" w:rsidP="00601224">
            <w:r w:rsidRPr="00740CBD">
              <w:t>Système déformable</w:t>
            </w:r>
          </w:p>
          <w:p w:rsidR="00601224" w:rsidRPr="00740CBD" w:rsidRDefault="00601224" w:rsidP="00601224">
            <w:r w:rsidRPr="00740CBD">
              <w:rPr>
                <w:noProof/>
                <w:lang w:eastAsia="fr-FR"/>
              </w:rPr>
              <w:drawing>
                <wp:inline distT="0" distB="0" distL="0" distR="0" wp14:anchorId="12082376" wp14:editId="5D4514D9">
                  <wp:extent cx="2101850" cy="863600"/>
                  <wp:effectExtent l="0" t="0" r="0" b="0"/>
                  <wp:docPr id="23" name="Image 23" descr="Vé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é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:rsidR="00601224" w:rsidRPr="00740CBD" w:rsidRDefault="00601224" w:rsidP="00601224">
            <w:r w:rsidRPr="00740CBD">
              <w:t>Statique / Dynamique</w:t>
            </w:r>
          </w:p>
          <w:p w:rsidR="00601224" w:rsidRPr="00740CBD" w:rsidRDefault="00601224" w:rsidP="00601224">
            <w:r w:rsidRPr="00740CBD">
              <w:t>solide indéformable</w:t>
            </w:r>
          </w:p>
        </w:tc>
        <w:tc>
          <w:tcPr>
            <w:tcW w:w="4250" w:type="dxa"/>
            <w:vAlign w:val="center"/>
          </w:tcPr>
          <w:p w:rsidR="00601224" w:rsidRPr="00740CBD" w:rsidRDefault="00601224" w:rsidP="00601224">
            <w:r w:rsidRPr="00740CBD">
              <w:t>Déterminer les actions mécaniques extérieures transmises ou supportées par le système "isolé".</w:t>
            </w:r>
          </w:p>
          <w:p w:rsidR="00601224" w:rsidRPr="00740CBD" w:rsidRDefault="00601224" w:rsidP="00601224">
            <w:r w:rsidRPr="00740CBD">
              <w:t>Le système isolé sera considéré comme indéformable.</w:t>
            </w:r>
          </w:p>
        </w:tc>
      </w:tr>
    </w:tbl>
    <w:p w:rsidR="00601224" w:rsidRPr="00997886" w:rsidRDefault="00601224" w:rsidP="00601224"/>
    <w:p w:rsidR="006B00B0" w:rsidRPr="009007F6" w:rsidRDefault="006B00B0" w:rsidP="009007F6"/>
    <w:sectPr w:rsidR="006B00B0" w:rsidRPr="009007F6" w:rsidSect="002C0C8A">
      <w:headerReference w:type="default" r:id="rId13"/>
      <w:footerReference w:type="default" r:id="rId14"/>
      <w:pgSz w:w="11906" w:h="16838"/>
      <w:pgMar w:top="567" w:right="851" w:bottom="567" w:left="85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FF3" w:rsidRDefault="00767FF3" w:rsidP="00B86BEE">
      <w:pPr>
        <w:spacing w:after="0" w:line="240" w:lineRule="auto"/>
      </w:pPr>
      <w:r>
        <w:separator/>
      </w:r>
    </w:p>
  </w:endnote>
  <w:endnote w:type="continuationSeparator" w:id="0">
    <w:p w:rsidR="00767FF3" w:rsidRDefault="00767FF3" w:rsidP="00B8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142B8A-D39C-4BAB-852A-2102F02697E7}"/>
    <w:embedBold r:id="rId2" w:fontKey="{41C38B48-043C-4F19-A7D4-4BFBE8FC58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BEE" w:rsidRDefault="00B86BEE" w:rsidP="00B86BEE">
    <w:pPr>
      <w:tabs>
        <w:tab w:val="center" w:pos="4536"/>
        <w:tab w:val="right" w:pos="9072"/>
      </w:tabs>
      <w:spacing w:after="0" w:line="240" w:lineRule="auto"/>
      <w:jc w:val="right"/>
    </w:pPr>
    <w:proofErr w:type="gramStart"/>
    <w:r w:rsidRPr="00B86BEE">
      <w:rPr>
        <w:rFonts w:ascii="Calibri" w:eastAsia="Times New Roman" w:hAnsi="Calibri" w:cs="Times New Roman"/>
        <w:sz w:val="20"/>
        <w:szCs w:val="24"/>
        <w:lang w:eastAsia="fr-FR"/>
      </w:rPr>
      <w:t>page</w:t>
    </w:r>
    <w:proofErr w:type="gramEnd"/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instrText xml:space="preserve"> PAGE </w:instrTex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separate"/>
    </w:r>
    <w:r w:rsidR="00DF0E43">
      <w:rPr>
        <w:rFonts w:ascii="Calibri" w:eastAsia="Times New Roman" w:hAnsi="Calibri" w:cs="Times New Roman"/>
        <w:noProof/>
        <w:sz w:val="20"/>
        <w:szCs w:val="24"/>
        <w:lang w:eastAsia="fr-FR"/>
      </w:rPr>
      <w:t>1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end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sur 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0"/>
        <w:lang w:eastAsia="fr-FR"/>
      </w:rPr>
      <w:instrText xml:space="preserve"> NUMPAGES </w:instrTex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separate"/>
    </w:r>
    <w:r w:rsidR="00DF0E43">
      <w:rPr>
        <w:rFonts w:ascii="Calibri" w:eastAsia="Times New Roman" w:hAnsi="Calibri" w:cs="Times New Roman"/>
        <w:noProof/>
        <w:sz w:val="20"/>
        <w:szCs w:val="20"/>
        <w:lang w:eastAsia="fr-FR"/>
      </w:rPr>
      <w:t>1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FF3" w:rsidRDefault="00767FF3" w:rsidP="00B86BEE">
      <w:pPr>
        <w:spacing w:after="0" w:line="240" w:lineRule="auto"/>
      </w:pPr>
      <w:r>
        <w:separator/>
      </w:r>
    </w:p>
  </w:footnote>
  <w:footnote w:type="continuationSeparator" w:id="0">
    <w:p w:rsidR="00767FF3" w:rsidRDefault="00767FF3" w:rsidP="00B8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C8A" w:rsidRDefault="002C0C8A" w:rsidP="009007F6">
    <w:pPr>
      <w:pStyle w:val="Titre1"/>
    </w:pPr>
    <w:r w:rsidRPr="001878CA"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67B22ED1" wp14:editId="39BB025C">
          <wp:simplePos x="0" y="0"/>
          <wp:positionH relativeFrom="column">
            <wp:posOffset>5717540</wp:posOffset>
          </wp:positionH>
          <wp:positionV relativeFrom="paragraph">
            <wp:posOffset>-363855</wp:posOffset>
          </wp:positionV>
          <wp:extent cx="995045" cy="821288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i_aix_marseille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821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78CA">
      <w:rPr>
        <w:noProof/>
        <w:lang w:eastAsia="fr-FR"/>
      </w:rPr>
      <w:drawing>
        <wp:anchor distT="0" distB="0" distL="360045" distR="180340" simplePos="0" relativeHeight="251656192" behindDoc="0" locked="0" layoutInCell="1" allowOverlap="1" wp14:anchorId="5656559E" wp14:editId="491F7234">
          <wp:simplePos x="0" y="0"/>
          <wp:positionH relativeFrom="column">
            <wp:posOffset>-306070</wp:posOffset>
          </wp:positionH>
          <wp:positionV relativeFrom="page">
            <wp:posOffset>228600</wp:posOffset>
          </wp:positionV>
          <wp:extent cx="680085" cy="567690"/>
          <wp:effectExtent l="0" t="0" r="5715" b="3810"/>
          <wp:wrapSquare wrapText="bothSides"/>
          <wp:docPr id="3" name="Image 2" descr="télécharge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léchargemen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07F6" w:rsidRPr="009007F6">
      <w:t xml:space="preserve"> </w:t>
    </w:r>
    <w:r w:rsidR="00601224">
      <w:t>MODELES DE SOLIDES</w:t>
    </w:r>
  </w:p>
  <w:p w:rsidR="009007F6" w:rsidRPr="009007F6" w:rsidRDefault="009007F6" w:rsidP="009007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6622"/>
    <w:multiLevelType w:val="hybridMultilevel"/>
    <w:tmpl w:val="9A58A4F0"/>
    <w:lvl w:ilvl="0" w:tplc="472A87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5E8C"/>
    <w:multiLevelType w:val="hybridMultilevel"/>
    <w:tmpl w:val="37062A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37AC5"/>
    <w:multiLevelType w:val="hybridMultilevel"/>
    <w:tmpl w:val="FFCCC56A"/>
    <w:lvl w:ilvl="0" w:tplc="677449A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55E9C"/>
    <w:multiLevelType w:val="hybridMultilevel"/>
    <w:tmpl w:val="8F4CC1EA"/>
    <w:lvl w:ilvl="0" w:tplc="F62EDF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7615A"/>
    <w:multiLevelType w:val="hybridMultilevel"/>
    <w:tmpl w:val="76DC51DA"/>
    <w:lvl w:ilvl="0" w:tplc="CBE6D3AA">
      <w:start w:val="1"/>
      <w:numFmt w:val="bullet"/>
      <w:lvlText w:val=""/>
      <w:lvlJc w:val="left"/>
      <w:pPr>
        <w:tabs>
          <w:tab w:val="num" w:pos="1184"/>
        </w:tabs>
        <w:ind w:left="118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48245A0A"/>
    <w:multiLevelType w:val="hybridMultilevel"/>
    <w:tmpl w:val="83A4C8B8"/>
    <w:lvl w:ilvl="0" w:tplc="F56E03D6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</w:rPr>
    </w:lvl>
    <w:lvl w:ilvl="1" w:tplc="90C2D97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48523ACF"/>
    <w:multiLevelType w:val="hybridMultilevel"/>
    <w:tmpl w:val="EB804CC2"/>
    <w:lvl w:ilvl="0" w:tplc="BCDE122E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4D2B384A"/>
    <w:multiLevelType w:val="hybridMultilevel"/>
    <w:tmpl w:val="2A3C8962"/>
    <w:lvl w:ilvl="0" w:tplc="299CCDDA">
      <w:start w:val="1"/>
      <w:numFmt w:val="bullet"/>
      <w:pStyle w:val="Reponse3"/>
      <w:lvlText w:val="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>
    <w:nsid w:val="5DAB3F31"/>
    <w:multiLevelType w:val="hybridMultilevel"/>
    <w:tmpl w:val="378C7008"/>
    <w:lvl w:ilvl="0" w:tplc="3B22F6D4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5FB31D7B"/>
    <w:multiLevelType w:val="hybridMultilevel"/>
    <w:tmpl w:val="1CE01AC4"/>
    <w:lvl w:ilvl="0" w:tplc="CBE6D3A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F09D9"/>
    <w:multiLevelType w:val="hybridMultilevel"/>
    <w:tmpl w:val="C2585134"/>
    <w:lvl w:ilvl="0" w:tplc="C9F43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72299"/>
    <w:multiLevelType w:val="multilevel"/>
    <w:tmpl w:val="4808E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73"/>
    <w:rsid w:val="00011B65"/>
    <w:rsid w:val="000519BE"/>
    <w:rsid w:val="000531CA"/>
    <w:rsid w:val="00056981"/>
    <w:rsid w:val="000C2775"/>
    <w:rsid w:val="000D3BA4"/>
    <w:rsid w:val="00171CAE"/>
    <w:rsid w:val="00172425"/>
    <w:rsid w:val="00181AFA"/>
    <w:rsid w:val="001878CA"/>
    <w:rsid w:val="001C0043"/>
    <w:rsid w:val="001E7168"/>
    <w:rsid w:val="002053B2"/>
    <w:rsid w:val="00214317"/>
    <w:rsid w:val="002620C9"/>
    <w:rsid w:val="00280CF1"/>
    <w:rsid w:val="002A602E"/>
    <w:rsid w:val="002A6AC6"/>
    <w:rsid w:val="002C0C8A"/>
    <w:rsid w:val="002F0C62"/>
    <w:rsid w:val="003757C2"/>
    <w:rsid w:val="00381060"/>
    <w:rsid w:val="0039614D"/>
    <w:rsid w:val="003C11BB"/>
    <w:rsid w:val="003C62E1"/>
    <w:rsid w:val="00404C70"/>
    <w:rsid w:val="00414EC7"/>
    <w:rsid w:val="00430749"/>
    <w:rsid w:val="00431EBC"/>
    <w:rsid w:val="00433A55"/>
    <w:rsid w:val="00491F78"/>
    <w:rsid w:val="00532747"/>
    <w:rsid w:val="00536C7A"/>
    <w:rsid w:val="00555016"/>
    <w:rsid w:val="00587A61"/>
    <w:rsid w:val="005D00BD"/>
    <w:rsid w:val="00600DF2"/>
    <w:rsid w:val="00601224"/>
    <w:rsid w:val="0067701B"/>
    <w:rsid w:val="00685D40"/>
    <w:rsid w:val="006B00B0"/>
    <w:rsid w:val="006B7810"/>
    <w:rsid w:val="006C350A"/>
    <w:rsid w:val="006D6C9A"/>
    <w:rsid w:val="006E0706"/>
    <w:rsid w:val="006F2C7A"/>
    <w:rsid w:val="007059C7"/>
    <w:rsid w:val="00714CB0"/>
    <w:rsid w:val="007312B0"/>
    <w:rsid w:val="00760D09"/>
    <w:rsid w:val="00767FF3"/>
    <w:rsid w:val="0077787A"/>
    <w:rsid w:val="00795150"/>
    <w:rsid w:val="007A0452"/>
    <w:rsid w:val="007A286F"/>
    <w:rsid w:val="007E674B"/>
    <w:rsid w:val="007F12D6"/>
    <w:rsid w:val="00871D30"/>
    <w:rsid w:val="008B5062"/>
    <w:rsid w:val="008E11EA"/>
    <w:rsid w:val="008F2D17"/>
    <w:rsid w:val="009007F6"/>
    <w:rsid w:val="0091002C"/>
    <w:rsid w:val="00972786"/>
    <w:rsid w:val="00997D3D"/>
    <w:rsid w:val="009A29B3"/>
    <w:rsid w:val="009D2BA8"/>
    <w:rsid w:val="009E0025"/>
    <w:rsid w:val="00A14775"/>
    <w:rsid w:val="00A22323"/>
    <w:rsid w:val="00AC30DF"/>
    <w:rsid w:val="00AE7E52"/>
    <w:rsid w:val="00B34766"/>
    <w:rsid w:val="00B86BEE"/>
    <w:rsid w:val="00BD1952"/>
    <w:rsid w:val="00C44073"/>
    <w:rsid w:val="00C5495B"/>
    <w:rsid w:val="00C63392"/>
    <w:rsid w:val="00C948EF"/>
    <w:rsid w:val="00CA1CE5"/>
    <w:rsid w:val="00D03DC8"/>
    <w:rsid w:val="00D10343"/>
    <w:rsid w:val="00D22D25"/>
    <w:rsid w:val="00D825C8"/>
    <w:rsid w:val="00DA1A12"/>
    <w:rsid w:val="00DB119E"/>
    <w:rsid w:val="00DC1E5B"/>
    <w:rsid w:val="00DC3237"/>
    <w:rsid w:val="00DD795C"/>
    <w:rsid w:val="00DF0E43"/>
    <w:rsid w:val="00DF3092"/>
    <w:rsid w:val="00E05A6B"/>
    <w:rsid w:val="00E3464B"/>
    <w:rsid w:val="00E85A4E"/>
    <w:rsid w:val="00ED2A03"/>
    <w:rsid w:val="00F12F94"/>
    <w:rsid w:val="00F14114"/>
    <w:rsid w:val="00F26992"/>
    <w:rsid w:val="00F6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2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122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122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A29B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6012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012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2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122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122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A29B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6012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012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Y%20Christophe\Desktop\FICHES%20SYNTHESES%20lundi%2024%20mars\Modele_V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3FF31-1713-448A-8936-3D7AF66E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Modele_V2</Template>
  <TotalTime>1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 Christophe</dc:creator>
  <cp:lastModifiedBy>BAZIN</cp:lastModifiedBy>
  <cp:revision>4</cp:revision>
  <cp:lastPrinted>2015-02-09T12:36:00Z</cp:lastPrinted>
  <dcterms:created xsi:type="dcterms:W3CDTF">2014-09-13T19:23:00Z</dcterms:created>
  <dcterms:modified xsi:type="dcterms:W3CDTF">2015-02-09T12:36:00Z</dcterms:modified>
</cp:coreProperties>
</file>