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7F6" w:rsidRPr="00B8656D" w:rsidRDefault="009007F6" w:rsidP="009007F6">
      <w:r>
        <w:t>Exemple traité avec un bouton poussoir.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3213"/>
        <w:gridCol w:w="5026"/>
      </w:tblGrid>
      <w:tr w:rsidR="009007F6" w:rsidRPr="00D8145C" w:rsidTr="00B51EC6">
        <w:trPr>
          <w:trHeight w:val="945"/>
        </w:trPr>
        <w:tc>
          <w:tcPr>
            <w:tcW w:w="1870" w:type="dxa"/>
            <w:vAlign w:val="center"/>
          </w:tcPr>
          <w:p w:rsidR="009007F6" w:rsidRPr="00D8145C" w:rsidRDefault="009007F6" w:rsidP="009007F6">
            <w:r w:rsidRPr="00D8145C">
              <w:t>Représentation</w:t>
            </w:r>
          </w:p>
        </w:tc>
        <w:tc>
          <w:tcPr>
            <w:tcW w:w="3213" w:type="dxa"/>
            <w:vAlign w:val="center"/>
          </w:tcPr>
          <w:p w:rsidR="009007F6" w:rsidRPr="00D8145C" w:rsidRDefault="009007F6" w:rsidP="009007F6">
            <w:r w:rsidRPr="00D8145C">
              <w:t>Expression graphique</w:t>
            </w:r>
          </w:p>
        </w:tc>
        <w:tc>
          <w:tcPr>
            <w:tcW w:w="5026" w:type="dxa"/>
            <w:vAlign w:val="center"/>
          </w:tcPr>
          <w:p w:rsidR="009007F6" w:rsidRPr="00D8145C" w:rsidRDefault="009007F6" w:rsidP="009007F6">
            <w:r w:rsidRPr="00D8145C">
              <w:t>Objectifs</w:t>
            </w:r>
          </w:p>
        </w:tc>
      </w:tr>
      <w:tr w:rsidR="009007F6" w:rsidRPr="00D8145C" w:rsidTr="00B51EC6">
        <w:trPr>
          <w:trHeight w:val="1958"/>
        </w:trPr>
        <w:tc>
          <w:tcPr>
            <w:tcW w:w="1870" w:type="dxa"/>
            <w:vAlign w:val="center"/>
          </w:tcPr>
          <w:p w:rsidR="009007F6" w:rsidRPr="00D8145C" w:rsidRDefault="009007F6" w:rsidP="009007F6">
            <w:r w:rsidRPr="00D8145C">
              <w:t>PHOTO -GRAPHIE</w:t>
            </w:r>
          </w:p>
        </w:tc>
        <w:tc>
          <w:tcPr>
            <w:tcW w:w="3213" w:type="dxa"/>
          </w:tcPr>
          <w:p w:rsidR="009007F6" w:rsidRPr="00D8145C" w:rsidRDefault="009007F6" w:rsidP="003E5ECB">
            <w:pPr>
              <w:jc w:val="center"/>
            </w:pPr>
            <w:r w:rsidRPr="00D8145C">
              <w:rPr>
                <w:noProof/>
                <w:lang w:eastAsia="fr-FR"/>
              </w:rPr>
              <w:drawing>
                <wp:inline distT="0" distB="0" distL="0" distR="0" wp14:anchorId="58D401BC" wp14:editId="585360D0">
                  <wp:extent cx="1573619" cy="1192905"/>
                  <wp:effectExtent l="0" t="0" r="7620" b="7620"/>
                  <wp:docPr id="5" name="Image 5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522" cy="119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</w:tcPr>
          <w:p w:rsidR="009007F6" w:rsidRPr="00D8145C" w:rsidRDefault="009007F6" w:rsidP="009007F6">
            <w:pPr>
              <w:rPr>
                <w:i/>
                <w:iCs/>
                <w:color w:val="000000" w:themeColor="text1"/>
              </w:rPr>
            </w:pPr>
          </w:p>
          <w:p w:rsidR="009007F6" w:rsidRPr="00D8145C" w:rsidRDefault="009007F6" w:rsidP="009007F6">
            <w:pPr>
              <w:rPr>
                <w:color w:val="000000" w:themeColor="text1"/>
              </w:rPr>
            </w:pPr>
            <w:r w:rsidRPr="00D8145C">
              <w:rPr>
                <w:color w:val="000000" w:themeColor="text1"/>
              </w:rPr>
              <w:t>Strictement publicitaire</w:t>
            </w:r>
          </w:p>
        </w:tc>
      </w:tr>
      <w:tr w:rsidR="009007F6" w:rsidRPr="00D8145C" w:rsidTr="00B51EC6">
        <w:trPr>
          <w:trHeight w:val="1424"/>
        </w:trPr>
        <w:tc>
          <w:tcPr>
            <w:tcW w:w="1870" w:type="dxa"/>
            <w:vAlign w:val="center"/>
          </w:tcPr>
          <w:p w:rsidR="009007F6" w:rsidRPr="00D8145C" w:rsidRDefault="009007F6" w:rsidP="009007F6">
            <w:r w:rsidRPr="00D8145C">
              <w:t>DESSIN D'IMPLEN -TATION</w:t>
            </w:r>
          </w:p>
        </w:tc>
        <w:tc>
          <w:tcPr>
            <w:tcW w:w="3213" w:type="dxa"/>
          </w:tcPr>
          <w:p w:rsidR="009007F6" w:rsidRPr="00D8145C" w:rsidRDefault="009007F6" w:rsidP="003E5ECB">
            <w:pPr>
              <w:jc w:val="center"/>
            </w:pPr>
            <w:r w:rsidRPr="00D8145C">
              <w:rPr>
                <w:noProof/>
                <w:lang w:eastAsia="fr-FR"/>
              </w:rPr>
              <w:drawing>
                <wp:inline distT="0" distB="0" distL="0" distR="0" wp14:anchorId="11B5EB66" wp14:editId="0B1467BF">
                  <wp:extent cx="1701209" cy="1477147"/>
                  <wp:effectExtent l="0" t="0" r="0" b="8890"/>
                  <wp:docPr id="4" name="Image 4" descr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13" cy="14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</w:tcPr>
          <w:p w:rsidR="009007F6" w:rsidRPr="00D8145C" w:rsidRDefault="009007F6" w:rsidP="009007F6">
            <w:pPr>
              <w:rPr>
                <w:i/>
                <w:iCs/>
                <w:color w:val="000000" w:themeColor="text1"/>
              </w:rPr>
            </w:pPr>
          </w:p>
          <w:p w:rsidR="009007F6" w:rsidRPr="00D8145C" w:rsidRDefault="009007F6" w:rsidP="009007F6">
            <w:pPr>
              <w:rPr>
                <w:color w:val="000000" w:themeColor="text1"/>
              </w:rPr>
            </w:pPr>
            <w:r w:rsidRPr="00D8145C">
              <w:rPr>
                <w:color w:val="000000" w:themeColor="text1"/>
              </w:rPr>
              <w:t>Précise les éléments côtés de mise en œuvre et d'encombrement.</w:t>
            </w:r>
          </w:p>
        </w:tc>
      </w:tr>
      <w:tr w:rsidR="009007F6" w:rsidRPr="00D8145C" w:rsidTr="00B51EC6">
        <w:trPr>
          <w:trHeight w:val="1616"/>
        </w:trPr>
        <w:tc>
          <w:tcPr>
            <w:tcW w:w="1870" w:type="dxa"/>
            <w:vAlign w:val="center"/>
          </w:tcPr>
          <w:p w:rsidR="009007F6" w:rsidRPr="00D8145C" w:rsidRDefault="009007F6" w:rsidP="009007F6">
            <w:r w:rsidRPr="00D8145C">
              <w:t>VUE ECLATEE EN PERSPECTIVE</w:t>
            </w:r>
          </w:p>
        </w:tc>
        <w:tc>
          <w:tcPr>
            <w:tcW w:w="3213" w:type="dxa"/>
          </w:tcPr>
          <w:p w:rsidR="009007F6" w:rsidRPr="00D8145C" w:rsidRDefault="009007F6" w:rsidP="003E5ECB">
            <w:pPr>
              <w:jc w:val="center"/>
            </w:pPr>
            <w:r w:rsidRPr="00D8145C">
              <w:rPr>
                <w:noProof/>
                <w:lang w:eastAsia="fr-FR"/>
              </w:rPr>
              <w:drawing>
                <wp:inline distT="0" distB="0" distL="0" distR="0" wp14:anchorId="28DCCD00" wp14:editId="39B13ED5">
                  <wp:extent cx="1765005" cy="1231199"/>
                  <wp:effectExtent l="0" t="0" r="6985" b="7620"/>
                  <wp:docPr id="16" name="Image 16" descr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441" cy="123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</w:tcPr>
          <w:p w:rsidR="009007F6" w:rsidRPr="00D8145C" w:rsidRDefault="009007F6" w:rsidP="009007F6">
            <w:pPr>
              <w:rPr>
                <w:i/>
                <w:iCs/>
                <w:color w:val="000000" w:themeColor="text1"/>
              </w:rPr>
            </w:pPr>
          </w:p>
          <w:p w:rsidR="009007F6" w:rsidRPr="00D8145C" w:rsidRDefault="009007F6" w:rsidP="009007F6">
            <w:pPr>
              <w:rPr>
                <w:color w:val="000000" w:themeColor="text1"/>
              </w:rPr>
            </w:pPr>
            <w:r w:rsidRPr="00D8145C">
              <w:rPr>
                <w:color w:val="000000" w:themeColor="text1"/>
              </w:rPr>
              <w:t>Documents très utiles d'un point de vue maintenance et montage</w:t>
            </w:r>
          </w:p>
        </w:tc>
      </w:tr>
      <w:tr w:rsidR="009007F6" w:rsidRPr="00D8145C" w:rsidTr="00B51EC6">
        <w:trPr>
          <w:trHeight w:val="1419"/>
        </w:trPr>
        <w:tc>
          <w:tcPr>
            <w:tcW w:w="1870" w:type="dxa"/>
            <w:vAlign w:val="center"/>
          </w:tcPr>
          <w:p w:rsidR="009007F6" w:rsidRPr="00D8145C" w:rsidRDefault="009007F6" w:rsidP="009007F6">
            <w:r w:rsidRPr="00D8145C">
              <w:t>DESSIN D'ENSEMBLE</w:t>
            </w:r>
          </w:p>
        </w:tc>
        <w:tc>
          <w:tcPr>
            <w:tcW w:w="3213" w:type="dxa"/>
          </w:tcPr>
          <w:p w:rsidR="009007F6" w:rsidRPr="00D8145C" w:rsidRDefault="009007F6" w:rsidP="003E5ECB">
            <w:pPr>
              <w:jc w:val="center"/>
            </w:pPr>
            <w:r w:rsidRPr="00D8145C">
              <w:rPr>
                <w:noProof/>
                <w:lang w:eastAsia="fr-FR"/>
              </w:rPr>
              <w:drawing>
                <wp:inline distT="0" distB="0" distL="0" distR="0" wp14:anchorId="5FC4564E" wp14:editId="0A2FE1E1">
                  <wp:extent cx="1701209" cy="1410758"/>
                  <wp:effectExtent l="0" t="0" r="0" b="0"/>
                  <wp:docPr id="1" name="Image 1" descr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473" cy="141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</w:tcPr>
          <w:p w:rsidR="009007F6" w:rsidRPr="00D8145C" w:rsidRDefault="009007F6" w:rsidP="009007F6">
            <w:pPr>
              <w:rPr>
                <w:color w:val="000000" w:themeColor="text1"/>
              </w:rPr>
            </w:pPr>
          </w:p>
          <w:p w:rsidR="009007F6" w:rsidRPr="00D8145C" w:rsidRDefault="009007F6" w:rsidP="009007F6">
            <w:pPr>
              <w:rPr>
                <w:color w:val="000000" w:themeColor="text1"/>
              </w:rPr>
            </w:pPr>
            <w:r w:rsidRPr="00D8145C">
              <w:rPr>
                <w:color w:val="000000" w:themeColor="text1"/>
              </w:rPr>
              <w:t>Document à caractère technique, il précise :</w:t>
            </w:r>
          </w:p>
          <w:p w:rsidR="009007F6" w:rsidRPr="00D8145C" w:rsidRDefault="009007F6" w:rsidP="009007F6">
            <w:pPr>
              <w:rPr>
                <w:color w:val="000000" w:themeColor="text1"/>
              </w:rPr>
            </w:pPr>
            <w:r w:rsidRPr="00D8145C">
              <w:rPr>
                <w:color w:val="000000" w:themeColor="text1"/>
              </w:rPr>
              <w:t>le fonctionnement;</w:t>
            </w:r>
          </w:p>
          <w:p w:rsidR="009007F6" w:rsidRPr="00D8145C" w:rsidRDefault="009007F6" w:rsidP="009007F6">
            <w:pPr>
              <w:rPr>
                <w:color w:val="000000" w:themeColor="text1"/>
              </w:rPr>
            </w:pPr>
            <w:r w:rsidRPr="00D8145C">
              <w:rPr>
                <w:color w:val="000000" w:themeColor="text1"/>
              </w:rPr>
              <w:t>la disposition des pièces;</w:t>
            </w:r>
          </w:p>
          <w:p w:rsidR="009007F6" w:rsidRPr="00D8145C" w:rsidRDefault="009007F6" w:rsidP="009007F6">
            <w:pPr>
              <w:rPr>
                <w:color w:val="000000" w:themeColor="text1"/>
              </w:rPr>
            </w:pPr>
            <w:r w:rsidRPr="00D8145C">
              <w:rPr>
                <w:color w:val="000000" w:themeColor="text1"/>
              </w:rPr>
              <w:t>les conditions fonctionnelles;</w:t>
            </w:r>
          </w:p>
          <w:p w:rsidR="009007F6" w:rsidRPr="00D8145C" w:rsidRDefault="009007F6" w:rsidP="00430749">
            <w:pPr>
              <w:tabs>
                <w:tab w:val="left" w:pos="3952"/>
              </w:tabs>
              <w:rPr>
                <w:color w:val="000000" w:themeColor="text1"/>
              </w:rPr>
            </w:pPr>
            <w:r w:rsidRPr="00D8145C">
              <w:rPr>
                <w:color w:val="000000" w:themeColor="text1"/>
              </w:rPr>
              <w:t xml:space="preserve">(jeux, ajustements, matériaux, </w:t>
            </w:r>
            <w:proofErr w:type="spellStart"/>
            <w:r w:rsidRPr="00D8145C">
              <w:rPr>
                <w:color w:val="000000" w:themeColor="text1"/>
              </w:rPr>
              <w:t>etc</w:t>
            </w:r>
            <w:proofErr w:type="spellEnd"/>
            <w:r w:rsidRPr="00D8145C">
              <w:rPr>
                <w:color w:val="000000" w:themeColor="text1"/>
              </w:rPr>
              <w:t>).</w:t>
            </w:r>
            <w:r w:rsidR="00430749">
              <w:rPr>
                <w:color w:val="000000" w:themeColor="text1"/>
              </w:rPr>
              <w:tab/>
            </w:r>
          </w:p>
        </w:tc>
      </w:tr>
      <w:tr w:rsidR="009007F6" w:rsidRPr="00D8145C" w:rsidTr="00B51EC6">
        <w:trPr>
          <w:trHeight w:val="1410"/>
        </w:trPr>
        <w:tc>
          <w:tcPr>
            <w:tcW w:w="1870" w:type="dxa"/>
            <w:vAlign w:val="center"/>
          </w:tcPr>
          <w:p w:rsidR="009007F6" w:rsidRPr="00D8145C" w:rsidRDefault="009007F6" w:rsidP="009007F6">
            <w:r w:rsidRPr="00D8145C">
              <w:t>DESSIN DE DEFINITION</w:t>
            </w:r>
          </w:p>
        </w:tc>
        <w:tc>
          <w:tcPr>
            <w:tcW w:w="3213" w:type="dxa"/>
          </w:tcPr>
          <w:p w:rsidR="009007F6" w:rsidRPr="00D8145C" w:rsidRDefault="009007F6" w:rsidP="009007F6">
            <w:bookmarkStart w:id="0" w:name="_GoBack"/>
            <w:r w:rsidRPr="00D8145C">
              <w:rPr>
                <w:noProof/>
                <w:lang w:eastAsia="fr-FR"/>
              </w:rPr>
              <w:drawing>
                <wp:inline distT="0" distB="0" distL="0" distR="0" wp14:anchorId="69F92BA9" wp14:editId="170CD1B5">
                  <wp:extent cx="1648046" cy="1430986"/>
                  <wp:effectExtent l="0" t="0" r="0" b="0"/>
                  <wp:docPr id="7" name="Image 7" descr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797" cy="1435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026" w:type="dxa"/>
          </w:tcPr>
          <w:p w:rsidR="009007F6" w:rsidRPr="00D8145C" w:rsidRDefault="009007F6" w:rsidP="009007F6">
            <w:pPr>
              <w:rPr>
                <w:i/>
                <w:iCs/>
                <w:color w:val="000000" w:themeColor="text1"/>
              </w:rPr>
            </w:pPr>
          </w:p>
          <w:p w:rsidR="009007F6" w:rsidRPr="00D8145C" w:rsidRDefault="009007F6" w:rsidP="009007F6">
            <w:pPr>
              <w:rPr>
                <w:color w:val="000000" w:themeColor="text1"/>
              </w:rPr>
            </w:pPr>
            <w:r w:rsidRPr="00D8145C">
              <w:rPr>
                <w:color w:val="000000" w:themeColor="text1"/>
              </w:rPr>
              <w:t>Il constitue le cahier des charges du fabricant.</w:t>
            </w:r>
          </w:p>
        </w:tc>
      </w:tr>
      <w:tr w:rsidR="009007F6" w:rsidRPr="00D8145C" w:rsidTr="00B51EC6">
        <w:trPr>
          <w:trHeight w:val="1063"/>
        </w:trPr>
        <w:tc>
          <w:tcPr>
            <w:tcW w:w="1870" w:type="dxa"/>
            <w:vAlign w:val="center"/>
          </w:tcPr>
          <w:p w:rsidR="009007F6" w:rsidRPr="00D8145C" w:rsidRDefault="009007F6" w:rsidP="009007F6">
            <w:r w:rsidRPr="00D8145C">
              <w:lastRenderedPageBreak/>
              <w:t>CROQUIS A MAIN LEVEE</w:t>
            </w:r>
          </w:p>
        </w:tc>
        <w:tc>
          <w:tcPr>
            <w:tcW w:w="3213" w:type="dxa"/>
          </w:tcPr>
          <w:p w:rsidR="009007F6" w:rsidRPr="00D8145C" w:rsidRDefault="009007F6" w:rsidP="009007F6">
            <w:r w:rsidRPr="00D8145C">
              <w:rPr>
                <w:noProof/>
                <w:lang w:eastAsia="fr-FR"/>
              </w:rPr>
              <w:drawing>
                <wp:inline distT="0" distB="0" distL="0" distR="0" wp14:anchorId="61D5C207" wp14:editId="60816600">
                  <wp:extent cx="1857375" cy="1571625"/>
                  <wp:effectExtent l="0" t="0" r="9525" b="9525"/>
                  <wp:docPr id="34" name="Image 34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</w:tcPr>
          <w:p w:rsidR="009007F6" w:rsidRPr="00D8145C" w:rsidRDefault="009007F6" w:rsidP="009007F6">
            <w:pPr>
              <w:rPr>
                <w:i/>
                <w:iCs/>
                <w:color w:val="000000" w:themeColor="text1"/>
              </w:rPr>
            </w:pPr>
          </w:p>
          <w:p w:rsidR="009007F6" w:rsidRPr="00D8145C" w:rsidRDefault="009007F6" w:rsidP="009007F6">
            <w:pPr>
              <w:rPr>
                <w:color w:val="000000" w:themeColor="text1"/>
              </w:rPr>
            </w:pPr>
            <w:r w:rsidRPr="00D8145C">
              <w:rPr>
                <w:color w:val="000000" w:themeColor="text1"/>
              </w:rPr>
              <w:t>Forme de représentation utilisée dans la recherche de conception</w:t>
            </w:r>
          </w:p>
        </w:tc>
      </w:tr>
      <w:tr w:rsidR="009007F6" w:rsidRPr="00D8145C" w:rsidTr="00B51EC6">
        <w:trPr>
          <w:trHeight w:val="1063"/>
        </w:trPr>
        <w:tc>
          <w:tcPr>
            <w:tcW w:w="1870" w:type="dxa"/>
            <w:vAlign w:val="center"/>
          </w:tcPr>
          <w:p w:rsidR="009007F6" w:rsidRPr="00D8145C" w:rsidRDefault="009007F6" w:rsidP="009007F6">
            <w:r>
              <w:t>MODELE FLOWCODE</w:t>
            </w:r>
          </w:p>
        </w:tc>
        <w:tc>
          <w:tcPr>
            <w:tcW w:w="3213" w:type="dxa"/>
          </w:tcPr>
          <w:p w:rsidR="009007F6" w:rsidRPr="00D8145C" w:rsidRDefault="009007F6" w:rsidP="009007F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32F793" wp14:editId="4150999E">
                  <wp:extent cx="1917474" cy="1809750"/>
                  <wp:effectExtent l="0" t="0" r="698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0742" t="27835" r="23452" b="28866"/>
                          <a:stretch/>
                        </pic:blipFill>
                        <pic:spPr bwMode="auto">
                          <a:xfrm>
                            <a:off x="0" y="0"/>
                            <a:ext cx="1918639" cy="1810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</w:tcPr>
          <w:p w:rsidR="009007F6" w:rsidRPr="008A551B" w:rsidRDefault="009007F6" w:rsidP="009007F6">
            <w:pPr>
              <w:rPr>
                <w:iCs/>
                <w:color w:val="000000" w:themeColor="text1"/>
              </w:rPr>
            </w:pPr>
            <w:r w:rsidRPr="008A551B">
              <w:rPr>
                <w:iCs/>
                <w:color w:val="000000" w:themeColor="text1"/>
              </w:rPr>
              <w:t xml:space="preserve">Forme de représentation montrant le fonctionnement d’un système </w:t>
            </w:r>
          </w:p>
        </w:tc>
      </w:tr>
      <w:tr w:rsidR="009007F6" w:rsidRPr="00D8145C" w:rsidTr="00B51EC6">
        <w:trPr>
          <w:trHeight w:val="1063"/>
        </w:trPr>
        <w:tc>
          <w:tcPr>
            <w:tcW w:w="1870" w:type="dxa"/>
            <w:vAlign w:val="center"/>
          </w:tcPr>
          <w:p w:rsidR="009007F6" w:rsidRDefault="009007F6" w:rsidP="009007F6">
            <w:r>
              <w:t>MODELE MATLAB</w:t>
            </w:r>
          </w:p>
        </w:tc>
        <w:tc>
          <w:tcPr>
            <w:tcW w:w="3213" w:type="dxa"/>
          </w:tcPr>
          <w:p w:rsidR="009007F6" w:rsidRPr="00D8145C" w:rsidRDefault="009007F6" w:rsidP="009007F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222CB9" wp14:editId="561A8561">
                  <wp:extent cx="2012968" cy="1514475"/>
                  <wp:effectExtent l="0" t="0" r="635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711" cy="151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</w:tcPr>
          <w:p w:rsidR="009007F6" w:rsidRPr="008A551B" w:rsidRDefault="009007F6" w:rsidP="009007F6">
            <w:pPr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Simulation mathématique d’un système (modèle expérimental)</w:t>
            </w:r>
          </w:p>
        </w:tc>
      </w:tr>
      <w:tr w:rsidR="00430749" w:rsidTr="00430749">
        <w:trPr>
          <w:trHeight w:val="1063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749" w:rsidRDefault="00430749" w:rsidP="00430749">
            <w:r>
              <w:t>SCHEMA CINEMATIQUE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749" w:rsidRDefault="00430749" w:rsidP="0043074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61D725" wp14:editId="5B87581E">
                  <wp:extent cx="1951355" cy="1363980"/>
                  <wp:effectExtent l="0" t="0" r="0" b="762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sa-schema.gi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749" w:rsidRDefault="00430749" w:rsidP="00430749">
            <w:pPr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Permet de représenter de façon schématique un système</w:t>
            </w:r>
          </w:p>
        </w:tc>
      </w:tr>
      <w:tr w:rsidR="00430749" w:rsidTr="00430749">
        <w:trPr>
          <w:trHeight w:val="1063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749" w:rsidRDefault="00430749" w:rsidP="00430749">
            <w:r>
              <w:t>CARTE MENTALE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749" w:rsidRDefault="00430749" w:rsidP="0043074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1FCB91" wp14:editId="77D17694">
                  <wp:extent cx="1951355" cy="122301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der l'élève dysphasiqu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2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749" w:rsidRDefault="00430749" w:rsidP="00430749">
            <w:pPr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Permet la présentation globale ou partielle d’un système ou d’un projet</w:t>
            </w:r>
          </w:p>
        </w:tc>
      </w:tr>
    </w:tbl>
    <w:p w:rsidR="006B00B0" w:rsidRPr="009007F6" w:rsidRDefault="006B00B0" w:rsidP="009007F6"/>
    <w:sectPr w:rsidR="006B00B0" w:rsidRPr="009007F6" w:rsidSect="002C0C8A">
      <w:headerReference w:type="default" r:id="rId19"/>
      <w:footerReference w:type="default" r:id="rId20"/>
      <w:pgSz w:w="11906" w:h="16838"/>
      <w:pgMar w:top="567" w:right="851" w:bottom="567" w:left="85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A7E" w:rsidRDefault="00F13A7E" w:rsidP="00B86BEE">
      <w:pPr>
        <w:spacing w:after="0" w:line="240" w:lineRule="auto"/>
      </w:pPr>
      <w:r>
        <w:separator/>
      </w:r>
    </w:p>
  </w:endnote>
  <w:endnote w:type="continuationSeparator" w:id="0">
    <w:p w:rsidR="00F13A7E" w:rsidRDefault="00F13A7E" w:rsidP="00B86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FBBD2F2-1F09-4224-8E55-5704027DCDC8}"/>
    <w:embedBold r:id="rId2" w:fontKey="{A49A4947-45F5-46C4-9E07-819FBB6C0E45}"/>
    <w:embedItalic r:id="rId3" w:fontKey="{14A2005B-CA79-4A0F-A905-954C5286CEB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BEE" w:rsidRDefault="00B86BEE" w:rsidP="00B86BEE">
    <w:pPr>
      <w:tabs>
        <w:tab w:val="center" w:pos="4536"/>
        <w:tab w:val="right" w:pos="9072"/>
      </w:tabs>
      <w:spacing w:after="0" w:line="240" w:lineRule="auto"/>
      <w:jc w:val="right"/>
    </w:pPr>
    <w:r w:rsidRPr="00B86BEE">
      <w:rPr>
        <w:rFonts w:ascii="Calibri" w:eastAsia="Times New Roman" w:hAnsi="Calibri" w:cs="Times New Roman"/>
        <w:sz w:val="20"/>
        <w:szCs w:val="24"/>
        <w:lang w:eastAsia="fr-FR"/>
      </w:rPr>
      <w:t xml:space="preserve"> </w:t>
    </w:r>
    <w:proofErr w:type="gramStart"/>
    <w:r w:rsidRPr="00B86BEE">
      <w:rPr>
        <w:rFonts w:ascii="Calibri" w:eastAsia="Times New Roman" w:hAnsi="Calibri" w:cs="Times New Roman"/>
        <w:sz w:val="20"/>
        <w:szCs w:val="24"/>
        <w:lang w:eastAsia="fr-FR"/>
      </w:rPr>
      <w:t>page</w:t>
    </w:r>
    <w:proofErr w:type="gramEnd"/>
    <w:r w:rsidRPr="00B86BEE">
      <w:rPr>
        <w:rFonts w:ascii="Calibri" w:eastAsia="Times New Roman" w:hAnsi="Calibri" w:cs="Times New Roman"/>
        <w:sz w:val="20"/>
        <w:szCs w:val="24"/>
        <w:lang w:eastAsia="fr-FR"/>
      </w:rPr>
      <w:t xml:space="preserve"> </w:t>
    </w:r>
    <w:r w:rsidR="006B7810" w:rsidRPr="00B86BEE">
      <w:rPr>
        <w:rFonts w:ascii="Calibri" w:eastAsia="Times New Roman" w:hAnsi="Calibri" w:cs="Times New Roman"/>
        <w:sz w:val="20"/>
        <w:szCs w:val="24"/>
        <w:lang w:eastAsia="fr-FR"/>
      </w:rPr>
      <w:fldChar w:fldCharType="begin"/>
    </w:r>
    <w:r w:rsidRPr="00B86BEE">
      <w:rPr>
        <w:rFonts w:ascii="Calibri" w:eastAsia="Times New Roman" w:hAnsi="Calibri" w:cs="Times New Roman"/>
        <w:sz w:val="20"/>
        <w:szCs w:val="24"/>
        <w:lang w:eastAsia="fr-FR"/>
      </w:rPr>
      <w:instrText xml:space="preserve"> PAGE </w:instrText>
    </w:r>
    <w:r w:rsidR="006B7810" w:rsidRPr="00B86BEE">
      <w:rPr>
        <w:rFonts w:ascii="Calibri" w:eastAsia="Times New Roman" w:hAnsi="Calibri" w:cs="Times New Roman"/>
        <w:sz w:val="20"/>
        <w:szCs w:val="24"/>
        <w:lang w:eastAsia="fr-FR"/>
      </w:rPr>
      <w:fldChar w:fldCharType="separate"/>
    </w:r>
    <w:r w:rsidR="003E5ECB">
      <w:rPr>
        <w:rFonts w:ascii="Calibri" w:eastAsia="Times New Roman" w:hAnsi="Calibri" w:cs="Times New Roman"/>
        <w:noProof/>
        <w:sz w:val="20"/>
        <w:szCs w:val="24"/>
        <w:lang w:eastAsia="fr-FR"/>
      </w:rPr>
      <w:t>2</w:t>
    </w:r>
    <w:r w:rsidR="006B7810" w:rsidRPr="00B86BEE">
      <w:rPr>
        <w:rFonts w:ascii="Calibri" w:eastAsia="Times New Roman" w:hAnsi="Calibri" w:cs="Times New Roman"/>
        <w:sz w:val="20"/>
        <w:szCs w:val="24"/>
        <w:lang w:eastAsia="fr-FR"/>
      </w:rPr>
      <w:fldChar w:fldCharType="end"/>
    </w:r>
    <w:r w:rsidRPr="00B86BEE">
      <w:rPr>
        <w:rFonts w:ascii="Calibri" w:eastAsia="Times New Roman" w:hAnsi="Calibri" w:cs="Times New Roman"/>
        <w:sz w:val="20"/>
        <w:szCs w:val="24"/>
        <w:lang w:eastAsia="fr-FR"/>
      </w:rPr>
      <w:t xml:space="preserve"> sur </w:t>
    </w:r>
    <w:r w:rsidR="006B7810" w:rsidRPr="00B86BEE">
      <w:rPr>
        <w:rFonts w:ascii="Calibri" w:eastAsia="Times New Roman" w:hAnsi="Calibri" w:cs="Times New Roman"/>
        <w:sz w:val="20"/>
        <w:szCs w:val="20"/>
        <w:lang w:eastAsia="fr-FR"/>
      </w:rPr>
      <w:fldChar w:fldCharType="begin"/>
    </w:r>
    <w:r w:rsidRPr="00B86BEE">
      <w:rPr>
        <w:rFonts w:ascii="Calibri" w:eastAsia="Times New Roman" w:hAnsi="Calibri" w:cs="Times New Roman"/>
        <w:sz w:val="20"/>
        <w:szCs w:val="20"/>
        <w:lang w:eastAsia="fr-FR"/>
      </w:rPr>
      <w:instrText xml:space="preserve"> NUMPAGES </w:instrText>
    </w:r>
    <w:r w:rsidR="006B7810" w:rsidRPr="00B86BEE">
      <w:rPr>
        <w:rFonts w:ascii="Calibri" w:eastAsia="Times New Roman" w:hAnsi="Calibri" w:cs="Times New Roman"/>
        <w:sz w:val="20"/>
        <w:szCs w:val="20"/>
        <w:lang w:eastAsia="fr-FR"/>
      </w:rPr>
      <w:fldChar w:fldCharType="separate"/>
    </w:r>
    <w:r w:rsidR="003E5ECB">
      <w:rPr>
        <w:rFonts w:ascii="Calibri" w:eastAsia="Times New Roman" w:hAnsi="Calibri" w:cs="Times New Roman"/>
        <w:noProof/>
        <w:sz w:val="20"/>
        <w:szCs w:val="20"/>
        <w:lang w:eastAsia="fr-FR"/>
      </w:rPr>
      <w:t>2</w:t>
    </w:r>
    <w:r w:rsidR="006B7810" w:rsidRPr="00B86BEE">
      <w:rPr>
        <w:rFonts w:ascii="Calibri" w:eastAsia="Times New Roman" w:hAnsi="Calibri" w:cs="Times New Roman"/>
        <w:sz w:val="20"/>
        <w:szCs w:val="20"/>
        <w:lang w:eastAsia="fr-F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A7E" w:rsidRDefault="00F13A7E" w:rsidP="00B86BEE">
      <w:pPr>
        <w:spacing w:after="0" w:line="240" w:lineRule="auto"/>
      </w:pPr>
      <w:r>
        <w:separator/>
      </w:r>
    </w:p>
  </w:footnote>
  <w:footnote w:type="continuationSeparator" w:id="0">
    <w:p w:rsidR="00F13A7E" w:rsidRDefault="00F13A7E" w:rsidP="00B86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C8A" w:rsidRDefault="002C0C8A" w:rsidP="00D40ECF">
    <w:pPr>
      <w:pStyle w:val="Titre1"/>
      <w:jc w:val="left"/>
    </w:pPr>
    <w:r w:rsidRPr="001878CA">
      <w:rPr>
        <w:noProof/>
        <w:lang w:eastAsia="fr-FR"/>
      </w:rPr>
      <w:drawing>
        <wp:anchor distT="0" distB="0" distL="114300" distR="114300" simplePos="0" relativeHeight="251685888" behindDoc="0" locked="0" layoutInCell="1" allowOverlap="1" wp14:anchorId="631A93F4" wp14:editId="0DAAF42D">
          <wp:simplePos x="0" y="0"/>
          <wp:positionH relativeFrom="column">
            <wp:posOffset>5768813</wp:posOffset>
          </wp:positionH>
          <wp:positionV relativeFrom="paragraph">
            <wp:posOffset>-363855</wp:posOffset>
          </wp:positionV>
          <wp:extent cx="995045" cy="821288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si_aix_marseille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045" cy="8212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878CA">
      <w:rPr>
        <w:noProof/>
        <w:lang w:eastAsia="fr-FR"/>
      </w:rPr>
      <w:drawing>
        <wp:anchor distT="0" distB="0" distL="360045" distR="180340" simplePos="0" relativeHeight="251656192" behindDoc="0" locked="0" layoutInCell="1" allowOverlap="1" wp14:anchorId="7266117A" wp14:editId="50B958D3">
          <wp:simplePos x="0" y="0"/>
          <wp:positionH relativeFrom="column">
            <wp:posOffset>-306070</wp:posOffset>
          </wp:positionH>
          <wp:positionV relativeFrom="page">
            <wp:posOffset>228600</wp:posOffset>
          </wp:positionV>
          <wp:extent cx="680085" cy="567690"/>
          <wp:effectExtent l="0" t="0" r="5715" b="3810"/>
          <wp:wrapSquare wrapText="bothSides"/>
          <wp:docPr id="3" name="Image 2" descr="télécharge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éléchargemen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5" cy="56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0ECF">
      <w:t xml:space="preserve">      </w:t>
    </w:r>
    <w:r w:rsidR="009007F6">
      <w:t>CROQUIS, SCHEMAS – TYPES DE DOCUMENTS</w:t>
    </w:r>
  </w:p>
  <w:p w:rsidR="009007F6" w:rsidRPr="009007F6" w:rsidRDefault="009007F6" w:rsidP="009007F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C6622"/>
    <w:multiLevelType w:val="hybridMultilevel"/>
    <w:tmpl w:val="9A58A4F0"/>
    <w:lvl w:ilvl="0" w:tplc="472A87D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15E8C"/>
    <w:multiLevelType w:val="hybridMultilevel"/>
    <w:tmpl w:val="37062A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B37AC5"/>
    <w:multiLevelType w:val="hybridMultilevel"/>
    <w:tmpl w:val="FFCCC56A"/>
    <w:lvl w:ilvl="0" w:tplc="677449A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245A0A"/>
    <w:multiLevelType w:val="hybridMultilevel"/>
    <w:tmpl w:val="83A4C8B8"/>
    <w:lvl w:ilvl="0" w:tplc="F56E03D6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auto"/>
      </w:rPr>
    </w:lvl>
    <w:lvl w:ilvl="1" w:tplc="90C2D974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">
    <w:nsid w:val="48523ACF"/>
    <w:multiLevelType w:val="hybridMultilevel"/>
    <w:tmpl w:val="EB804CC2"/>
    <w:lvl w:ilvl="0" w:tplc="BCDE122E">
      <w:start w:val="1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>
    <w:nsid w:val="4D2B384A"/>
    <w:multiLevelType w:val="hybridMultilevel"/>
    <w:tmpl w:val="2A3C8962"/>
    <w:lvl w:ilvl="0" w:tplc="299CCDDA">
      <w:start w:val="1"/>
      <w:numFmt w:val="bullet"/>
      <w:pStyle w:val="Reponse3"/>
      <w:lvlText w:val=""/>
      <w:lvlJc w:val="left"/>
      <w:pPr>
        <w:tabs>
          <w:tab w:val="num" w:pos="1013"/>
        </w:tabs>
        <w:ind w:left="1013" w:hanging="360"/>
      </w:pPr>
      <w:rPr>
        <w:rFonts w:ascii="Symbol" w:hAnsi="Symbo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6">
    <w:nsid w:val="6F672299"/>
    <w:multiLevelType w:val="multilevel"/>
    <w:tmpl w:val="4808E7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073"/>
    <w:rsid w:val="00011B65"/>
    <w:rsid w:val="000164DD"/>
    <w:rsid w:val="000519BE"/>
    <w:rsid w:val="000531CA"/>
    <w:rsid w:val="00056981"/>
    <w:rsid w:val="000C2775"/>
    <w:rsid w:val="000D3BA4"/>
    <w:rsid w:val="00171CAE"/>
    <w:rsid w:val="00172425"/>
    <w:rsid w:val="00181AFA"/>
    <w:rsid w:val="001878CA"/>
    <w:rsid w:val="001C0043"/>
    <w:rsid w:val="001E7168"/>
    <w:rsid w:val="002053B2"/>
    <w:rsid w:val="00214317"/>
    <w:rsid w:val="002620C9"/>
    <w:rsid w:val="00280CF1"/>
    <w:rsid w:val="002A602E"/>
    <w:rsid w:val="002A6AC6"/>
    <w:rsid w:val="002C0C8A"/>
    <w:rsid w:val="002F0C62"/>
    <w:rsid w:val="00381060"/>
    <w:rsid w:val="0039614D"/>
    <w:rsid w:val="003C11BB"/>
    <w:rsid w:val="003C62E1"/>
    <w:rsid w:val="003E5ECB"/>
    <w:rsid w:val="0040354B"/>
    <w:rsid w:val="00404C70"/>
    <w:rsid w:val="00414EC7"/>
    <w:rsid w:val="00430749"/>
    <w:rsid w:val="00431EBC"/>
    <w:rsid w:val="00433A55"/>
    <w:rsid w:val="00491F78"/>
    <w:rsid w:val="00532747"/>
    <w:rsid w:val="00536C7A"/>
    <w:rsid w:val="00555016"/>
    <w:rsid w:val="00587A61"/>
    <w:rsid w:val="005D00BD"/>
    <w:rsid w:val="00600DF2"/>
    <w:rsid w:val="0067701B"/>
    <w:rsid w:val="00685D40"/>
    <w:rsid w:val="006B00B0"/>
    <w:rsid w:val="006B7810"/>
    <w:rsid w:val="006C350A"/>
    <w:rsid w:val="006D6C9A"/>
    <w:rsid w:val="006E0706"/>
    <w:rsid w:val="006F2C7A"/>
    <w:rsid w:val="007059C7"/>
    <w:rsid w:val="00714CB0"/>
    <w:rsid w:val="007312B0"/>
    <w:rsid w:val="00760D09"/>
    <w:rsid w:val="0077787A"/>
    <w:rsid w:val="00795150"/>
    <w:rsid w:val="007A0452"/>
    <w:rsid w:val="007A286F"/>
    <w:rsid w:val="007E674B"/>
    <w:rsid w:val="007F12D6"/>
    <w:rsid w:val="00871D30"/>
    <w:rsid w:val="008B5062"/>
    <w:rsid w:val="008E11EA"/>
    <w:rsid w:val="008F2D17"/>
    <w:rsid w:val="009007F6"/>
    <w:rsid w:val="0091002C"/>
    <w:rsid w:val="00972786"/>
    <w:rsid w:val="00997D3D"/>
    <w:rsid w:val="009D2BA8"/>
    <w:rsid w:val="009E0025"/>
    <w:rsid w:val="00A14775"/>
    <w:rsid w:val="00A22323"/>
    <w:rsid w:val="00A47EC4"/>
    <w:rsid w:val="00AC30DF"/>
    <w:rsid w:val="00AE7E52"/>
    <w:rsid w:val="00B34766"/>
    <w:rsid w:val="00B86BEE"/>
    <w:rsid w:val="00BD1952"/>
    <w:rsid w:val="00C44073"/>
    <w:rsid w:val="00C5495B"/>
    <w:rsid w:val="00C63392"/>
    <w:rsid w:val="00C948EF"/>
    <w:rsid w:val="00CA1CE5"/>
    <w:rsid w:val="00D03DC8"/>
    <w:rsid w:val="00D10343"/>
    <w:rsid w:val="00D22D25"/>
    <w:rsid w:val="00D40ECF"/>
    <w:rsid w:val="00D825C8"/>
    <w:rsid w:val="00DA1A12"/>
    <w:rsid w:val="00DB119E"/>
    <w:rsid w:val="00DC1E5B"/>
    <w:rsid w:val="00DC3237"/>
    <w:rsid w:val="00DD795C"/>
    <w:rsid w:val="00DF3092"/>
    <w:rsid w:val="00E05A6B"/>
    <w:rsid w:val="00E3464B"/>
    <w:rsid w:val="00E85A4E"/>
    <w:rsid w:val="00ED2A03"/>
    <w:rsid w:val="00F12F94"/>
    <w:rsid w:val="00F13A7E"/>
    <w:rsid w:val="00F14114"/>
    <w:rsid w:val="00F26992"/>
    <w:rsid w:val="00F6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073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1878CA"/>
    <w:pPr>
      <w:keepNext/>
      <w:keepLines/>
      <w:spacing w:after="0" w:line="240" w:lineRule="auto"/>
      <w:jc w:val="center"/>
      <w:outlineLvl w:val="0"/>
    </w:pPr>
    <w:rPr>
      <w:rFonts w:ascii="Calibri" w:eastAsiaTheme="majorEastAsia" w:hAnsi="Calibri" w:cstheme="majorBidi"/>
      <w:b/>
      <w:bCs/>
      <w:color w:val="2E74B5" w:themeColor="accent1" w:themeShade="BF"/>
      <w:sz w:val="4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878CA"/>
    <w:pPr>
      <w:keepNext/>
      <w:keepLines/>
      <w:spacing w:after="60" w:line="240" w:lineRule="auto"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2A0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404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86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6BEE"/>
  </w:style>
  <w:style w:type="paragraph" w:styleId="Pieddepage">
    <w:name w:val="footer"/>
    <w:basedOn w:val="Normal"/>
    <w:link w:val="PieddepageCar"/>
    <w:uiPriority w:val="99"/>
    <w:unhideWhenUsed/>
    <w:rsid w:val="00B86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6BEE"/>
  </w:style>
  <w:style w:type="paragraph" w:styleId="Textedebulles">
    <w:name w:val="Balloon Text"/>
    <w:basedOn w:val="Normal"/>
    <w:link w:val="TextedebullesCar"/>
    <w:uiPriority w:val="99"/>
    <w:semiHidden/>
    <w:unhideWhenUsed/>
    <w:rsid w:val="0043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3A5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60D09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9727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1C0043"/>
    <w:pPr>
      <w:spacing w:after="0" w:line="240" w:lineRule="auto"/>
    </w:pPr>
  </w:style>
  <w:style w:type="paragraph" w:styleId="Corpsdetexte">
    <w:name w:val="Body Text"/>
    <w:basedOn w:val="Normal"/>
    <w:link w:val="CorpsdetexteCar"/>
    <w:qFormat/>
    <w:rsid w:val="00685D40"/>
    <w:pPr>
      <w:widowControl w:val="0"/>
      <w:spacing w:after="0" w:line="240" w:lineRule="auto"/>
    </w:pPr>
    <w:rPr>
      <w:rFonts w:ascii="Arial" w:eastAsia="Arial" w:hAnsi="Arial"/>
      <w:sz w:val="20"/>
      <w:szCs w:val="20"/>
      <w:lang w:val="en-US"/>
    </w:rPr>
  </w:style>
  <w:style w:type="character" w:customStyle="1" w:styleId="CorpsdetexteCar">
    <w:name w:val="Corps de texte Car"/>
    <w:basedOn w:val="Policepardfaut"/>
    <w:link w:val="Corpsdetexte"/>
    <w:rsid w:val="00685D40"/>
    <w:rPr>
      <w:rFonts w:ascii="Arial" w:eastAsia="Arial" w:hAnsi="Arial"/>
      <w:sz w:val="20"/>
      <w:szCs w:val="20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1878CA"/>
    <w:rPr>
      <w:rFonts w:ascii="Calibri" w:eastAsiaTheme="majorEastAsia" w:hAnsi="Calibri" w:cstheme="majorBidi"/>
      <w:b/>
      <w:bCs/>
      <w:color w:val="2E74B5" w:themeColor="accent1" w:themeShade="BF"/>
      <w:sz w:val="44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878C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6"/>
    </w:rPr>
  </w:style>
  <w:style w:type="paragraph" w:customStyle="1" w:styleId="Default">
    <w:name w:val="Default"/>
    <w:rsid w:val="00C4407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4407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44073"/>
  </w:style>
  <w:style w:type="paragraph" w:customStyle="1" w:styleId="RponseCar">
    <w:name w:val="Réponse Car"/>
    <w:basedOn w:val="Retraitcorpsdetexte"/>
    <w:link w:val="RponseCarCar"/>
    <w:autoRedefine/>
    <w:rsid w:val="00C44073"/>
    <w:pPr>
      <w:tabs>
        <w:tab w:val="right" w:pos="4395"/>
      </w:tabs>
      <w:spacing w:after="60" w:line="240" w:lineRule="auto"/>
      <w:ind w:left="170"/>
      <w:jc w:val="both"/>
    </w:pPr>
    <w:rPr>
      <w:rFonts w:ascii="Arial" w:eastAsia="Times New Roman" w:hAnsi="Arial" w:cs="Arial"/>
      <w:i/>
      <w:iCs/>
      <w:color w:val="3366FF"/>
      <w:sz w:val="26"/>
      <w:szCs w:val="24"/>
      <w:u w:val="dash" w:color="000000"/>
      <w:lang w:eastAsia="fr-FR"/>
    </w:rPr>
  </w:style>
  <w:style w:type="character" w:customStyle="1" w:styleId="RponseCarCar">
    <w:name w:val="Réponse Car Car"/>
    <w:link w:val="RponseCar"/>
    <w:rsid w:val="00C44073"/>
    <w:rPr>
      <w:rFonts w:ascii="Arial" w:eastAsia="Times New Roman" w:hAnsi="Arial" w:cs="Arial"/>
      <w:i/>
      <w:iCs/>
      <w:color w:val="3366FF"/>
      <w:sz w:val="26"/>
      <w:szCs w:val="24"/>
      <w:u w:val="dash" w:color="000000"/>
      <w:lang w:eastAsia="fr-FR"/>
    </w:rPr>
  </w:style>
  <w:style w:type="paragraph" w:customStyle="1" w:styleId="Reponse3">
    <w:name w:val="Reponse3"/>
    <w:basedOn w:val="Corpsdetexte"/>
    <w:rsid w:val="00C44073"/>
    <w:pPr>
      <w:widowControl/>
      <w:numPr>
        <w:numId w:val="3"/>
      </w:numPr>
      <w:jc w:val="both"/>
    </w:pPr>
    <w:rPr>
      <w:rFonts w:eastAsia="Times New Roman" w:cs="Arial"/>
      <w:bCs/>
      <w:i/>
      <w:iCs/>
      <w:color w:val="3366FF"/>
      <w:sz w:val="26"/>
      <w:u w:val="dash" w:color="000000"/>
      <w:lang w:val="fr-FR" w:eastAsia="fr-FR"/>
    </w:rPr>
  </w:style>
  <w:style w:type="paragraph" w:customStyle="1" w:styleId="StyleRponseAvant15cm">
    <w:name w:val="Style Réponse + Avant : 15 cm"/>
    <w:basedOn w:val="Normal"/>
    <w:link w:val="StyleRponseAvant15cmCar"/>
    <w:rsid w:val="007F12D6"/>
    <w:pPr>
      <w:spacing w:before="120" w:after="60" w:line="240" w:lineRule="auto"/>
      <w:ind w:left="851" w:right="2180"/>
      <w:jc w:val="both"/>
    </w:pPr>
    <w:rPr>
      <w:rFonts w:ascii="Arial" w:eastAsia="Times New Roman" w:hAnsi="Arial" w:cs="Arial"/>
      <w:i/>
      <w:iCs/>
      <w:color w:val="0000FF"/>
      <w:sz w:val="26"/>
      <w:szCs w:val="20"/>
      <w:u w:val="dash" w:color="000000"/>
      <w:lang w:eastAsia="fr-FR"/>
    </w:rPr>
  </w:style>
  <w:style w:type="character" w:customStyle="1" w:styleId="StyleRponseAvant15cmCar">
    <w:name w:val="Style Réponse + Avant : 15 cm Car"/>
    <w:link w:val="StyleRponseAvant15cm"/>
    <w:rsid w:val="007F12D6"/>
    <w:rPr>
      <w:rFonts w:ascii="Arial" w:eastAsia="Times New Roman" w:hAnsi="Arial" w:cs="Arial"/>
      <w:i/>
      <w:iCs/>
      <w:color w:val="0000FF"/>
      <w:sz w:val="26"/>
      <w:szCs w:val="20"/>
      <w:u w:val="dash" w:color="00000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073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1878CA"/>
    <w:pPr>
      <w:keepNext/>
      <w:keepLines/>
      <w:spacing w:after="0" w:line="240" w:lineRule="auto"/>
      <w:jc w:val="center"/>
      <w:outlineLvl w:val="0"/>
    </w:pPr>
    <w:rPr>
      <w:rFonts w:ascii="Calibri" w:eastAsiaTheme="majorEastAsia" w:hAnsi="Calibri" w:cstheme="majorBidi"/>
      <w:b/>
      <w:bCs/>
      <w:color w:val="2E74B5" w:themeColor="accent1" w:themeShade="BF"/>
      <w:sz w:val="4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878CA"/>
    <w:pPr>
      <w:keepNext/>
      <w:keepLines/>
      <w:spacing w:after="60" w:line="240" w:lineRule="auto"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2A0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404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86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6BEE"/>
  </w:style>
  <w:style w:type="paragraph" w:styleId="Pieddepage">
    <w:name w:val="footer"/>
    <w:basedOn w:val="Normal"/>
    <w:link w:val="PieddepageCar"/>
    <w:uiPriority w:val="99"/>
    <w:unhideWhenUsed/>
    <w:rsid w:val="00B86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6BEE"/>
  </w:style>
  <w:style w:type="paragraph" w:styleId="Textedebulles">
    <w:name w:val="Balloon Text"/>
    <w:basedOn w:val="Normal"/>
    <w:link w:val="TextedebullesCar"/>
    <w:uiPriority w:val="99"/>
    <w:semiHidden/>
    <w:unhideWhenUsed/>
    <w:rsid w:val="0043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3A5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60D09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9727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1C0043"/>
    <w:pPr>
      <w:spacing w:after="0" w:line="240" w:lineRule="auto"/>
    </w:pPr>
  </w:style>
  <w:style w:type="paragraph" w:styleId="Corpsdetexte">
    <w:name w:val="Body Text"/>
    <w:basedOn w:val="Normal"/>
    <w:link w:val="CorpsdetexteCar"/>
    <w:qFormat/>
    <w:rsid w:val="00685D40"/>
    <w:pPr>
      <w:widowControl w:val="0"/>
      <w:spacing w:after="0" w:line="240" w:lineRule="auto"/>
    </w:pPr>
    <w:rPr>
      <w:rFonts w:ascii="Arial" w:eastAsia="Arial" w:hAnsi="Arial"/>
      <w:sz w:val="20"/>
      <w:szCs w:val="20"/>
      <w:lang w:val="en-US"/>
    </w:rPr>
  </w:style>
  <w:style w:type="character" w:customStyle="1" w:styleId="CorpsdetexteCar">
    <w:name w:val="Corps de texte Car"/>
    <w:basedOn w:val="Policepardfaut"/>
    <w:link w:val="Corpsdetexte"/>
    <w:rsid w:val="00685D40"/>
    <w:rPr>
      <w:rFonts w:ascii="Arial" w:eastAsia="Arial" w:hAnsi="Arial"/>
      <w:sz w:val="20"/>
      <w:szCs w:val="20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1878CA"/>
    <w:rPr>
      <w:rFonts w:ascii="Calibri" w:eastAsiaTheme="majorEastAsia" w:hAnsi="Calibri" w:cstheme="majorBidi"/>
      <w:b/>
      <w:bCs/>
      <w:color w:val="2E74B5" w:themeColor="accent1" w:themeShade="BF"/>
      <w:sz w:val="44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878C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6"/>
    </w:rPr>
  </w:style>
  <w:style w:type="paragraph" w:customStyle="1" w:styleId="Default">
    <w:name w:val="Default"/>
    <w:rsid w:val="00C4407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4407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44073"/>
  </w:style>
  <w:style w:type="paragraph" w:customStyle="1" w:styleId="RponseCar">
    <w:name w:val="Réponse Car"/>
    <w:basedOn w:val="Retraitcorpsdetexte"/>
    <w:link w:val="RponseCarCar"/>
    <w:autoRedefine/>
    <w:rsid w:val="00C44073"/>
    <w:pPr>
      <w:tabs>
        <w:tab w:val="right" w:pos="4395"/>
      </w:tabs>
      <w:spacing w:after="60" w:line="240" w:lineRule="auto"/>
      <w:ind w:left="170"/>
      <w:jc w:val="both"/>
    </w:pPr>
    <w:rPr>
      <w:rFonts w:ascii="Arial" w:eastAsia="Times New Roman" w:hAnsi="Arial" w:cs="Arial"/>
      <w:i/>
      <w:iCs/>
      <w:color w:val="3366FF"/>
      <w:sz w:val="26"/>
      <w:szCs w:val="24"/>
      <w:u w:val="dash" w:color="000000"/>
      <w:lang w:eastAsia="fr-FR"/>
    </w:rPr>
  </w:style>
  <w:style w:type="character" w:customStyle="1" w:styleId="RponseCarCar">
    <w:name w:val="Réponse Car Car"/>
    <w:link w:val="RponseCar"/>
    <w:rsid w:val="00C44073"/>
    <w:rPr>
      <w:rFonts w:ascii="Arial" w:eastAsia="Times New Roman" w:hAnsi="Arial" w:cs="Arial"/>
      <w:i/>
      <w:iCs/>
      <w:color w:val="3366FF"/>
      <w:sz w:val="26"/>
      <w:szCs w:val="24"/>
      <w:u w:val="dash" w:color="000000"/>
      <w:lang w:eastAsia="fr-FR"/>
    </w:rPr>
  </w:style>
  <w:style w:type="paragraph" w:customStyle="1" w:styleId="Reponse3">
    <w:name w:val="Reponse3"/>
    <w:basedOn w:val="Corpsdetexte"/>
    <w:rsid w:val="00C44073"/>
    <w:pPr>
      <w:widowControl/>
      <w:numPr>
        <w:numId w:val="3"/>
      </w:numPr>
      <w:jc w:val="both"/>
    </w:pPr>
    <w:rPr>
      <w:rFonts w:eastAsia="Times New Roman" w:cs="Arial"/>
      <w:bCs/>
      <w:i/>
      <w:iCs/>
      <w:color w:val="3366FF"/>
      <w:sz w:val="26"/>
      <w:u w:val="dash" w:color="000000"/>
      <w:lang w:val="fr-FR" w:eastAsia="fr-FR"/>
    </w:rPr>
  </w:style>
  <w:style w:type="paragraph" w:customStyle="1" w:styleId="StyleRponseAvant15cm">
    <w:name w:val="Style Réponse + Avant : 15 cm"/>
    <w:basedOn w:val="Normal"/>
    <w:link w:val="StyleRponseAvant15cmCar"/>
    <w:rsid w:val="007F12D6"/>
    <w:pPr>
      <w:spacing w:before="120" w:after="60" w:line="240" w:lineRule="auto"/>
      <w:ind w:left="851" w:right="2180"/>
      <w:jc w:val="both"/>
    </w:pPr>
    <w:rPr>
      <w:rFonts w:ascii="Arial" w:eastAsia="Times New Roman" w:hAnsi="Arial" w:cs="Arial"/>
      <w:i/>
      <w:iCs/>
      <w:color w:val="0000FF"/>
      <w:sz w:val="26"/>
      <w:szCs w:val="20"/>
      <w:u w:val="dash" w:color="000000"/>
      <w:lang w:eastAsia="fr-FR"/>
    </w:rPr>
  </w:style>
  <w:style w:type="character" w:customStyle="1" w:styleId="StyleRponseAvant15cmCar">
    <w:name w:val="Style Réponse + Avant : 15 cm Car"/>
    <w:link w:val="StyleRponseAvant15cm"/>
    <w:rsid w:val="007F12D6"/>
    <w:rPr>
      <w:rFonts w:ascii="Arial" w:eastAsia="Times New Roman" w:hAnsi="Arial" w:cs="Arial"/>
      <w:i/>
      <w:iCs/>
      <w:color w:val="0000FF"/>
      <w:sz w:val="26"/>
      <w:szCs w:val="20"/>
      <w:u w:val="dash" w:color="00000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Y%20Christophe\Desktop\FICHES%20SYNTHESES%20lundi%2024%20mars\Modele_V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9F13B9-851F-4819-A73E-933AB0EE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Modele_V2</Template>
  <TotalTime>5</TotalTime>
  <Pages>1</Pages>
  <Words>152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 Christophe</dc:creator>
  <cp:lastModifiedBy>BAZIN</cp:lastModifiedBy>
  <cp:revision>9</cp:revision>
  <cp:lastPrinted>2015-02-09T12:37:00Z</cp:lastPrinted>
  <dcterms:created xsi:type="dcterms:W3CDTF">2014-09-13T19:16:00Z</dcterms:created>
  <dcterms:modified xsi:type="dcterms:W3CDTF">2015-02-09T12:37:00Z</dcterms:modified>
</cp:coreProperties>
</file>