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D1A" w:rsidRDefault="005D5D1A" w:rsidP="005D5D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C81C6A1" wp14:editId="33490BC1">
            <wp:simplePos x="0" y="0"/>
            <wp:positionH relativeFrom="column">
              <wp:posOffset>4563745</wp:posOffset>
            </wp:positionH>
            <wp:positionV relativeFrom="paragraph">
              <wp:posOffset>-722630</wp:posOffset>
            </wp:positionV>
            <wp:extent cx="2339340" cy="1403985"/>
            <wp:effectExtent l="0" t="0" r="381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9" t="67803" r="514"/>
                    <a:stretch/>
                  </pic:blipFill>
                  <pic:spPr bwMode="auto">
                    <a:xfrm>
                      <a:off x="0" y="0"/>
                      <a:ext cx="233934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62162" wp14:editId="201B8193">
                <wp:simplePos x="0" y="0"/>
                <wp:positionH relativeFrom="column">
                  <wp:posOffset>-793115</wp:posOffset>
                </wp:positionH>
                <wp:positionV relativeFrom="paragraph">
                  <wp:posOffset>-46355</wp:posOffset>
                </wp:positionV>
                <wp:extent cx="4861560" cy="891540"/>
                <wp:effectExtent l="0" t="0" r="0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89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D1A" w:rsidRPr="00DE0CF6" w:rsidRDefault="005D5D1A" w:rsidP="005D5D1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0CF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Que nous apprend l’archéologie (1) sur la fondation de Rome ?</w:t>
                            </w:r>
                          </w:p>
                          <w:p w:rsidR="005D5D1A" w:rsidRPr="00DE0CF6" w:rsidRDefault="005D5D1A" w:rsidP="005D5D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0CF6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Science qui étudie les hommes du passé en analysant les vestiges mis au jour par les fouilles.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62162" id="Rectangle 9" o:spid="_x0000_s1026" style="position:absolute;margin-left:-62.45pt;margin-top:-3.65pt;width:382.8pt;height:7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" fillcolor="white [3212]" stroked="f" strokeweight="1pt">
                <v:textbox>
                  <w:txbxContent>
                    <w:p w:rsidR="005D5D1A" w:rsidRPr="00DE0CF6" w:rsidRDefault="005D5D1A" w:rsidP="005D5D1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E0CF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Que nous apprend l’archéologie (1) sur la fondation de Rome ?</w:t>
                      </w:r>
                    </w:p>
                    <w:p w:rsidR="005D5D1A" w:rsidRPr="00DE0CF6" w:rsidRDefault="005D5D1A" w:rsidP="005D5D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DE0CF6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Science qui étudie les hommes du passé en analysant les vestiges mis au jour par les fouilles.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469721" wp14:editId="0ECD82CD">
            <wp:simplePos x="0" y="0"/>
            <wp:positionH relativeFrom="column">
              <wp:posOffset>6867525</wp:posOffset>
            </wp:positionH>
            <wp:positionV relativeFrom="paragraph">
              <wp:posOffset>-719455</wp:posOffset>
            </wp:positionV>
            <wp:extent cx="2240280" cy="1413100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844" b="56064"/>
                    <a:stretch/>
                  </pic:blipFill>
                  <pic:spPr bwMode="auto">
                    <a:xfrm>
                      <a:off x="0" y="0"/>
                      <a:ext cx="2240280" cy="14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96AB2" wp14:editId="502F2F3E">
                <wp:simplePos x="0" y="0"/>
                <wp:positionH relativeFrom="column">
                  <wp:posOffset>-594995</wp:posOffset>
                </wp:positionH>
                <wp:positionV relativeFrom="paragraph">
                  <wp:posOffset>-724535</wp:posOffset>
                </wp:positionV>
                <wp:extent cx="4175760" cy="5410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D1A" w:rsidRPr="00E07A5C" w:rsidRDefault="005D5D1A" w:rsidP="005D5D1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07A5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Séance 2:…à l’histoire de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96AB2" id="Rectangle 6" o:spid="_x0000_s1027" style="position:absolute;margin-left:-46.85pt;margin-top:-57.05pt;width:328.8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" fillcolor="white [3212]" strokecolor="#1f3763 [1604]" strokeweight="1pt">
                <v:textbox>
                  <w:txbxContent>
                    <w:p w:rsidR="005D5D1A" w:rsidRPr="00E07A5C" w:rsidRDefault="005D5D1A" w:rsidP="005D5D1A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E07A5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Séance 2:…à l’histoire de Rome</w:t>
                      </w:r>
                    </w:p>
                  </w:txbxContent>
                </v:textbox>
              </v:rect>
            </w:pict>
          </mc:Fallback>
        </mc:AlternateContent>
      </w:r>
    </w:p>
    <w:p w:rsidR="005D5D1A" w:rsidRDefault="005D5D1A" w:rsidP="005D5D1A"/>
    <w:p w:rsidR="005D5D1A" w:rsidRDefault="005D5D1A" w:rsidP="005D5D1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6F1243" wp14:editId="4D44B239">
                <wp:simplePos x="0" y="0"/>
                <wp:positionH relativeFrom="column">
                  <wp:posOffset>5954395</wp:posOffset>
                </wp:positionH>
                <wp:positionV relativeFrom="paragraph">
                  <wp:posOffset>125095</wp:posOffset>
                </wp:positionV>
                <wp:extent cx="1021080" cy="1573530"/>
                <wp:effectExtent l="19050" t="19050" r="26670" b="2667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15735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A1ADC" id="Connecteur droit 13" o:spid="_x0000_s1026" style="position:absolute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85pt,9.85pt" to="549.25pt,13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&#13;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342BAD" wp14:editId="157C50A2">
            <wp:simplePos x="0" y="0"/>
            <wp:positionH relativeFrom="column">
              <wp:posOffset>-648335</wp:posOffset>
            </wp:positionH>
            <wp:positionV relativeFrom="paragraph">
              <wp:posOffset>273685</wp:posOffset>
            </wp:positionV>
            <wp:extent cx="6758940" cy="4621537"/>
            <wp:effectExtent l="0" t="0" r="381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31" cy="46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1A" w:rsidRDefault="005D5D1A" w:rsidP="005D5D1A"/>
    <w:p w:rsidR="005D5D1A" w:rsidRDefault="005D5D1A" w:rsidP="005D5D1A">
      <w:r>
        <w:rPr>
          <w:noProof/>
        </w:rPr>
        <w:drawing>
          <wp:anchor distT="0" distB="0" distL="114300" distR="114300" simplePos="0" relativeHeight="251662336" behindDoc="0" locked="0" layoutInCell="1" allowOverlap="1" wp14:anchorId="5D2E26F3" wp14:editId="4657BB4C">
            <wp:simplePos x="0" y="0"/>
            <wp:positionH relativeFrom="column">
              <wp:posOffset>6750685</wp:posOffset>
            </wp:positionH>
            <wp:positionV relativeFrom="paragraph">
              <wp:posOffset>17145</wp:posOffset>
            </wp:positionV>
            <wp:extent cx="2495693" cy="21183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93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1A" w:rsidRDefault="005D5D1A" w:rsidP="005D5D1A"/>
    <w:p w:rsidR="005D5D1A" w:rsidRDefault="005D5D1A" w:rsidP="005D5D1A"/>
    <w:p w:rsidR="005D5D1A" w:rsidRDefault="005D5D1A" w:rsidP="005D5D1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444CC" wp14:editId="356065ED">
                <wp:simplePos x="0" y="0"/>
                <wp:positionH relativeFrom="column">
                  <wp:posOffset>4053205</wp:posOffset>
                </wp:positionH>
                <wp:positionV relativeFrom="paragraph">
                  <wp:posOffset>140970</wp:posOffset>
                </wp:positionV>
                <wp:extent cx="2209800" cy="87630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763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8C77C" id="Ellipse 11" o:spid="_x0000_s1026" style="position:absolute;margin-left:319.15pt;margin-top:11.1pt;width:174pt;height:6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" filled="f" strokecolor="#1f3763 [1604]" strokeweight="1.5pt">
                <v:stroke joinstyle="miter"/>
              </v:oval>
            </w:pict>
          </mc:Fallback>
        </mc:AlternateContent>
      </w:r>
    </w:p>
    <w:p w:rsidR="005D5D1A" w:rsidRDefault="005D5D1A" w:rsidP="005D5D1A"/>
    <w:p w:rsidR="005D5D1A" w:rsidRDefault="005D5D1A" w:rsidP="005D5D1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C0B76" wp14:editId="0DA0C0D5">
                <wp:simplePos x="0" y="0"/>
                <wp:positionH relativeFrom="column">
                  <wp:posOffset>5771515</wp:posOffset>
                </wp:positionH>
                <wp:positionV relativeFrom="paragraph">
                  <wp:posOffset>286385</wp:posOffset>
                </wp:positionV>
                <wp:extent cx="979170" cy="708660"/>
                <wp:effectExtent l="19050" t="19050" r="11430" b="3429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170" cy="7086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45F3C" id="Connecteur droit 15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45pt,22.55pt" to="531.55pt,7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" strokecolor="#4472c4 [3204]" strokeweight="3pt">
                <v:stroke joinstyle="miter"/>
              </v:line>
            </w:pict>
          </mc:Fallback>
        </mc:AlternateContent>
      </w:r>
    </w:p>
    <w:p w:rsidR="005D5D1A" w:rsidRDefault="005D5D1A" w:rsidP="005D5D1A"/>
    <w:p w:rsidR="005D5D1A" w:rsidRDefault="005D5D1A" w:rsidP="005D5D1A"/>
    <w:p w:rsidR="005D5D1A" w:rsidRDefault="005D5D1A" w:rsidP="005D5D1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862ACA" wp14:editId="6C82CEE3">
                <wp:simplePos x="0" y="0"/>
                <wp:positionH relativeFrom="column">
                  <wp:posOffset>3977005</wp:posOffset>
                </wp:positionH>
                <wp:positionV relativeFrom="paragraph">
                  <wp:posOffset>38735</wp:posOffset>
                </wp:positionV>
                <wp:extent cx="2209800" cy="87630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763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7B8C5" id="Ellipse 10" o:spid="_x0000_s1026" style="position:absolute;margin-left:313.15pt;margin-top:3.05pt;width:174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&#13;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258AF0F" wp14:editId="7F40BCB2">
            <wp:simplePos x="0" y="0"/>
            <wp:positionH relativeFrom="column">
              <wp:posOffset>6644005</wp:posOffset>
            </wp:positionH>
            <wp:positionV relativeFrom="paragraph">
              <wp:posOffset>92075</wp:posOffset>
            </wp:positionV>
            <wp:extent cx="2667000" cy="2811780"/>
            <wp:effectExtent l="0" t="0" r="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17549" r="3579" b="2492"/>
                    <a:stretch/>
                  </pic:blipFill>
                  <pic:spPr bwMode="auto">
                    <a:xfrm>
                      <a:off x="0" y="0"/>
                      <a:ext cx="2667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1A" w:rsidRDefault="005D5D1A" w:rsidP="005D5D1A"/>
    <w:p w:rsidR="005D5D1A" w:rsidRDefault="005D5D1A" w:rsidP="005D5D1A"/>
    <w:p w:rsidR="005D5D1A" w:rsidRDefault="005D5D1A" w:rsidP="005D5D1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D92E10" wp14:editId="73A772EB">
                <wp:simplePos x="0" y="0"/>
                <wp:positionH relativeFrom="column">
                  <wp:posOffset>3900805</wp:posOffset>
                </wp:positionH>
                <wp:positionV relativeFrom="paragraph">
                  <wp:posOffset>58420</wp:posOffset>
                </wp:positionV>
                <wp:extent cx="2209800" cy="87630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763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E1AA6" id="Ellipse 8" o:spid="_x0000_s1026" style="position:absolute;margin-left:307.15pt;margin-top:4.6pt;width:174pt;height:6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" filled="f" strokecolor="#1f3763 [1604]" strokeweight="1.5pt">
                <v:stroke joinstyle="miter"/>
              </v:oval>
            </w:pict>
          </mc:Fallback>
        </mc:AlternateContent>
      </w:r>
    </w:p>
    <w:p w:rsidR="005D5D1A" w:rsidRDefault="005D5D1A" w:rsidP="005D5D1A">
      <w:pPr>
        <w:tabs>
          <w:tab w:val="left" w:pos="10188"/>
        </w:tabs>
        <w:sectPr w:rsidR="005D5D1A" w:rsidSect="00B1376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456DD" wp14:editId="23938DF6">
                <wp:simplePos x="0" y="0"/>
                <wp:positionH relativeFrom="column">
                  <wp:posOffset>6114415</wp:posOffset>
                </wp:positionH>
                <wp:positionV relativeFrom="paragraph">
                  <wp:posOffset>230505</wp:posOffset>
                </wp:positionV>
                <wp:extent cx="750570" cy="570865"/>
                <wp:effectExtent l="19050" t="19050" r="30480" b="1968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570" cy="57086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B2381" id="Connecteur droit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45pt,18.15pt" to="540.55pt,6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&#13;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E63ED" wp14:editId="6D0948E3">
                <wp:simplePos x="0" y="0"/>
                <wp:positionH relativeFrom="column">
                  <wp:posOffset>708025</wp:posOffset>
                </wp:positionH>
                <wp:positionV relativeFrom="paragraph">
                  <wp:posOffset>519430</wp:posOffset>
                </wp:positionV>
                <wp:extent cx="2202180" cy="464820"/>
                <wp:effectExtent l="0" t="0" r="26670" b="114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46482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FEC1C" id="Ellipse 12" o:spid="_x0000_s1026" style="position:absolute;margin-left:55.75pt;margin-top:40.9pt;width:173.4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&#13;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3E83B" wp14:editId="52410B1B">
                <wp:simplePos x="0" y="0"/>
                <wp:positionH relativeFrom="column">
                  <wp:posOffset>-495935</wp:posOffset>
                </wp:positionH>
                <wp:positionV relativeFrom="paragraph">
                  <wp:posOffset>925195</wp:posOffset>
                </wp:positionV>
                <wp:extent cx="6149340" cy="586740"/>
                <wp:effectExtent l="0" t="0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586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D1A" w:rsidRPr="00E07A5C" w:rsidRDefault="005D5D1A" w:rsidP="005D5D1A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7A5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rois étrusques</w:t>
                            </w:r>
                            <w:r w:rsidRPr="00E07A5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fondent la ville de Rome près du Tibre pour profiter de son site remarquable. La ville englobe plusieurs collines dont celle du Palatin.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3E83B" id="Rectangle 7" o:spid="_x0000_s1028" style="position:absolute;margin-left:-39.05pt;margin-top:72.85pt;width:484.2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" filled="f" strokecolor="#1f3763 [1604]" strokeweight="1pt">
                <v:textbox>
                  <w:txbxContent>
                    <w:p w:rsidR="005D5D1A" w:rsidRPr="00E07A5C" w:rsidRDefault="005D5D1A" w:rsidP="005D5D1A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E07A5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Les </w:t>
                      </w: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  <w:t>rois étrusques</w:t>
                      </w:r>
                      <w:r w:rsidRPr="00E07A5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fondent la ville de Rome près du Tibre pour profiter de son site remarquable. La ville englobe plusieurs collines dont celle du Palatin.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576119" wp14:editId="013C57A9">
                <wp:simplePos x="0" y="0"/>
                <wp:positionH relativeFrom="column">
                  <wp:posOffset>-556895</wp:posOffset>
                </wp:positionH>
                <wp:positionV relativeFrom="paragraph">
                  <wp:posOffset>-625475</wp:posOffset>
                </wp:positionV>
                <wp:extent cx="7109460" cy="53644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9460" cy="536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D1A" w:rsidRPr="005D5D1A" w:rsidRDefault="005D5D1A" w:rsidP="005D5D1A">
                            <w:pPr>
                              <w:tabs>
                                <w:tab w:val="left" w:pos="1018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Consignes :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188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Coller les deux feuilles dans le cahier ou répondez directement aux questions sur le cahier.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188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Répondre aux questions suivantes en m’aidant des mots soulignés ou entourés :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De quand datent les premières traces d’habitation sur le site de Rome ? Quelles étaient ces habitations ?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 quelle date est représentée Rome sur le plan ? Quels rois auraient fondé la cité ? Que construisent-ils ?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D5D1A" w:rsidRPr="005D5D1A" w:rsidRDefault="005D5D1A" w:rsidP="005D5D1A">
                            <w:pPr>
                              <w:pStyle w:val="Paragraphedeliste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D5D1A" w:rsidRPr="005D5D1A" w:rsidRDefault="005D5D1A" w:rsidP="005D5D1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76119" id="Rectangle 16" o:spid="_x0000_s1029" style="position:absolute;left:0;text-align:left;margin-left:-43.85pt;margin-top:-49.25pt;width:559.8pt;height:42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" fillcolor="white [3212]" strokecolor="#1f3763 [1604]" strokeweight="1pt">
                <v:textbox>
                  <w:txbxContent>
                    <w:p w:rsidR="005D5D1A" w:rsidRPr="005D5D1A" w:rsidRDefault="005D5D1A" w:rsidP="005D5D1A">
                      <w:pPr>
                        <w:tabs>
                          <w:tab w:val="left" w:pos="10188"/>
                        </w:tabs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D5D1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Consignes :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10188"/>
                        </w:tabs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Coller les deux feuilles dans le cahier ou répondez directement aux questions sur le cahier.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10188"/>
                        </w:tabs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Répondre aux questions suivantes en m’aidant des mots soulignés ou entourés :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De quand datent les premières traces d’habitation sur le site de Rome ? Quelles étaient ces habitations ?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A quelle date est représentée Rome sur le plan ? Quels rois auraient fondé la cité ? Que construisent-ils ?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D5D1A" w:rsidRPr="005D5D1A" w:rsidRDefault="005D5D1A" w:rsidP="005D5D1A">
                      <w:pPr>
                        <w:pStyle w:val="Paragraphedeliste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D5D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D5D1A" w:rsidRPr="005D5D1A" w:rsidRDefault="005D5D1A" w:rsidP="005D5D1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sz w:val="28"/>
          <w:szCs w:val="28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  <w:r w:rsidRPr="00DE0CF6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Bilan : Complétez le tableau suivant sur la fondation de Rome en vous aidant des séances 1 et 2.</w:t>
      </w:r>
    </w:p>
    <w:p w:rsidR="005D5D1A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CB94C" wp14:editId="49CFB2FF">
                <wp:simplePos x="0" y="0"/>
                <wp:positionH relativeFrom="column">
                  <wp:posOffset>-282575</wp:posOffset>
                </wp:positionH>
                <wp:positionV relativeFrom="paragraph">
                  <wp:posOffset>142875</wp:posOffset>
                </wp:positionV>
                <wp:extent cx="5250180" cy="403860"/>
                <wp:effectExtent l="0" t="0" r="2667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D1A" w:rsidRPr="005D5D1A" w:rsidRDefault="005D5D1A" w:rsidP="005D5D1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Compétence : Raisonner (compléter un tableau à partir de connaissances) </w:t>
                            </w:r>
                          </w:p>
                          <w:p w:rsidR="005D5D1A" w:rsidRPr="005D5D1A" w:rsidRDefault="005D5D1A" w:rsidP="005D5D1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CB94C" id="Rectangle 17" o:spid="_x0000_s1030" style="position:absolute;left:0;text-align:left;margin-left:-22.25pt;margin-top:11.25pt;width:413.4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" fillcolor="white [3212]" strokecolor="white [3212]" strokeweight="1pt">
                <v:textbox>
                  <w:txbxContent>
                    <w:p w:rsidR="005D5D1A" w:rsidRPr="005D5D1A" w:rsidRDefault="005D5D1A" w:rsidP="005D5D1A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5D5D1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  <w:t xml:space="preserve">Compétence : Raisonner (compléter un tableau à partir de connaissances) </w:t>
                      </w:r>
                    </w:p>
                    <w:p w:rsidR="005D5D1A" w:rsidRPr="005D5D1A" w:rsidRDefault="005D5D1A" w:rsidP="005D5D1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5D1A" w:rsidRPr="00DE0CF6" w:rsidRDefault="005D5D1A" w:rsidP="005D5D1A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tbl>
      <w:tblPr>
        <w:tblStyle w:val="Grilledutableau"/>
        <w:tblpPr w:leftFromText="141" w:rightFromText="141" w:vertAnchor="text" w:horzAnchor="margin" w:tblpY="419"/>
        <w:tblW w:w="10474" w:type="dxa"/>
        <w:tblLook w:val="04A0" w:firstRow="1" w:lastRow="0" w:firstColumn="1" w:lastColumn="0" w:noHBand="0" w:noVBand="1"/>
      </w:tblPr>
      <w:tblGrid>
        <w:gridCol w:w="3441"/>
        <w:gridCol w:w="3467"/>
        <w:gridCol w:w="3566"/>
      </w:tblGrid>
      <w:tr w:rsidR="005D5D1A" w:rsidTr="005D5D1A">
        <w:trPr>
          <w:trHeight w:val="900"/>
        </w:trPr>
        <w:tc>
          <w:tcPr>
            <w:tcW w:w="3441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67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Selon le mythe (ou légende) (séance 1)</w:t>
            </w:r>
          </w:p>
        </w:tc>
        <w:tc>
          <w:tcPr>
            <w:tcW w:w="3566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Selon l’archéologie</w:t>
            </w:r>
          </w:p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(séance 2)</w:t>
            </w:r>
          </w:p>
        </w:tc>
      </w:tr>
      <w:tr w:rsidR="005D5D1A" w:rsidTr="005D5D1A">
        <w:trPr>
          <w:trHeight w:val="900"/>
        </w:trPr>
        <w:tc>
          <w:tcPr>
            <w:tcW w:w="3441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Qui a fondé la cité ?</w:t>
            </w:r>
          </w:p>
        </w:tc>
        <w:tc>
          <w:tcPr>
            <w:tcW w:w="3467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D5D1A" w:rsidTr="005D5D1A">
        <w:trPr>
          <w:trHeight w:val="900"/>
        </w:trPr>
        <w:tc>
          <w:tcPr>
            <w:tcW w:w="3441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quelle date ou siècle ?</w:t>
            </w:r>
          </w:p>
        </w:tc>
        <w:tc>
          <w:tcPr>
            <w:tcW w:w="3467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D5D1A" w:rsidTr="005D5D1A">
        <w:trPr>
          <w:trHeight w:val="2245"/>
        </w:trPr>
        <w:tc>
          <w:tcPr>
            <w:tcW w:w="3441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 quelle façon ?</w:t>
            </w:r>
          </w:p>
        </w:tc>
        <w:tc>
          <w:tcPr>
            <w:tcW w:w="3467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5D5D1A" w:rsidRDefault="005D5D1A" w:rsidP="005D5D1A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D5D1A" w:rsidRDefault="005D5D1A"/>
    <w:p w:rsidR="005D5D1A" w:rsidRPr="005D5D1A" w:rsidRDefault="005D5D1A" w:rsidP="005D5D1A">
      <w:pPr>
        <w:rPr>
          <w:u w:val="single"/>
        </w:rPr>
      </w:pPr>
    </w:p>
    <w:p w:rsidR="005D5D1A" w:rsidRPr="005D5D1A" w:rsidRDefault="005D5D1A" w:rsidP="005D5D1A">
      <w:pPr>
        <w:jc w:val="both"/>
        <w:rPr>
          <w:rFonts w:ascii="Comic Sans MS" w:hAnsi="Comic Sans MS"/>
          <w:sz w:val="28"/>
          <w:szCs w:val="28"/>
          <w:u w:val="single"/>
        </w:rPr>
      </w:pPr>
      <w:r w:rsidRPr="005D5D1A">
        <w:rPr>
          <w:rFonts w:ascii="Comic Sans MS" w:hAnsi="Comic Sans MS"/>
          <w:sz w:val="28"/>
          <w:szCs w:val="28"/>
          <w:u w:val="single"/>
        </w:rPr>
        <w:t>Une fois le tableau rempli, entourez le niveau auquel vous pensez être.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D5D1A" w:rsidTr="002A296B">
        <w:tc>
          <w:tcPr>
            <w:tcW w:w="1812" w:type="dxa"/>
          </w:tcPr>
          <w:p w:rsidR="005D5D1A" w:rsidRDefault="005D5D1A" w:rsidP="005D5D1A">
            <w:r>
              <w:t>Côté obscur (N1)</w:t>
            </w:r>
          </w:p>
        </w:tc>
        <w:tc>
          <w:tcPr>
            <w:tcW w:w="1812" w:type="dxa"/>
          </w:tcPr>
          <w:p w:rsidR="005D5D1A" w:rsidRDefault="005D5D1A" w:rsidP="005D5D1A">
            <w:r>
              <w:t>Padawan (N2)</w:t>
            </w:r>
          </w:p>
        </w:tc>
        <w:tc>
          <w:tcPr>
            <w:tcW w:w="1812" w:type="dxa"/>
          </w:tcPr>
          <w:p w:rsidR="005D5D1A" w:rsidRDefault="005D5D1A" w:rsidP="005D5D1A">
            <w:r>
              <w:t>Jedi (N3)</w:t>
            </w:r>
          </w:p>
        </w:tc>
        <w:tc>
          <w:tcPr>
            <w:tcW w:w="1813" w:type="dxa"/>
          </w:tcPr>
          <w:p w:rsidR="005D5D1A" w:rsidRDefault="005D5D1A" w:rsidP="005D5D1A">
            <w:r>
              <w:t>Jedi+ (N4)</w:t>
            </w:r>
          </w:p>
        </w:tc>
        <w:tc>
          <w:tcPr>
            <w:tcW w:w="1813" w:type="dxa"/>
          </w:tcPr>
          <w:p w:rsidR="005D5D1A" w:rsidRDefault="005D5D1A" w:rsidP="005D5D1A">
            <w:r>
              <w:t>GMJ (N4+)</w:t>
            </w:r>
          </w:p>
        </w:tc>
      </w:tr>
      <w:tr w:rsidR="005D5D1A" w:rsidTr="002A296B">
        <w:tc>
          <w:tcPr>
            <w:tcW w:w="1812" w:type="dxa"/>
          </w:tcPr>
          <w:p w:rsidR="005D5D1A" w:rsidRDefault="005D5D1A" w:rsidP="005D5D1A">
            <w:r>
              <w:t>Je ne complète pas le tableau.</w:t>
            </w:r>
          </w:p>
        </w:tc>
        <w:tc>
          <w:tcPr>
            <w:tcW w:w="1812" w:type="dxa"/>
          </w:tcPr>
          <w:p w:rsidR="005D5D1A" w:rsidRDefault="005D5D1A" w:rsidP="005D5D1A">
            <w:r>
              <w:t>Je complète le tableau mais ce que j’écris ne correspond pas aux questions avec ou sans aide.</w:t>
            </w:r>
          </w:p>
        </w:tc>
        <w:tc>
          <w:tcPr>
            <w:tcW w:w="1812" w:type="dxa"/>
          </w:tcPr>
          <w:p w:rsidR="005D5D1A" w:rsidRDefault="005D5D1A" w:rsidP="005D5D1A">
            <w:r>
              <w:t>Je complète le tableau, ce que j’écris  correspond globalement aux réponses attendues et j’utilise la boîte à outils.</w:t>
            </w:r>
          </w:p>
        </w:tc>
        <w:tc>
          <w:tcPr>
            <w:tcW w:w="1813" w:type="dxa"/>
          </w:tcPr>
          <w:p w:rsidR="005D5D1A" w:rsidRDefault="005D5D1A" w:rsidP="005D5D1A">
            <w:r>
              <w:t>Je complète le tableau, ce que j’écris  correspond globalement aux réponses attendues sans utiliser la boîte à outils.</w:t>
            </w:r>
          </w:p>
        </w:tc>
        <w:tc>
          <w:tcPr>
            <w:tcW w:w="1813" w:type="dxa"/>
          </w:tcPr>
          <w:p w:rsidR="005D5D1A" w:rsidRDefault="005D5D1A" w:rsidP="005D5D1A">
            <w:r>
              <w:t>Je complète le tableau, ce que j’écris  correspond aux réponses attendues sans utiliser la boîte à outils.</w:t>
            </w:r>
          </w:p>
        </w:tc>
      </w:tr>
    </w:tbl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p w:rsidR="005D5D1A" w:rsidRPr="005D5D1A" w:rsidRDefault="005D5D1A" w:rsidP="005D5D1A"/>
    <w:sectPr w:rsidR="005D5D1A" w:rsidRPr="005D5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447C9"/>
    <w:multiLevelType w:val="hybridMultilevel"/>
    <w:tmpl w:val="72E66E3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96002"/>
    <w:multiLevelType w:val="hybridMultilevel"/>
    <w:tmpl w:val="4BA2EE5A"/>
    <w:lvl w:ilvl="0" w:tplc="A3BCD2D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412F8"/>
    <w:multiLevelType w:val="hybridMultilevel"/>
    <w:tmpl w:val="237CAD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33"/>
    <w:rsid w:val="005D5D1A"/>
    <w:rsid w:val="00711238"/>
    <w:rsid w:val="00820110"/>
    <w:rsid w:val="00A5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715D"/>
  <w15:chartTrackingRefBased/>
  <w15:docId w15:val="{88885414-0E50-3845-B4B8-9D8EEECB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5D1A"/>
    <w:pPr>
      <w:ind w:left="720"/>
      <w:contextualSpacing/>
    </w:pPr>
  </w:style>
  <w:style w:type="table" w:styleId="Grilledutableau">
    <w:name w:val="Table Grid"/>
    <w:basedOn w:val="TableauNormal"/>
    <w:uiPriority w:val="39"/>
    <w:rsid w:val="005D5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emejean/Desktop/pour%20mise%20en%20ligne/Seance%202...a&#768;%20l'histoire%20de%20Rome%20avec%20ame&#769;nagement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Seance 2...à l'histoire de Rome avec aménagements.dotx</Template>
  <TotalTime>0</TotalTime>
  <Pages>4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MEJEAN Isabelle</cp:lastModifiedBy>
  <cp:revision>1</cp:revision>
  <dcterms:created xsi:type="dcterms:W3CDTF">2020-03-24T08:02:00Z</dcterms:created>
  <dcterms:modified xsi:type="dcterms:W3CDTF">2020-03-24T08:02:00Z</dcterms:modified>
</cp:coreProperties>
</file>