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7F6" w:rsidRDefault="009007F6" w:rsidP="009007F6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bookmarkStart w:id="0" w:name="_GoBack"/>
      <w:bookmarkEnd w:id="0"/>
    </w:p>
    <w:p w:rsidR="009A29B3" w:rsidRPr="006A0494" w:rsidRDefault="009A29B3" w:rsidP="009A29B3">
      <w:r>
        <w:t>Dans un certain nombre de cas, la prise en compte du frottement est nécessaire, soit pour en compenser les effets, soit pour en bénéficier (freins, embrayages, courroies, arc-boutement, etc.).</w:t>
      </w:r>
    </w:p>
    <w:p w:rsidR="009A29B3" w:rsidRPr="006A0494" w:rsidRDefault="009A29B3" w:rsidP="009A29B3">
      <w:pPr>
        <w:pStyle w:val="Titre2"/>
      </w:pPr>
      <w:r w:rsidRPr="006A0494">
        <w:t>Définitions</w:t>
      </w:r>
    </w:p>
    <w:p w:rsidR="009A29B3" w:rsidRPr="006A0494" w:rsidRDefault="009A29B3" w:rsidP="009A29B3">
      <w:pPr>
        <w:rPr>
          <w:rFonts w:ascii="Comic Sans MS" w:hAnsi="Comic Sans MS"/>
          <w:b/>
          <w:i/>
          <w:iCs/>
        </w:rPr>
      </w:pPr>
      <w:r w:rsidRPr="006A0494">
        <w:t>Si deux surfaces en contact se déplacent ou glissent l’une par rapport à l’autre on dit qu’il y a frottement</w:t>
      </w:r>
    </w:p>
    <w:p w:rsidR="009A29B3" w:rsidRPr="006A0494" w:rsidRDefault="009A29B3" w:rsidP="009A29B3">
      <w:r w:rsidRPr="006A0494">
        <w:t>Si deux surfaces en contact tendent à glisser mais ne se déplacent pas on dit qu’il y a adhérence</w:t>
      </w:r>
    </w:p>
    <w:p w:rsidR="009A29B3" w:rsidRPr="006A0494" w:rsidRDefault="009A29B3" w:rsidP="009A29B3">
      <w:pPr>
        <w:pStyle w:val="Titre2"/>
      </w:pPr>
      <w:r w:rsidRPr="006A0494">
        <w:t>Lois du frottement (Lois de Coulomb)</w:t>
      </w:r>
    </w:p>
    <w:p w:rsidR="009A29B3" w:rsidRPr="006A0494" w:rsidRDefault="009A29B3" w:rsidP="009A29B3">
      <w:r w:rsidRPr="006A0494">
        <w:t xml:space="preserve">Soit un colis </w:t>
      </w:r>
      <w:r w:rsidRPr="006A0494">
        <w:rPr>
          <w:b/>
          <w:bCs/>
        </w:rPr>
        <w:t>1</w:t>
      </w:r>
      <w:r w:rsidRPr="006A0494">
        <w:t xml:space="preserve"> de poids </w:t>
      </w:r>
      <w:r w:rsidRPr="006A0494">
        <w:rPr>
          <w:position w:val="-4"/>
        </w:rPr>
        <w:object w:dxaOrig="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6pt" o:ole="" fillcolor="window">
            <v:imagedata r:id="rId9" o:title=""/>
          </v:shape>
          <o:OLEObject Type="Embed" ProgID="Equation.3" ShapeID="_x0000_i1025" DrawAspect="Content" ObjectID="_1484994026" r:id="rId10"/>
        </w:object>
      </w:r>
      <w:r w:rsidRPr="006A0494">
        <w:t xml:space="preserve"> et de centre de gravité G, en équilibre sur un plan horizontal </w:t>
      </w:r>
      <w:r w:rsidRPr="006A0494">
        <w:rPr>
          <w:b/>
          <w:bCs/>
        </w:rPr>
        <w:t>0</w:t>
      </w:r>
      <w:r w:rsidRPr="006A0494">
        <w:t>.</w:t>
      </w:r>
    </w:p>
    <w:p w:rsidR="009A29B3" w:rsidRDefault="009A29B3" w:rsidP="009A29B3">
      <w:r w:rsidRPr="006A0494">
        <w:t>Le colis est équipé de deux pieds et de deux roulettes à ses extrémités.</w:t>
      </w:r>
    </w:p>
    <w:p w:rsidR="009A29B3" w:rsidRPr="006A0494" w:rsidRDefault="009A29B3" w:rsidP="009A29B3">
      <w:pPr>
        <w:rPr>
          <w:sz w:val="28"/>
          <w:szCs w:val="28"/>
        </w:rPr>
      </w:pPr>
      <w:r w:rsidRPr="009A29B3">
        <w:rPr>
          <w:rStyle w:val="Titre2Car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90EA4" wp14:editId="7BC39685">
                <wp:simplePos x="0" y="0"/>
                <wp:positionH relativeFrom="column">
                  <wp:posOffset>4601210</wp:posOffset>
                </wp:positionH>
                <wp:positionV relativeFrom="paragraph">
                  <wp:posOffset>309880</wp:posOffset>
                </wp:positionV>
                <wp:extent cx="2374265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B3" w:rsidRDefault="009A29B3" w:rsidP="009A29B3">
                            <w:r>
                              <w:t>Mouvement du solide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2.3pt;margin-top:24.4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" filled="f" stroked="f">
                <v:textbox style="mso-fit-shape-to-text:t">
                  <w:txbxContent>
                    <w:p w:rsidR="009A29B3" w:rsidRDefault="009A29B3" w:rsidP="009A29B3">
                      <w:r>
                        <w:t>Mouvement du solide</w:t>
                      </w:r>
                    </w:p>
                  </w:txbxContent>
                </v:textbox>
              </v:shape>
            </w:pict>
          </mc:Fallback>
        </mc:AlternateContent>
      </w:r>
      <w:r w:rsidRPr="009A29B3">
        <w:rPr>
          <w:rStyle w:val="Titre2Car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27091" wp14:editId="56553514">
                <wp:simplePos x="0" y="0"/>
                <wp:positionH relativeFrom="column">
                  <wp:posOffset>4813935</wp:posOffset>
                </wp:positionH>
                <wp:positionV relativeFrom="paragraph">
                  <wp:posOffset>575310</wp:posOffset>
                </wp:positionV>
                <wp:extent cx="939800" cy="1270"/>
                <wp:effectExtent l="0" t="95250" r="0" b="113030"/>
                <wp:wrapNone/>
                <wp:docPr id="16" name="Connecteur droi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0" cy="1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08080"/>
                          </a:solidFill>
                          <a:round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05pt,45.3pt" to="453.0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" strokecolor="gray" strokeweight="3pt">
                <v:stroke endarrow="classic"/>
              </v:line>
            </w:pict>
          </mc:Fallback>
        </mc:AlternateContent>
      </w:r>
      <w:r w:rsidRPr="009A29B3">
        <w:rPr>
          <w:rStyle w:val="Titre2Car"/>
        </w:rPr>
        <w:t>Cas du frottement (lorsqu’il y a mouvement)</w:t>
      </w:r>
    </w:p>
    <w:p w:rsidR="009A29B3" w:rsidRPr="009A29B3" w:rsidRDefault="009A29B3" w:rsidP="009A29B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929748" wp14:editId="34C25543">
                <wp:simplePos x="0" y="0"/>
                <wp:positionH relativeFrom="column">
                  <wp:posOffset>1482090</wp:posOffset>
                </wp:positionH>
                <wp:positionV relativeFrom="paragraph">
                  <wp:posOffset>963295</wp:posOffset>
                </wp:positionV>
                <wp:extent cx="123825" cy="304800"/>
                <wp:effectExtent l="57150" t="38100" r="28575" b="1905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8" o:spid="_x0000_s1026" type="#_x0000_t32" style="position:absolute;margin-left:116.7pt;margin-top:75.85pt;width:9.75pt;height:2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4DB658" wp14:editId="265920FE">
                <wp:simplePos x="0" y="0"/>
                <wp:positionH relativeFrom="column">
                  <wp:posOffset>2491740</wp:posOffset>
                </wp:positionH>
                <wp:positionV relativeFrom="paragraph">
                  <wp:posOffset>888365</wp:posOffset>
                </wp:positionV>
                <wp:extent cx="19050" cy="379730"/>
                <wp:effectExtent l="76200" t="38100" r="57150" b="2032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379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9" o:spid="_x0000_s1026" type="#_x0000_t32" style="position:absolute;margin-left:196.2pt;margin-top:69.95pt;width:1.5pt;height:29.9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536DA4" wp14:editId="4FA1FD5A">
                <wp:simplePos x="0" y="0"/>
                <wp:positionH relativeFrom="column">
                  <wp:posOffset>430530</wp:posOffset>
                </wp:positionH>
                <wp:positionV relativeFrom="paragraph">
                  <wp:posOffset>226695</wp:posOffset>
                </wp:positionV>
                <wp:extent cx="4533900" cy="1333500"/>
                <wp:effectExtent l="0" t="0" r="0" b="0"/>
                <wp:wrapTopAndBottom/>
                <wp:docPr id="30" name="Grou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0" cy="1333500"/>
                          <a:chOff x="1360" y="6140"/>
                          <a:chExt cx="7140" cy="2100"/>
                        </a:xfrm>
                      </wpg:grpSpPr>
                      <wpg:grpSp>
                        <wpg:cNvPr id="31" name="Group 17"/>
                        <wpg:cNvGrpSpPr>
                          <a:grpSpLocks/>
                        </wpg:cNvGrpSpPr>
                        <wpg:grpSpPr bwMode="auto">
                          <a:xfrm>
                            <a:off x="1360" y="6140"/>
                            <a:ext cx="7088" cy="1900"/>
                            <a:chOff x="1360" y="8883"/>
                            <a:chExt cx="7088" cy="1900"/>
                          </a:xfrm>
                        </wpg:grpSpPr>
                        <wpg:grpSp>
                          <wpg:cNvPr id="32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1849" y="8883"/>
                              <a:ext cx="6599" cy="1900"/>
                              <a:chOff x="1849" y="5158"/>
                              <a:chExt cx="6599" cy="1900"/>
                            </a:xfrm>
                          </wpg:grpSpPr>
                          <wpg:grpSp>
                            <wpg:cNvPr id="33" name="Group 1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849" y="5158"/>
                                <a:ext cx="6599" cy="1900"/>
                                <a:chOff x="1369" y="4638"/>
                                <a:chExt cx="8134" cy="23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20" descr="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94" y="4638"/>
                                  <a:ext cx="4609" cy="2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21" descr="Image'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9" y="5012"/>
                                  <a:ext cx="3254" cy="1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6" name="Oval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30" y="6577"/>
                                <a:ext cx="16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Oval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0" y="6607"/>
                                <a:ext cx="160" cy="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5420" y="9420"/>
                              <a:ext cx="900" cy="500"/>
                              <a:chOff x="5420" y="9420"/>
                              <a:chExt cx="900" cy="500"/>
                            </a:xfrm>
                          </wpg:grpSpPr>
                          <wps:wsp>
                            <wps:cNvPr id="39" name="Line 25"/>
                            <wps:cNvCnPr/>
                            <wps:spPr bwMode="auto">
                              <a:xfrm flipH="1">
                                <a:off x="5680" y="9900"/>
                                <a:ext cx="640" cy="2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808080"/>
                                </a:solidFill>
                                <a:round/>
                                <a:headEnd type="triangle" w="sm" len="med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20" y="9420"/>
                                <a:ext cx="567" cy="4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808080"/>
                                    </a:solidFill>
                                    <a:miter lim="800000"/>
                                    <a:headEnd type="none" w="sm" len="lg"/>
                                    <a:tailEnd type="none" w="sm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29B3" w:rsidRDefault="009A29B3" w:rsidP="009A29B3">
                                  <w:r>
                                    <w:rPr>
                                      <w:position w:val="-4"/>
                                    </w:rPr>
                                    <w:object w:dxaOrig="279" w:dyaOrig="340">
                                      <v:shape id="_x0000_i1031" type="#_x0000_t75" style="width:13.95pt;height:17pt" o:ole="" fillcolor="window">
                                        <v:imagedata r:id="rId13" o:title=""/>
                                      </v:shape>
                                      <o:OLEObject Type="Embed" ProgID="Equation.3" ShapeID="_x0000_i1031" DrawAspect="Content" ObjectID="_1484994032" r:id="rId1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1360" y="9340"/>
                              <a:ext cx="900" cy="500"/>
                              <a:chOff x="5420" y="9420"/>
                              <a:chExt cx="900" cy="500"/>
                            </a:xfrm>
                          </wpg:grpSpPr>
                          <wps:wsp>
                            <wps:cNvPr id="42" name="Line 28"/>
                            <wps:cNvCnPr/>
                            <wps:spPr bwMode="auto">
                              <a:xfrm flipH="1">
                                <a:off x="5680" y="9900"/>
                                <a:ext cx="640" cy="2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808080"/>
                                </a:solidFill>
                                <a:round/>
                                <a:headEnd type="triangle" w="sm" len="med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20" y="9420"/>
                                <a:ext cx="567" cy="4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808080"/>
                                    </a:solidFill>
                                    <a:miter lim="800000"/>
                                    <a:headEnd type="none" w="sm" len="lg"/>
                                    <a:tailEnd type="none" w="sm" len="lg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A29B3" w:rsidRDefault="009A29B3" w:rsidP="009A29B3">
                                  <w:r>
                                    <w:rPr>
                                      <w:position w:val="-4"/>
                                    </w:rPr>
                                    <w:object w:dxaOrig="279" w:dyaOrig="340">
                                      <v:shape id="_x0000_i1032" type="#_x0000_t75" style="width:13.95pt;height:17pt" o:ole="" fillcolor="window">
                                        <v:imagedata r:id="rId13" o:title=""/>
                                      </v:shape>
                                      <o:OLEObject Type="Embed" ProgID="Equation.3" ShapeID="_x0000_i1032" DrawAspect="Content" ObjectID="_1484994033" r:id="rId1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4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960" y="770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29B3" w:rsidRPr="00C071F8" w:rsidRDefault="009A29B3" w:rsidP="009A29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071F8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840" y="766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29B3" w:rsidRPr="00C071F8" w:rsidRDefault="009A29B3" w:rsidP="009A29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071F8"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0" o:spid="_x0000_s1027" style="position:absolute;margin-left:33.9pt;margin-top:17.85pt;width:357pt;height:105pt;z-index:251660288" coordorigin="1360,6140" coordsize="7140,2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7LxRijFGKMUYo&#10;xRRRRRRRRRRRRRRRRRRRRRRRRRRRRRRRRRRRRRRRR+FH4UfhR+FH4UfhR+FGKTHtRge/50YHv+dG&#10;36/nRt+v50bfr+dG36/nRt+v50bfr+dG36/nRt+v50bfr+dG36/nRt+v50bfr+dG36/nRt+v50bf&#10;r+dG36/nRt+v50bfr+dG36/nRt+v50bfr+dG36/nRt+v50bfr+dG36/nRt+v50bfr+dG36/nRt+v&#10;50bfr+dG36/nQAB6/n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">
                <v:group id="Group 17" o:spid="_x0000_s1028" style="position:absolute;left:1360;top:6140;width:7088;height:1900" coordorigin="1360,8883" coordsize="7088,1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Group 18" o:spid="_x0000_s1029" style="position:absolute;left:1849;top:8883;width:6599;height:1900" coordorigin="1849,5158" coordsize="6599,1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group id="Group 19" o:spid="_x0000_s1030" style="position:absolute;left:1849;top:5158;width:6599;height:1900" coordorigin="1369,4638" coordsize="8134,2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o:lock v:ext="edit" aspectratio="t"/>
                      <v:shape id="Picture 20" o:spid="_x0000_s1031" type="#_x0000_t75" alt="Image" style="position:absolute;left:4894;top:4638;width:4609;height:2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dtqrEAAAA2wAAAA8AAABkcnMvZG93bnJldi54bWxEj19rwkAQxN8Lfodjhb7Vi38a2ugpohTs&#10;k1Qt9XHJrUkwtxdyq8Zv3xMKfRxm5jfMbNG5Wl2pDZVnA8NBAoo497biwsBh//HyBioIssXaMxm4&#10;U4DFvPc0w8z6G3/RdSeFihAOGRooRZpM65CX5DAMfEMcvZNvHUqUbaFti7cId7UeJUmqHVYcF0ps&#10;aFVSft5dnIGLW7+KvB+Pdfo9+rxvf7AqQmrMc79bTkEJdfIf/mtvrIHxBB5f4g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dtqrEAAAA2wAAAA8AAAAAAAAAAAAAAAAA&#10;nwIAAGRycy9kb3ducmV2LnhtbFBLBQYAAAAABAAEAPcAAACQAwAAAAA=&#10;">
                        <v:imagedata r:id="rId16" o:title="Image"/>
                      </v:shape>
                      <v:shape id="Picture 21" o:spid="_x0000_s1032" type="#_x0000_t75" alt="Image'" style="position:absolute;left:1369;top:5012;width:3254;height: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vNrfDAAAA2wAAAA8AAABkcnMvZG93bnJldi54bWxEj0+LwjAUxO8LfofwBG9rquIq1Sii+Oew&#10;F6sXb4/m2Vabl5JErd9+s7Cwx2FmfsPMl62pxZOcrywrGPQTEMS51RUXCs6n7ecUhA/IGmvLpOBN&#10;HpaLzsccU21ffKRnFgoRIexTVFCG0KRS+rwkg75vG+LoXa0zGKJ0hdQOXxFuajlMki9psOK4UGJD&#10;65Lye/YwCjLej78nzXQ/vNQbvNwOxrn3Tqlet13NQARqw3/4r33QCkZj+P0Sf4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82t8MAAADbAAAADwAAAAAAAAAAAAAAAACf&#10;AgAAZHJzL2Rvd25yZXYueG1sUEsFBgAAAAAEAAQA9wAAAI8DAAAAAA==&#10;">
                        <v:imagedata r:id="rId17" o:title="Image'"/>
                      </v:shape>
                    </v:group>
                    <v:oval id="Oval 22" o:spid="_x0000_s1033" style="position:absolute;left:3730;top:6577;width:1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bGMMA&#10;AADbAAAADwAAAGRycy9kb3ducmV2LnhtbESPQWsCMRSE70L/Q3gFL6JZ3SKyGkUKi1560Fa8PjbP&#10;zeLmZUlSXf+9KQg9DjPzDbPa9LYVN/KhcaxgOslAEFdON1wr+PkuxwsQISJrbB2TggcF2KzfBiss&#10;tLvzgW7HWIsE4VCgAhNjV0gZKkMWw8R1xMm7OG8xJulrqT3eE9y2cpZlc2mx4bRgsKNPQ9X1+GsV&#10;fH2YbS3LaTnbj06Z3+XnEE+5UsP3frsEEamP/+FXe68V5HP4+5J+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xbGMMAAADbAAAADwAAAAAAAAAAAAAAAACYAgAAZHJzL2Rv&#10;d25yZXYueG1sUEsFBgAAAAAEAAQA9QAAAIgDAAAAAA==&#10;" strokeweight="2pt">
                      <v:stroke startarrowwidth="narrow" startarrowlength="long" endarrowwidth="narrow" endarrowlength="long"/>
                    </v:oval>
                    <v:oval id="Oval 23" o:spid="_x0000_s1034" style="position:absolute;left:7760;top:6607;width:1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+g8QA&#10;AADbAAAADwAAAGRycy9kb3ducmV2LnhtbESPT2sCMRTE74LfITyhF9GsrmjZGkUKS7148B9eH5vX&#10;zdLNy5Kkuv32jVDocZiZ3zDrbW9bcScfGscKZtMMBHHldMO1gsu5nLyCCBFZY+uYFPxQgO1mOFhj&#10;od2Dj3Q/xVokCIcCFZgYu0LKUBmyGKauI07ep/MWY5K+ltrjI8FtK+dZtpQWG04LBjt6N1R9nb6t&#10;gsPC7GpZzsr5fnzN/Ed+C/GaK/Uy6ndvICL18T/8195rBfkKnl/S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/oPEAAAA2wAAAA8AAAAAAAAAAAAAAAAAmAIAAGRycy9k&#10;b3ducmV2LnhtbFBLBQYAAAAABAAEAPUAAACJAwAAAAA=&#10;" strokeweight="2pt">
                      <v:stroke startarrowwidth="narrow" startarrowlength="long" endarrowwidth="narrow" endarrowlength="long"/>
                    </v:oval>
                  </v:group>
                  <v:group id="Group 24" o:spid="_x0000_s1035" style="position:absolute;left:5420;top:9420;width:900;height:500" coordorigin="5420,9420" coordsize="90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line id="Line 25" o:spid="_x0000_s1036" style="position:absolute;flip:x;visibility:visible;mso-wrap-style:square" from="5680,9900" to="6320,9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fb4MQAAADbAAAADwAAAGRycy9kb3ducmV2LnhtbESPzWsCMRTE7wX/h/CE3mpWC0VXo/hB&#10;oYgXvw7eHpvn7mrysmxSjf99UxA8DjPzG2Yyi9aIG7W+dqyg38tAEBdO11wqOOy/P4YgfEDWaByT&#10;ggd5mE07bxPMtbvzlm67UIoEYZ+jgiqEJpfSFxVZ9D3XECfv7FqLIcm2lLrFe4JbIwdZ9iUt1pwW&#10;KmxoWVFx3f1aBfvl2pzXvIrxdLxsHqftxixWXqn3bpyPQQSK4RV+tn+0gs8R/H9JP0B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9vgxAAAANsAAAAPAAAAAAAAAAAA&#10;AAAAAKECAABkcnMvZG93bnJldi54bWxQSwUGAAAAAAQABAD5AAAAkgMAAAAA&#10;" strokecolor="gray" strokeweight="3pt">
                      <v:stroke startarrow="block" startarrowwidth="narrow" endarrowwidth="narrow" endarrowlength="long"/>
                    </v:line>
                    <v:shape id="Text Box 26" o:spid="_x0000_s1037" type="#_x0000_t202" style="position:absolute;left:5420;top:9420;width:567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7KMIA&#10;AADbAAAADwAAAGRycy9kb3ducmV2LnhtbERPy2rCQBTdF/oPwy24q5OqLTHNKFIIuIiLahGXl8w1&#10;j2buhMyYxL93FoUuD+edbifTioF6V1tW8DaPQBAXVtdcKvg5Za8xCOeRNbaWScGdHGw3z08pJtqO&#10;/E3D0ZcihLBLUEHlfZdI6YqKDLq57YgDd7W9QR9gX0rd4xjCTSsXUfQhDdYcGirs6Kui4vd4MwpO&#10;5/dGNxefHXbLBa/z0sWcx0rNXqbdJwhPk/8X/7n3WsEqrA9fw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TsowgAAANsAAAAPAAAAAAAAAAAAAAAAAJgCAABkcnMvZG93&#10;bnJldi54bWxQSwUGAAAAAAQABAD1AAAAhwMAAAAA&#10;" filled="f" stroked="f" strokecolor="gray" strokeweight="1.5pt">
                      <v:stroke startarrowwidth="narrow" startarrowlength="long" endarrowwidth="narrow" endarrowlength="long"/>
                      <v:textbox>
                        <w:txbxContent>
                          <w:p w:rsidR="009A29B3" w:rsidRDefault="009A29B3" w:rsidP="009A29B3">
                            <w:r>
                              <w:rPr>
                                <w:position w:val="-4"/>
                              </w:rPr>
                              <w:object w:dxaOrig="279" w:dyaOrig="340">
                                <v:shape id="_x0000_i1031" type="#_x0000_t75" style="width:13.95pt;height:17pt" o:ole="" fillcolor="window">
                                  <v:imagedata r:id="rId18" o:title=""/>
                                </v:shape>
                                <o:OLEObject Type="Embed" ProgID="Equation.3" ShapeID="_x0000_i1031" DrawAspect="Content" ObjectID="_1472148498" r:id="rId19"/>
                              </w:object>
                            </w:r>
                          </w:p>
                        </w:txbxContent>
                      </v:textbox>
                    </v:shape>
                  </v:group>
                  <v:group id="Group 27" o:spid="_x0000_s1038" style="position:absolute;left:1360;top:9340;width:900;height:500" coordorigin="5420,9420" coordsize="900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line id="Line 28" o:spid="_x0000_s1039" style="position:absolute;flip:x;visibility:visible;mso-wrap-style:square" from="5680,9900" to="6320,9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U67MQAAADbAAAADwAAAGRycy9kb3ducmV2LnhtbESPS4sCMRCE78L+h9AL3jSzIrLMGsUH&#10;CyJefOzBWzNpZ0aTzjCJGv+9EYQ9FlX1FTWeRmvEjVpfO1bw1c9AEBdO11wqOOx/e98gfEDWaByT&#10;ggd5mE4+OmPMtbvzlm67UIoEYZ+jgiqEJpfSFxVZ9H3XECfv5FqLIcm2lLrFe4JbIwdZNpIWa04L&#10;FTa0qKi47K5WwX6xNqc1L2M8/p03j+N2Y+ZLr1T3M85+QASK4T/8bq+0guEAXl/SD5CT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BTrsxAAAANsAAAAPAAAAAAAAAAAA&#10;AAAAAKECAABkcnMvZG93bnJldi54bWxQSwUGAAAAAAQABAD5AAAAkgMAAAAA&#10;" strokecolor="gray" strokeweight="3pt">
                      <v:stroke startarrow="block" startarrowwidth="narrow" endarrowwidth="narrow" endarrowlength="long"/>
                    </v:line>
                    <v:shape id="Text Box 29" o:spid="_x0000_s1040" type="#_x0000_t202" style="position:absolute;left:5420;top:9420;width:567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lX8IA&#10;AADbAAAADwAAAGRycy9kb3ducmV2LnhtbESPzarCMBSE9xd8h3AEd9fUnyu1GkUEwYUuroq4PDTH&#10;ttqclCZqfXsjCC6HmfmGmc4bU4o71a6wrKDXjUAQp1YXnCk47Fe/MQjnkTWWlknBkxzMZ62fKSba&#10;Pvif7jufiQBhl6CC3PsqkdKlORl0XVsRB+9sa4M+yDqTusZHgJtS9qNoJA0WHBZyrGiZU3rd3YyC&#10;/fHvoi8nv9ouBn0ebzIX8yZWqtNuFhMQnhr/DX/aa61gOID3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6VfwgAAANsAAAAPAAAAAAAAAAAAAAAAAJgCAABkcnMvZG93&#10;bnJldi54bWxQSwUGAAAAAAQABAD1AAAAhwMAAAAA&#10;" filled="f" stroked="f" strokecolor="gray" strokeweight="1.5pt">
                      <v:stroke startarrowwidth="narrow" startarrowlength="long" endarrowwidth="narrow" endarrowlength="long"/>
                      <v:textbox>
                        <w:txbxContent>
                          <w:p w:rsidR="009A29B3" w:rsidRDefault="009A29B3" w:rsidP="009A29B3">
                            <w:r>
                              <w:rPr>
                                <w:position w:val="-4"/>
                              </w:rPr>
                              <w:object w:dxaOrig="279" w:dyaOrig="340">
                                <v:shape id="_x0000_i1032" type="#_x0000_t75" style="width:13.95pt;height:17pt" o:ole="" fillcolor="window">
                                  <v:imagedata r:id="rId18" o:title=""/>
                                </v:shape>
                                <o:OLEObject Type="Embed" ProgID="Equation.3" ShapeID="_x0000_i1032" DrawAspect="Content" ObjectID="_1472148499" r:id="rId20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shape id="Text Box 30" o:spid="_x0000_s1041" type="#_x0000_t202" style="position:absolute;left:5960;top:770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QN8QA&#10;AADbAAAADwAAAGRycy9kb3ducmV2LnhtbESPQWvCQBSE74L/YXmFXsRsWoJK6ipSKO2hF03QHh/Z&#10;l2xo9m3Ibk3677sFweMwM98w2/1kO3GlwbeOFTwlKQjiyumWGwVl8bbcgPABWWPnmBT8kof9bj7b&#10;Yq7dyEe6nkIjIoR9jgpMCH0upa8MWfSJ64mjV7vBYohyaKQecIxw28nnNF1Jiy3HBYM9vRqqvk8/&#10;VsG6+Dx/+YUru8mkpjCa6+b9otTjw3R4ARFoCvfwrf2hFWQZ/H+JP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0DfEAAAA2wAAAA8AAAAAAAAAAAAAAAAAmAIAAGRycy9k&#10;b3ducmV2LnhtbFBLBQYAAAAABAAEAPUAAACJAwAAAAA=&#10;" filled="f" stroked="f" strokecolor="gray" strokeweight="1.5pt">
                  <v:textbox>
                    <w:txbxContent>
                      <w:p w:rsidR="009A29B3" w:rsidRPr="00C071F8" w:rsidRDefault="009A29B3" w:rsidP="009A29B3">
                        <w:pPr>
                          <w:rPr>
                            <w:rFonts w:ascii="Arial" w:hAnsi="Arial" w:cs="Arial"/>
                          </w:rPr>
                        </w:pPr>
                        <w:r w:rsidRPr="00C071F8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31" o:spid="_x0000_s1042" type="#_x0000_t202" style="position:absolute;left:7840;top:7660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1rMQA&#10;AADbAAAADwAAAGRycy9kb3ducmV2LnhtbESPQWvCQBSE7wX/w/KEXorZtLQq0VWkIO2hl5qgHh/Z&#10;ZzaYfRuya5L++26h4HGYmW+Y9Xa0jeip87VjBc9JCoK4dLrmSkGR72dLED4ga2wck4If8rDdTB7W&#10;mGk38Df1h1CJCGGfoQITQptJ6UtDFn3iWuLoXVxnMUTZVVJ3OES4beRLms6lxZrjgsGW3g2V18PN&#10;KljkX8ezf3JFM5rU5Ebzpfo4KfU4HXcrEIHGcA//tz+1gtc3+PsSf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dazEAAAA2wAAAA8AAAAAAAAAAAAAAAAAmAIAAGRycy9k&#10;b3ducmV2LnhtbFBLBQYAAAAABAAEAPUAAACJAwAAAAA=&#10;" filled="f" stroked="f" strokecolor="gray" strokeweight="1.5pt">
                  <v:textbox>
                    <w:txbxContent>
                      <w:p w:rsidR="009A29B3" w:rsidRPr="00C071F8" w:rsidRDefault="009A29B3" w:rsidP="009A29B3">
                        <w:pPr>
                          <w:rPr>
                            <w:rFonts w:ascii="Arial" w:hAnsi="Arial" w:cs="Arial"/>
                          </w:rPr>
                        </w:pPr>
                        <w:r w:rsidRPr="00C071F8"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813832" wp14:editId="3C55891E">
                <wp:simplePos x="0" y="0"/>
                <wp:positionH relativeFrom="column">
                  <wp:posOffset>122555</wp:posOffset>
                </wp:positionH>
                <wp:positionV relativeFrom="paragraph">
                  <wp:posOffset>1447165</wp:posOffset>
                </wp:positionV>
                <wp:extent cx="1795780" cy="1778000"/>
                <wp:effectExtent l="0" t="0" r="0" b="0"/>
                <wp:wrapSquare wrapText="right"/>
                <wp:docPr id="17" name="Grou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5780" cy="1778000"/>
                          <a:chOff x="980" y="1880"/>
                          <a:chExt cx="2828" cy="2800"/>
                        </a:xfrm>
                      </wpg:grpSpPr>
                      <wpg:grpSp>
                        <wpg:cNvPr id="18" name="Group 4"/>
                        <wpg:cNvGrpSpPr>
                          <a:grpSpLocks/>
                        </wpg:cNvGrpSpPr>
                        <wpg:grpSpPr bwMode="auto">
                          <a:xfrm>
                            <a:off x="2180" y="2180"/>
                            <a:ext cx="1340" cy="1980"/>
                            <a:chOff x="2180" y="13380"/>
                            <a:chExt cx="1340" cy="1980"/>
                          </a:xfrm>
                        </wpg:grpSpPr>
                        <wps:wsp>
                          <wps:cNvPr id="19" name="Line 5"/>
                          <wps:cNvCnPr/>
                          <wps:spPr bwMode="auto">
                            <a:xfrm>
                              <a:off x="2180" y="13380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arrow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6"/>
                          <wps:cNvCnPr/>
                          <wps:spPr bwMode="auto">
                            <a:xfrm>
                              <a:off x="2180" y="15340"/>
                              <a:ext cx="13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arrow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" name="Group 7"/>
                        <wpg:cNvGrpSpPr>
                          <a:grpSpLocks/>
                        </wpg:cNvGrpSpPr>
                        <wpg:grpSpPr bwMode="auto">
                          <a:xfrm>
                            <a:off x="1640" y="2620"/>
                            <a:ext cx="1060" cy="1520"/>
                            <a:chOff x="1640" y="13820"/>
                            <a:chExt cx="1060" cy="1520"/>
                          </a:xfrm>
                        </wpg:grpSpPr>
                        <wps:wsp>
                          <wps:cNvPr id="22" name="Oval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0" y="13820"/>
                              <a:ext cx="1060" cy="42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Line 9"/>
                          <wps:cNvCnPr/>
                          <wps:spPr bwMode="auto">
                            <a:xfrm>
                              <a:off x="1640" y="14020"/>
                              <a:ext cx="540" cy="13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0"/>
                          <wps:cNvCnPr/>
                          <wps:spPr bwMode="auto">
                            <a:xfrm flipH="1">
                              <a:off x="2180" y="14020"/>
                              <a:ext cx="500" cy="13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" name="Line 11"/>
                        <wps:cNvCnPr/>
                        <wps:spPr bwMode="auto">
                          <a:xfrm flipH="1" flipV="1">
                            <a:off x="1680" y="2920"/>
                            <a:ext cx="500" cy="12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80" y="2400"/>
                            <a:ext cx="739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808080"/>
                                </a:solidFill>
                                <a:miter lim="800000"/>
                                <a:headEnd type="none" w="sm" len="lg"/>
                                <a:tailEnd type="none" w="sm" len="lg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29B3" w:rsidRDefault="009A29B3" w:rsidP="009A29B3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</w:pPr>
                              <w:r>
                                <w:rPr>
                                  <w:position w:val="-16"/>
                                  <w:sz w:val="24"/>
                                </w:rPr>
                                <w:object w:dxaOrig="480" w:dyaOrig="480">
                                  <v:shape id="_x0000_i1033" type="#_x0000_t75" style="width:21.1pt;height:21.1pt" o:ole="" fillcolor="window">
                                    <v:imagedata r:id="rId21" o:title=""/>
                                  </v:shape>
                                  <o:OLEObject Type="Embed" ProgID="Equation.3" ShapeID="_x0000_i1033" DrawAspect="Content" ObjectID="_1484994034" r:id="rId2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60" y="4140"/>
                            <a:ext cx="50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808080"/>
                                </a:solidFill>
                                <a:miter lim="800000"/>
                                <a:headEnd type="none" w="sm" len="lg"/>
                                <a:tailEnd type="none" w="sm" len="lg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29B3" w:rsidRPr="00C071F8" w:rsidRDefault="009A29B3" w:rsidP="009A29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071F8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4140"/>
                            <a:ext cx="48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808080"/>
                                </a:solidFill>
                                <a:miter lim="800000"/>
                                <a:headEnd type="none" w="sm" len="lg"/>
                                <a:tailEnd type="none" w="sm" len="lg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29B3" w:rsidRDefault="009A29B3" w:rsidP="009A29B3">
                              <w:r>
                                <w:rPr>
                                  <w:position w:val="-6"/>
                                </w:rPr>
                                <w:object w:dxaOrig="200" w:dyaOrig="340">
                                  <v:shape id="_x0000_i1034" type="#_x0000_t75" style="width:10pt;height:17pt" o:ole="" fillcolor="window">
                                    <v:imagedata r:id="rId23" o:title=""/>
                                  </v:shape>
                                  <o:OLEObject Type="Embed" ProgID="Equation.3" ShapeID="_x0000_i1034" DrawAspect="Content" ObjectID="_1484994035" r:id="rId2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120" y="1880"/>
                            <a:ext cx="50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808080"/>
                                </a:solidFill>
                                <a:miter lim="800000"/>
                                <a:headEnd type="none" w="sm" len="lg"/>
                                <a:tailEnd type="none" w="sm" len="lg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29B3" w:rsidRDefault="009A29B3" w:rsidP="009A29B3">
                              <w:r>
                                <w:rPr>
                                  <w:position w:val="-6"/>
                                </w:rPr>
                                <w:object w:dxaOrig="220" w:dyaOrig="300">
                                  <v:shape id="_x0000_i1035" type="#_x0000_t75" style="width:11pt;height:15pt" o:ole="" fillcolor="window">
                                    <v:imagedata r:id="rId25" o:title=""/>
                                  </v:shape>
                                  <o:OLEObject Type="Embed" ProgID="Equation.3" ShapeID="_x0000_i1035" DrawAspect="Content" ObjectID="_1484994036" r:id="rId2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7" o:spid="_x0000_s1043" style="position:absolute;margin-left:9.65pt;margin-top:113.95pt;width:141.4pt;height:140pt;z-index:251659264" coordorigin="980,1880" coordsize="2828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">
                <v:group id="Group 4" o:spid="_x0000_s1044" style="position:absolute;left:2180;top:2180;width:1340;height:1980" coordorigin="2180,13380" coordsize="134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5" o:spid="_x0000_s1045" style="position:absolute;visibility:visible;mso-wrap-style:square" from="2180,13380" to="2180,1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mSwsMAAADbAAAADwAAAGRycy9kb3ducmV2LnhtbERPS2vCQBC+F/oflin0InXTgqFJ3UgR&#10;RPHWaIvHMTt51OxsyK4m/vuuIPQ2H99z5ovRtOJCvWssK3idRiCIC6sbrhTsd6uXdxDOI2tsLZOC&#10;KzlYZI8Pc0y1HfiLLrmvRAhhl6KC2vsuldIVNRl0U9sRB660vUEfYF9J3eMQwk0r36IolgYbDg01&#10;drSsqTjlZ6NgfSxn3/lkOB1+458W42syWW69Us9P4+cHCE+j/xff3Rsd5idw+yUcI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ZksLDAAAA2wAAAA8AAAAAAAAAAAAA&#10;AAAAoQIAAGRycy9kb3ducmV2LnhtbFBLBQYAAAAABAAEAPkAAACRAwAAAAA=&#10;" strokeweight="1.5pt">
                    <v:stroke startarrow="open" startarrowwidth="narrow" startarrowlength="long" endarrowwidth="narrow" endarrowlength="long"/>
                  </v:line>
                  <v:line id="Line 6" o:spid="_x0000_s1046" style="position:absolute;visibility:visible;mso-wrap-style:square" from="2180,15340" to="3520,15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GkFcAAAADbAAAADwAAAGRycy9kb3ducmV2LnhtbERPy4rCMBTdD/gP4QruxtRSRKpRRFAG&#10;wYVPcHdpbttgc1OajNa/nywGXB7Oe7HqbSOe1HnjWMFknIAgLpw2XCm4nLffMxA+IGtsHJOCN3lY&#10;LQdfC8y1e/GRnqdQiRjCPkcFdQhtLqUvarLox64ljlzpOoshwq6SusNXDLeNTJNkKi0ajg01trSp&#10;qXicfq2CbL++ZJP0Wpbn4/2QGbMz2+lNqdGwX89BBOrDR/zv/tEK0rg+fok/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hpBXAAAAA2wAAAA8AAAAAAAAAAAAAAAAA&#10;oQIAAGRycy9kb3ducmV2LnhtbFBLBQYAAAAABAAEAPkAAACOAwAAAAA=&#10;" strokeweight="1.5pt">
                    <v:stroke startarrowwidth="narrow" startarrowlength="long" endarrow="open" endarrowwidth="narrow" endarrowlength="long"/>
                  </v:line>
                </v:group>
                <v:group id="Group 7" o:spid="_x0000_s1047" style="position:absolute;left:1640;top:2620;width:1060;height:1520" coordorigin="1640,13820" coordsize="1060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oval id="Oval 8" o:spid="_x0000_s1048" style="position:absolute;left:1640;top:13820;width:106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2/MIA&#10;AADbAAAADwAAAGRycy9kb3ducmV2LnhtbESPT4vCMBTE74LfITxhb5rYw6LVKLqLrHhT97DHR/P6&#10;B5uXbhNt/fZGEDwOM/MbZrnubS1u1PrKsYbpRIEgzpypuNDwe96NZyB8QDZYOyYNd/KwXg0HS0yN&#10;6/hIt1MoRISwT1FDGUKTSumzkiz6iWuIo5e71mKIsi2kabGLcFvLRKlPabHiuFBiQ18lZZfT1WpQ&#10;efc/7eXfYZer6+X7x/ntZp5p/THqNwsQgfrwDr/ae6MhSeD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nb8wgAAANsAAAAPAAAAAAAAAAAAAAAAAJgCAABkcnMvZG93&#10;bnJldi54bWxQSwUGAAAAAAQABAD1AAAAhwMAAAAA&#10;" filled="f" strokecolor="gray" strokeweight="1.5pt">
                    <v:stroke startarrowwidth="narrow" startarrowlength="long" endarrowwidth="narrow" endarrowlength="long"/>
                  </v:oval>
                  <v:line id="Line 9" o:spid="_x0000_s1049" style="position:absolute;visibility:visible;mso-wrap-style:square" from="1640,14020" to="2180,15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owQMIAAADbAAAADwAAAGRycy9kb3ducmV2LnhtbESPQWvCQBSE74X+h+UVvBTd1EIp0VVU&#10;aNFjYwoeH9nnJph9G7KvJv57t1DocZj5ZpjlevStulIfm8AGXmYZKOIq2IadgfL4MX0HFQXZYhuY&#10;DNwownr1+LDE3IaBv+haiFOphGOOBmqRLtc6VjV5jLPQESfvHHqPkmTvtO1xSOW+1fMse9MeG04L&#10;NXa0q6m6FD/ewHwong/beNu3J/ksRdB9lwdnzORp3CxACY3yH/6j9zZxr/D7Jf0Av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owQMIAAADbAAAADwAAAAAAAAAAAAAA&#10;AAChAgAAZHJzL2Rvd25yZXYueG1sUEsFBgAAAAAEAAQA+QAAAJADAAAAAA==&#10;" strokecolor="gray" strokeweight="1.5pt">
                    <v:stroke startarrowwidth="narrow" startarrowlength="long" endarrowwidth="narrow" endarrowlength="long"/>
                  </v:line>
                  <v:line id="Line 10" o:spid="_x0000_s1050" style="position:absolute;flip:x;visibility:visible;mso-wrap-style:square" from="2180,14020" to="2680,15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sKs8MAAADbAAAADwAAAGRycy9kb3ducmV2LnhtbESPT2vCQBTE74LfYXlCb3WjLVVSV5GC&#10;IHiK/86v2ddsaPZtml2T6KfvCoLHYWZ+wyxWva1ES40vHSuYjBMQxLnTJRcKjofN6xyED8gaK8ek&#10;4EoeVsvhYIGpdh1n1O5DISKEfYoKTAh1KqXPDVn0Y1cTR+/HNRZDlE0hdYNdhNtKTpPkQ1osOS4Y&#10;rOnLUP67v1gFmcN+czPZqWvP37O3Hd7+vD4o9TLq158gAvXhGX60t1rB9B3uX+IP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rCrPDAAAA2wAAAA8AAAAAAAAAAAAA&#10;AAAAoQIAAGRycy9kb3ducmV2LnhtbFBLBQYAAAAABAAEAPkAAACRAwAAAAA=&#10;" strokecolor="gray" strokeweight="1.5pt">
                    <v:stroke startarrowwidth="narrow" startarrowlength="long" endarrowwidth="narrow" endarrowlength="long"/>
                  </v:line>
                </v:group>
                <v:line id="Line 11" o:spid="_x0000_s1051" style="position:absolute;flip:x y;visibility:visible;mso-wrap-style:square" from="1680,2920" to="2180,4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6rBsIAAADbAAAADwAAAGRycy9kb3ducmV2LnhtbESPT4vCMBTE74LfITzBm6YKylJNi7oI&#10;e1rwD+Lx0TybYvNSmqh1P70RhD0OM/MbZpl3thZ3an3lWMFknIAgLpyuuFRwPGxHXyB8QNZYOyYF&#10;T/KQZ/3eElPtHryj+z6UIkLYp6jAhNCkUvrCkEU/dg1x9C6utRiibEupW3xEuK3lNEnm0mLFccFg&#10;QxtDxXV/swrWz9NBH+ffZIy7nX//cHIy1Vap4aBbLUAE6sJ/+NP+0QqmM3h/iT9AZ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6rBsIAAADbAAAADwAAAAAAAAAAAAAA&#10;AAChAgAAZHJzL2Rvd25yZXYueG1sUEsFBgAAAAAEAAQA+QAAAJADAAAAAA==&#10;" strokeweight="1.5pt">
                  <v:stroke startarrowwidth="narrow" startarrowlength="long" endarrow="block" endarrowwidth="narrow" endarrowlength="long"/>
                </v:line>
                <v:shape id="Text Box 12" o:spid="_x0000_s1052" type="#_x0000_t202" style="position:absolute;left:980;top:2400;width:739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jZ8QA&#10;AADbAAAADwAAAGRycy9kb3ducmV2LnhtbESPQWvCQBSE7wX/w/IEb3VjpBKjq4gg9JAeGkU8PrKv&#10;SWz2bchuk/jv3UKhx2FmvmG2+9E0oqfO1ZYVLOYRCOLC6ppLBZfz6TUB4TyyxsYyKXiQg/1u8rLF&#10;VNuBP6nPfSkChF2KCirv21RKV1Rk0M1tSxy8L9sZ9EF2pdQdDgFuGhlH0UoarDksVNjSsaLiO/8x&#10;Cs7Xt7u+3/zp47CMeZ2VLuEsUWo2HQ8bEJ5G/x/+a79rBfEKfr+EH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r42fEAAAA2wAAAA8AAAAAAAAAAAAAAAAAmAIAAGRycy9k&#10;b3ducmV2LnhtbFBLBQYAAAAABAAEAPUAAACJAwAAAAA=&#10;" filled="f" stroked="f" strokecolor="gray" strokeweight="1.5pt">
                  <v:stroke startarrowwidth="narrow" startarrowlength="long" endarrowwidth="narrow" endarrowlength="long"/>
                  <v:textbox>
                    <w:txbxContent>
                      <w:p w:rsidR="009A29B3" w:rsidRDefault="009A29B3" w:rsidP="009A29B3">
                        <w:pPr>
                          <w:pStyle w:val="En-tte"/>
                          <w:tabs>
                            <w:tab w:val="clear" w:pos="4536"/>
                            <w:tab w:val="clear" w:pos="9072"/>
                          </w:tabs>
                        </w:pPr>
                        <w:r>
                          <w:rPr>
                            <w:position w:val="-16"/>
                            <w:sz w:val="24"/>
                          </w:rPr>
                          <w:object w:dxaOrig="480" w:dyaOrig="480">
                            <v:shape id="_x0000_i1033" type="#_x0000_t75" style="width:21.1pt;height:21.1pt" o:ole="" fillcolor="window">
                              <v:imagedata r:id="rId27" o:title=""/>
                            </v:shape>
                            <o:OLEObject Type="Embed" ProgID="Equation.3" ShapeID="_x0000_i1033" DrawAspect="Content" ObjectID="_1472148500" r:id="rId28"/>
                          </w:object>
                        </w:r>
                      </w:p>
                    </w:txbxContent>
                  </v:textbox>
                </v:shape>
                <v:shape id="Text Box 13" o:spid="_x0000_s1053" type="#_x0000_t202" style="position:absolute;left:1760;top:4140;width:5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G/MMA&#10;AADbAAAADwAAAGRycy9kb3ducmV2LnhtbESPQYvCMBSE74L/ITzBm6Z20a1do4ggeNCDdhGPj+bZ&#10;1m1eSpPV+u/NwoLHYWa+YRarztTiTq2rLCuYjCMQxLnVFRcKvrPtKAHhPLLG2jIpeJKD1bLfW2Cq&#10;7YOPdD/5QgQIuxQVlN43qZQuL8mgG9uGOHhX2xr0QbaF1C0+AtzUMo6imTRYcVgosaFNSfnP6dco&#10;yM7Tm75d/Paw/oh5vi9cwvtEqeGgW3+B8NT5d/i/vdMK4k/4+x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dG/MMAAADbAAAADwAAAAAAAAAAAAAAAACYAgAAZHJzL2Rv&#10;d25yZXYueG1sUEsFBgAAAAAEAAQA9QAAAIgDAAAAAA==&#10;" filled="f" stroked="f" strokecolor="gray" strokeweight="1.5pt">
                  <v:stroke startarrowwidth="narrow" startarrowlength="long" endarrowwidth="narrow" endarrowlength="long"/>
                  <v:textbox>
                    <w:txbxContent>
                      <w:p w:rsidR="009A29B3" w:rsidRPr="00C071F8" w:rsidRDefault="009A29B3" w:rsidP="009A29B3">
                        <w:pPr>
                          <w:rPr>
                            <w:rFonts w:ascii="Arial" w:hAnsi="Arial" w:cs="Arial"/>
                          </w:rPr>
                        </w:pPr>
                        <w:r w:rsidRPr="00C071F8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4" o:spid="_x0000_s1054" type="#_x0000_t202" style="position:absolute;left:3320;top:4140;width:48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SjsEA&#10;AADbAAAADwAAAGRycy9kb3ducmV2LnhtbERPy2rCQBTdC/7DcAvd6aQpLWnqGIIQcGEXPhCXl8w1&#10;iWbuhMwY4987C6HLw3kvstG0YqDeNZYVfMwjEMSl1Q1XCg77YpaAcB5ZY2uZFDzIQbacThaYanvn&#10;LQ07X4kQwi5FBbX3XSqlK2sy6Oa2Iw7c2fYGfYB9JXWP9xBuWhlH0bc02HBoqLGjVU3ldXczCvbH&#10;r4u+nHzxl3/G/LOpXMKbRKn3tzH/BeFp9P/il3utFcRhbPgSf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40o7BAAAA2wAAAA8AAAAAAAAAAAAAAAAAmAIAAGRycy9kb3du&#10;cmV2LnhtbFBLBQYAAAAABAAEAPUAAACGAwAAAAA=&#10;" filled="f" stroked="f" strokecolor="gray" strokeweight="1.5pt">
                  <v:stroke startarrowwidth="narrow" startarrowlength="long" endarrowwidth="narrow" endarrowlength="long"/>
                  <v:textbox>
                    <w:txbxContent>
                      <w:p w:rsidR="009A29B3" w:rsidRDefault="009A29B3" w:rsidP="009A29B3">
                        <w:r>
                          <w:rPr>
                            <w:position w:val="-6"/>
                          </w:rPr>
                          <w:object w:dxaOrig="200" w:dyaOrig="340">
                            <v:shape id="_x0000_i1034" type="#_x0000_t75" style="width:10pt;height:17pt" o:ole="" fillcolor="window">
                              <v:imagedata r:id="rId29" o:title=""/>
                            </v:shape>
                            <o:OLEObject Type="Embed" ProgID="Equation.3" ShapeID="_x0000_i1034" DrawAspect="Content" ObjectID="_1472148501" r:id="rId30"/>
                          </w:object>
                        </w:r>
                      </w:p>
                    </w:txbxContent>
                  </v:textbox>
                </v:shape>
                <v:shape id="Text Box 15" o:spid="_x0000_s1055" type="#_x0000_t202" style="position:absolute;left:2120;top:1880;width:50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3FcMA&#10;AADbAAAADwAAAGRycy9kb3ducmV2LnhtbESPT4vCMBTE74LfITzBm6ZbWaldUxFB8KCHVRGPj+Zt&#10;/2zzUpqo9dubhQWPw8z8hlmuetOIO3WusqzgYxqBIM6trrhQcD5tJwkI55E1NpZJwZMcrLLhYImp&#10;tg/+pvvRFyJA2KWooPS+TaV0eUkG3dS2xMH7sZ1BH2RXSN3hI8BNI+MomkuDFYeFElvalJT/Hm9G&#10;wenyWev66reH9Szmxb5wCe8Tpcajfv0FwlPv3+H/9k4riBfw9yX8A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R3FcMAAADbAAAADwAAAAAAAAAAAAAAAACYAgAAZHJzL2Rv&#10;d25yZXYueG1sUEsFBgAAAAAEAAQA9QAAAIgDAAAAAA==&#10;" filled="f" stroked="f" strokecolor="gray" strokeweight="1.5pt">
                  <v:stroke startarrowwidth="narrow" startarrowlength="long" endarrowwidth="narrow" endarrowlength="long"/>
                  <v:textbox>
                    <w:txbxContent>
                      <w:p w:rsidR="009A29B3" w:rsidRDefault="009A29B3" w:rsidP="009A29B3">
                        <w:r>
                          <w:rPr>
                            <w:position w:val="-6"/>
                          </w:rPr>
                          <w:object w:dxaOrig="220" w:dyaOrig="300">
                            <v:shape id="_x0000_i1035" type="#_x0000_t75" style="width:11pt;height:15pt" o:ole="" fillcolor="window">
                              <v:imagedata r:id="rId31" o:title=""/>
                            </v:shape>
                            <o:OLEObject Type="Embed" ProgID="Equation.3" ShapeID="_x0000_i1035" DrawAspect="Content" ObjectID="_1472148502" r:id="rId32"/>
                          </w:objec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 w:rsidRPr="00EF1956">
        <w:rPr>
          <w:position w:val="-16"/>
        </w:rPr>
        <w:object w:dxaOrig="580" w:dyaOrig="460">
          <v:shape id="_x0000_i1026" type="#_x0000_t75" style="width:29pt;height:23pt" o:ole="" fillcolor="window">
            <v:imagedata r:id="rId33" o:title=""/>
          </v:shape>
          <o:OLEObject Type="Embed" ProgID="Equation.3" ShapeID="_x0000_i1026" DrawAspect="Content" ObjectID="_1484994027" r:id="rId34"/>
        </w:object>
      </w:r>
      <w:proofErr w:type="gramStart"/>
      <w:r w:rsidRPr="009A29B3">
        <w:t>caractérise</w:t>
      </w:r>
      <w:proofErr w:type="gramEnd"/>
      <w:r w:rsidRPr="009A29B3">
        <w:t xml:space="preserve"> la vitesse de glissement du point A appartenant au colis par rapport à </w:t>
      </w:r>
      <w:r w:rsidRPr="009A29B3">
        <w:rPr>
          <w:b/>
        </w:rPr>
        <w:t>0</w:t>
      </w:r>
      <w:r w:rsidRPr="009A29B3">
        <w:t>.</w:t>
      </w:r>
    </w:p>
    <w:p w:rsidR="009A29B3" w:rsidRPr="009A29B3" w:rsidRDefault="009A29B3" w:rsidP="009A29B3">
      <w:pPr>
        <w:rPr>
          <w:color w:val="FF0000"/>
        </w:rPr>
      </w:pPr>
      <w:r w:rsidRPr="00EF1956">
        <w:rPr>
          <w:position w:val="-16"/>
        </w:rPr>
        <w:object w:dxaOrig="480" w:dyaOrig="460">
          <v:shape id="_x0000_i1027" type="#_x0000_t75" style="width:24pt;height:23pt" o:ole="" fillcolor="window">
            <v:imagedata r:id="rId35" o:title=""/>
          </v:shape>
          <o:OLEObject Type="Embed" ProgID="Equation.3" ShapeID="_x0000_i1027" DrawAspect="Content" ObjectID="_1484994028" r:id="rId36"/>
        </w:object>
      </w:r>
      <w:proofErr w:type="gramStart"/>
      <w:r w:rsidRPr="009A29B3">
        <w:t>est</w:t>
      </w:r>
      <w:proofErr w:type="gramEnd"/>
      <w:r w:rsidRPr="009A29B3">
        <w:t xml:space="preserve"> située sur le cône de frottement et s’oppose au glissement.</w:t>
      </w:r>
    </w:p>
    <w:p w:rsidR="009A29B3" w:rsidRPr="009A29B3" w:rsidRDefault="009A29B3" w:rsidP="009A29B3">
      <w:r w:rsidRPr="009A29B3">
        <w:t>L’angle</w:t>
      </w:r>
      <w:r w:rsidRPr="00EF1956">
        <w:rPr>
          <w:position w:val="-12"/>
        </w:rPr>
        <w:object w:dxaOrig="240" w:dyaOrig="300">
          <v:shape id="_x0000_i1028" type="#_x0000_t75" style="width:12pt;height:15pt" o:ole="" fillcolor="window">
            <v:imagedata r:id="rId37" o:title=""/>
          </v:shape>
          <o:OLEObject Type="Embed" ProgID="Equation.3" ShapeID="_x0000_i1028" DrawAspect="Content" ObjectID="_1484994029" r:id="rId38"/>
        </w:object>
      </w:r>
      <w:r w:rsidRPr="009A29B3">
        <w:t xml:space="preserve"> est appelé angle de frottement. </w:t>
      </w:r>
    </w:p>
    <w:p w:rsidR="009A29B3" w:rsidRPr="009A29B3" w:rsidRDefault="009A29B3" w:rsidP="009A29B3">
      <w:proofErr w:type="gramStart"/>
      <w:r w:rsidRPr="009A29B3">
        <w:rPr>
          <w:i/>
        </w:rPr>
        <w:t>f</w:t>
      </w:r>
      <w:proofErr w:type="gramEnd"/>
      <w:r w:rsidRPr="009A29B3">
        <w:rPr>
          <w:i/>
        </w:rPr>
        <w:t xml:space="preserve"> = tan</w:t>
      </w:r>
      <w:r w:rsidRPr="009A29B3">
        <w:t xml:space="preserve"> </w:t>
      </w:r>
      <w:r w:rsidRPr="00EF1956">
        <w:rPr>
          <w:position w:val="-12"/>
        </w:rPr>
        <w:object w:dxaOrig="240" w:dyaOrig="300">
          <v:shape id="_x0000_i1029" type="#_x0000_t75" style="width:12pt;height:15pt" o:ole="" fillcolor="window">
            <v:imagedata r:id="rId37" o:title=""/>
          </v:shape>
          <o:OLEObject Type="Embed" ProgID="Equation.3" ShapeID="_x0000_i1029" DrawAspect="Content" ObjectID="_1484994030" r:id="rId39"/>
        </w:object>
      </w:r>
      <w:r w:rsidRPr="009A29B3">
        <w:t xml:space="preserve"> est appelé coefficient de frottement ou facteur de frottement.</w:t>
      </w:r>
    </w:p>
    <w:p w:rsidR="009A29B3" w:rsidRPr="009A29B3" w:rsidRDefault="009A29B3" w:rsidP="009A29B3">
      <w:r w:rsidRPr="009A29B3">
        <w:t>On peut noter :</w:t>
      </w:r>
    </w:p>
    <w:p w:rsidR="009A29B3" w:rsidRPr="009A29B3" w:rsidRDefault="009A29B3" w:rsidP="009A29B3"/>
    <w:p w:rsidR="009A29B3" w:rsidRPr="009A29B3" w:rsidRDefault="009A29B3" w:rsidP="009A29B3">
      <w:r w:rsidRPr="009A29B3">
        <w:rPr>
          <w:u w:val="single"/>
        </w:rPr>
        <w:t>Remarque :</w:t>
      </w:r>
      <w:r w:rsidRPr="009A29B3">
        <w:t xml:space="preserve"> dans la plupart des exercices et dans un but de simplification, on confond adhérence et Frottement </w:t>
      </w:r>
      <w:r w:rsidRPr="00EF1956">
        <w:rPr>
          <w:position w:val="-12"/>
        </w:rPr>
        <w:object w:dxaOrig="2439" w:dyaOrig="360">
          <v:shape id="_x0000_i1030" type="#_x0000_t75" style="width:121.95pt;height:18pt" o:ole="" fillcolor="window">
            <v:imagedata r:id="rId40" o:title=""/>
          </v:shape>
          <o:OLEObject Type="Embed" ProgID="Equation.3" ShapeID="_x0000_i1030" DrawAspect="Content" ObjectID="_1484994031" r:id="rId41"/>
        </w:object>
      </w:r>
    </w:p>
    <w:p w:rsidR="009A29B3" w:rsidRPr="009A29B3" w:rsidRDefault="009A29B3" w:rsidP="009A29B3"/>
    <w:p w:rsidR="009A29B3" w:rsidRPr="009A29B3" w:rsidRDefault="009A29B3" w:rsidP="009A29B3">
      <w:pPr>
        <w:rPr>
          <w:b/>
          <w:color w:val="FF0000"/>
        </w:rPr>
      </w:pPr>
      <w:r w:rsidRPr="009A29B3">
        <w:rPr>
          <w:b/>
          <w:color w:val="FF0000"/>
        </w:rPr>
        <w:t>LES FROTTEMENTS SERONT TOUJOURS OPPOSES AU MOUVEMENT</w:t>
      </w:r>
    </w:p>
    <w:p w:rsidR="009A29B3" w:rsidRDefault="009A29B3" w:rsidP="009A29B3">
      <w:r w:rsidRPr="009A29B3">
        <w:t xml:space="preserve"> </w:t>
      </w:r>
    </w:p>
    <w:p w:rsidR="009A29B3" w:rsidRDefault="009A29B3" w:rsidP="009A29B3"/>
    <w:p w:rsidR="009A29B3" w:rsidRPr="009A29B3" w:rsidRDefault="009A29B3" w:rsidP="009A29B3"/>
    <w:p w:rsidR="009A29B3" w:rsidRPr="006A0494" w:rsidRDefault="009A29B3" w:rsidP="009A29B3">
      <w:pPr>
        <w:pStyle w:val="Titre2"/>
      </w:pPr>
      <w:r w:rsidRPr="006A0494">
        <w:lastRenderedPageBreak/>
        <w:t>Coefficient ou facteur de frottement</w:t>
      </w:r>
    </w:p>
    <w:p w:rsidR="009A29B3" w:rsidRPr="00700288" w:rsidRDefault="009A29B3" w:rsidP="009A29B3">
      <w:r w:rsidRPr="00700288">
        <w:t xml:space="preserve">Le coefficient de frottement </w:t>
      </w:r>
      <w:r w:rsidRPr="00EF1956">
        <w:rPr>
          <w:i/>
          <w:iCs/>
        </w:rPr>
        <w:t>f</w:t>
      </w:r>
      <w:r w:rsidRPr="00700288">
        <w:t xml:space="preserve"> est déterminé expérimentalement.</w:t>
      </w:r>
    </w:p>
    <w:p w:rsidR="009A29B3" w:rsidRDefault="009A29B3" w:rsidP="009A29B3">
      <w:r w:rsidRPr="00700288">
        <w:t>Il  dépend :</w:t>
      </w:r>
      <w:r w:rsidRPr="00700288">
        <w:tab/>
      </w:r>
    </w:p>
    <w:p w:rsidR="009A29B3" w:rsidRPr="00700288" w:rsidRDefault="009A29B3" w:rsidP="009A29B3">
      <w:pPr>
        <w:pStyle w:val="Paragraphedeliste"/>
        <w:numPr>
          <w:ilvl w:val="0"/>
          <w:numId w:val="12"/>
        </w:numPr>
      </w:pPr>
      <w:r w:rsidRPr="00700288">
        <w:t xml:space="preserve">de la </w:t>
      </w:r>
      <w:r w:rsidRPr="009A29B3">
        <w:rPr>
          <w:bCs/>
        </w:rPr>
        <w:t>nature des matériaux</w:t>
      </w:r>
      <w:r w:rsidRPr="009A29B3">
        <w:rPr>
          <w:b/>
        </w:rPr>
        <w:t xml:space="preserve"> </w:t>
      </w:r>
      <w:r w:rsidRPr="00700288">
        <w:t>en contact.</w:t>
      </w:r>
    </w:p>
    <w:p w:rsidR="009A29B3" w:rsidRPr="009A29B3" w:rsidRDefault="009A29B3" w:rsidP="009A29B3">
      <w:pPr>
        <w:pStyle w:val="Paragraphedeliste"/>
        <w:numPr>
          <w:ilvl w:val="0"/>
          <w:numId w:val="12"/>
        </w:numPr>
      </w:pPr>
      <w:r w:rsidRPr="009A29B3">
        <w:t>de l'état des surfaces en contact (rugosité...) et de leur lubrification.</w:t>
      </w:r>
    </w:p>
    <w:p w:rsidR="009A29B3" w:rsidRPr="009A29B3" w:rsidRDefault="009A29B3" w:rsidP="009A29B3">
      <w:pPr>
        <w:pStyle w:val="Paragraphedeliste"/>
        <w:numPr>
          <w:ilvl w:val="0"/>
          <w:numId w:val="12"/>
        </w:numPr>
      </w:pPr>
      <w:r w:rsidRPr="009A29B3">
        <w:t xml:space="preserve">de la vitesse de glissement (à l’arrêt </w:t>
      </w:r>
      <w:r w:rsidRPr="00EF1956">
        <w:sym w:font="Symbol" w:char="F06A"/>
      </w:r>
      <w:r w:rsidRPr="009A29B3">
        <w:t xml:space="preserve"> est plus important).</w:t>
      </w:r>
    </w:p>
    <w:p w:rsidR="009A29B3" w:rsidRDefault="009A29B3" w:rsidP="009A29B3">
      <w:pPr>
        <w:rPr>
          <w:u w:val="single"/>
        </w:rPr>
      </w:pPr>
    </w:p>
    <w:p w:rsidR="009A29B3" w:rsidRPr="009A29B3" w:rsidRDefault="009A29B3" w:rsidP="009A29B3">
      <w:r w:rsidRPr="009A29B3">
        <w:rPr>
          <w:u w:val="single"/>
        </w:rPr>
        <w:t xml:space="preserve">Exemples de valeurs approximatives de </w:t>
      </w:r>
      <w:r w:rsidRPr="009A29B3">
        <w:rPr>
          <w:i/>
          <w:u w:val="single"/>
        </w:rPr>
        <w:t>f</w:t>
      </w:r>
      <w:r w:rsidRPr="009A29B3">
        <w:rPr>
          <w:u w:val="single"/>
        </w:rPr>
        <w:t xml:space="preserve"> :</w:t>
      </w:r>
    </w:p>
    <w:tbl>
      <w:tblPr>
        <w:tblW w:w="10517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"/>
        <w:gridCol w:w="3843"/>
        <w:gridCol w:w="1033"/>
        <w:gridCol w:w="4608"/>
      </w:tblGrid>
      <w:tr w:rsidR="009A29B3" w:rsidRPr="00700288" w:rsidTr="00B274E2">
        <w:trPr>
          <w:trHeight w:val="340"/>
        </w:trPr>
        <w:tc>
          <w:tcPr>
            <w:tcW w:w="1033" w:type="dxa"/>
            <w:vAlign w:val="center"/>
          </w:tcPr>
          <w:p w:rsidR="009A29B3" w:rsidRPr="00700288" w:rsidRDefault="009A29B3" w:rsidP="009A29B3">
            <w:pPr>
              <w:rPr>
                <w:b/>
              </w:rPr>
            </w:pPr>
            <w:r>
              <w:rPr>
                <w:b/>
              </w:rPr>
              <w:t xml:space="preserve">f </w:t>
            </w:r>
            <w:r w:rsidRPr="00700288">
              <w:rPr>
                <w:b/>
              </w:rPr>
              <w:t>=</w:t>
            </w:r>
            <w:r>
              <w:rPr>
                <w:b/>
              </w:rPr>
              <w:t xml:space="preserve"> t</w:t>
            </w:r>
            <w:r w:rsidRPr="00700288">
              <w:rPr>
                <w:b/>
              </w:rPr>
              <w:t xml:space="preserve">an </w:t>
            </w:r>
            <w:r w:rsidRPr="00700288">
              <w:rPr>
                <w:b/>
              </w:rPr>
              <w:sym w:font="Symbol" w:char="F06A"/>
            </w:r>
          </w:p>
        </w:tc>
        <w:tc>
          <w:tcPr>
            <w:tcW w:w="3843" w:type="dxa"/>
            <w:vAlign w:val="center"/>
          </w:tcPr>
          <w:p w:rsidR="009A29B3" w:rsidRPr="00700288" w:rsidRDefault="009A29B3" w:rsidP="009A29B3">
            <w:pPr>
              <w:rPr>
                <w:b/>
              </w:rPr>
            </w:pPr>
            <w:r w:rsidRPr="00700288">
              <w:rPr>
                <w:b/>
              </w:rPr>
              <w:t>Nature des matériaux</w:t>
            </w:r>
          </w:p>
        </w:tc>
        <w:tc>
          <w:tcPr>
            <w:tcW w:w="1033" w:type="dxa"/>
            <w:vAlign w:val="center"/>
          </w:tcPr>
          <w:p w:rsidR="009A29B3" w:rsidRPr="00700288" w:rsidRDefault="009A29B3" w:rsidP="009A29B3">
            <w:pPr>
              <w:rPr>
                <w:b/>
              </w:rPr>
            </w:pPr>
            <w:r w:rsidRPr="00700288">
              <w:rPr>
                <w:b/>
              </w:rPr>
              <w:t xml:space="preserve">f = tan </w:t>
            </w:r>
            <w:r w:rsidRPr="00700288">
              <w:rPr>
                <w:b/>
              </w:rPr>
              <w:sym w:font="Symbol" w:char="F06A"/>
            </w:r>
          </w:p>
        </w:tc>
        <w:tc>
          <w:tcPr>
            <w:tcW w:w="4608" w:type="dxa"/>
            <w:vAlign w:val="center"/>
          </w:tcPr>
          <w:p w:rsidR="009A29B3" w:rsidRPr="00700288" w:rsidRDefault="009A29B3" w:rsidP="009A29B3">
            <w:pPr>
              <w:rPr>
                <w:b/>
              </w:rPr>
            </w:pPr>
            <w:r w:rsidRPr="00700288">
              <w:rPr>
                <w:b/>
              </w:rPr>
              <w:t>Nature des matériaux</w:t>
            </w:r>
          </w:p>
        </w:tc>
      </w:tr>
      <w:tr w:rsidR="009A29B3" w:rsidRPr="00700288" w:rsidTr="00B274E2">
        <w:trPr>
          <w:trHeight w:val="284"/>
        </w:trPr>
        <w:tc>
          <w:tcPr>
            <w:tcW w:w="1033" w:type="dxa"/>
            <w:vAlign w:val="center"/>
          </w:tcPr>
          <w:p w:rsidR="009A29B3" w:rsidRPr="00700288" w:rsidRDefault="009A29B3" w:rsidP="009A29B3">
            <w:r w:rsidRPr="00700288">
              <w:t>0,1</w:t>
            </w:r>
          </w:p>
        </w:tc>
        <w:tc>
          <w:tcPr>
            <w:tcW w:w="3843" w:type="dxa"/>
            <w:vAlign w:val="center"/>
          </w:tcPr>
          <w:p w:rsidR="009A29B3" w:rsidRPr="009A29B3" w:rsidRDefault="009A29B3" w:rsidP="009A29B3">
            <w:r w:rsidRPr="009A29B3">
              <w:t>Acier sur acier (surfaces polies)</w:t>
            </w:r>
          </w:p>
        </w:tc>
        <w:tc>
          <w:tcPr>
            <w:tcW w:w="1033" w:type="dxa"/>
            <w:vAlign w:val="center"/>
          </w:tcPr>
          <w:p w:rsidR="009A29B3" w:rsidRPr="00700288" w:rsidRDefault="009A29B3" w:rsidP="009A29B3">
            <w:r w:rsidRPr="00700288">
              <w:t>0,07</w:t>
            </w:r>
          </w:p>
        </w:tc>
        <w:tc>
          <w:tcPr>
            <w:tcW w:w="4608" w:type="dxa"/>
            <w:vAlign w:val="center"/>
          </w:tcPr>
          <w:p w:rsidR="009A29B3" w:rsidRPr="009A29B3" w:rsidRDefault="009A29B3" w:rsidP="009A29B3">
            <w:r w:rsidRPr="009A29B3">
              <w:t>Fonte sur fonte (ou bronze) lubrifiée</w:t>
            </w:r>
          </w:p>
        </w:tc>
      </w:tr>
      <w:tr w:rsidR="009A29B3" w:rsidRPr="00700288" w:rsidTr="00B274E2">
        <w:trPr>
          <w:trHeight w:val="268"/>
        </w:trPr>
        <w:tc>
          <w:tcPr>
            <w:tcW w:w="1033" w:type="dxa"/>
            <w:vAlign w:val="center"/>
          </w:tcPr>
          <w:p w:rsidR="009A29B3" w:rsidRPr="00700288" w:rsidRDefault="009A29B3" w:rsidP="009A29B3">
            <w:r w:rsidRPr="00700288">
              <w:t>0,2</w:t>
            </w:r>
          </w:p>
        </w:tc>
        <w:tc>
          <w:tcPr>
            <w:tcW w:w="3843" w:type="dxa"/>
            <w:vAlign w:val="center"/>
          </w:tcPr>
          <w:p w:rsidR="009A29B3" w:rsidRPr="009A29B3" w:rsidRDefault="009A29B3" w:rsidP="009A29B3">
            <w:r w:rsidRPr="009A29B3">
              <w:t>Acier sur bronze (à sec)</w:t>
            </w:r>
          </w:p>
        </w:tc>
        <w:tc>
          <w:tcPr>
            <w:tcW w:w="1033" w:type="dxa"/>
            <w:vAlign w:val="center"/>
          </w:tcPr>
          <w:p w:rsidR="009A29B3" w:rsidRPr="00700288" w:rsidRDefault="009A29B3" w:rsidP="009A29B3">
            <w:r w:rsidRPr="00700288">
              <w:t>0,16</w:t>
            </w:r>
          </w:p>
        </w:tc>
        <w:tc>
          <w:tcPr>
            <w:tcW w:w="4608" w:type="dxa"/>
            <w:vAlign w:val="center"/>
          </w:tcPr>
          <w:p w:rsidR="009A29B3" w:rsidRPr="009A29B3" w:rsidRDefault="009A29B3" w:rsidP="009A29B3">
            <w:r w:rsidRPr="009A29B3">
              <w:t>Fonte sur fonte (ou bronze) à sec</w:t>
            </w:r>
          </w:p>
        </w:tc>
      </w:tr>
      <w:tr w:rsidR="009A29B3" w:rsidRPr="00700288" w:rsidTr="00B274E2">
        <w:trPr>
          <w:trHeight w:val="268"/>
        </w:trPr>
        <w:tc>
          <w:tcPr>
            <w:tcW w:w="1033" w:type="dxa"/>
            <w:vAlign w:val="center"/>
          </w:tcPr>
          <w:p w:rsidR="009A29B3" w:rsidRPr="00700288" w:rsidRDefault="009A29B3" w:rsidP="009A29B3">
            <w:r w:rsidRPr="00700288">
              <w:t>0,1</w:t>
            </w:r>
          </w:p>
        </w:tc>
        <w:tc>
          <w:tcPr>
            <w:tcW w:w="3843" w:type="dxa"/>
            <w:vAlign w:val="center"/>
          </w:tcPr>
          <w:p w:rsidR="009A29B3" w:rsidRPr="009A29B3" w:rsidRDefault="009A29B3" w:rsidP="009A29B3">
            <w:r w:rsidRPr="009A29B3">
              <w:t>Fonte sur bronze (à sec)</w:t>
            </w:r>
          </w:p>
        </w:tc>
        <w:tc>
          <w:tcPr>
            <w:tcW w:w="1033" w:type="dxa"/>
            <w:vAlign w:val="center"/>
          </w:tcPr>
          <w:p w:rsidR="009A29B3" w:rsidRPr="00700288" w:rsidRDefault="009A29B3" w:rsidP="009A29B3">
            <w:r w:rsidRPr="00700288">
              <w:t>0,45</w:t>
            </w:r>
          </w:p>
        </w:tc>
        <w:tc>
          <w:tcPr>
            <w:tcW w:w="4608" w:type="dxa"/>
            <w:vAlign w:val="center"/>
          </w:tcPr>
          <w:p w:rsidR="009A29B3" w:rsidRPr="009A29B3" w:rsidRDefault="009A29B3" w:rsidP="009A29B3">
            <w:r w:rsidRPr="009A29B3">
              <w:t>Acier ou fonte sur garniture de friction à sec</w:t>
            </w:r>
          </w:p>
        </w:tc>
      </w:tr>
      <w:tr w:rsidR="009A29B3" w:rsidRPr="00700288" w:rsidTr="00B274E2">
        <w:trPr>
          <w:trHeight w:val="268"/>
        </w:trPr>
        <w:tc>
          <w:tcPr>
            <w:tcW w:w="1033" w:type="dxa"/>
            <w:vAlign w:val="center"/>
          </w:tcPr>
          <w:p w:rsidR="009A29B3" w:rsidRPr="00700288" w:rsidRDefault="009A29B3" w:rsidP="009A29B3">
            <w:r w:rsidRPr="00700288">
              <w:t>0,07</w:t>
            </w:r>
          </w:p>
        </w:tc>
        <w:tc>
          <w:tcPr>
            <w:tcW w:w="3843" w:type="dxa"/>
            <w:vAlign w:val="center"/>
          </w:tcPr>
          <w:p w:rsidR="009A29B3" w:rsidRPr="009A29B3" w:rsidRDefault="009A29B3" w:rsidP="009A29B3">
            <w:r w:rsidRPr="009A29B3">
              <w:t>Acier sur bronze (ou fonte) lubrifié</w:t>
            </w:r>
          </w:p>
        </w:tc>
        <w:tc>
          <w:tcPr>
            <w:tcW w:w="1033" w:type="dxa"/>
            <w:vAlign w:val="center"/>
          </w:tcPr>
          <w:p w:rsidR="009A29B3" w:rsidRPr="00700288" w:rsidRDefault="009A29B3" w:rsidP="009A29B3">
            <w:r w:rsidRPr="00700288">
              <w:t>0,6</w:t>
            </w:r>
          </w:p>
        </w:tc>
        <w:tc>
          <w:tcPr>
            <w:tcW w:w="4608" w:type="dxa"/>
            <w:vAlign w:val="center"/>
          </w:tcPr>
          <w:p w:rsidR="009A29B3" w:rsidRPr="009A29B3" w:rsidRDefault="009A29B3" w:rsidP="009A29B3">
            <w:r w:rsidRPr="009A29B3">
              <w:t>Pneu neuf sur chaussée à sec</w:t>
            </w:r>
          </w:p>
        </w:tc>
      </w:tr>
    </w:tbl>
    <w:p w:rsidR="009A29B3" w:rsidRPr="006A0494" w:rsidRDefault="009A29B3" w:rsidP="009A29B3"/>
    <w:p w:rsidR="009A29B3" w:rsidRPr="006A0494" w:rsidRDefault="009A29B3" w:rsidP="009A29B3"/>
    <w:p w:rsidR="006B00B0" w:rsidRPr="009007F6" w:rsidRDefault="006B00B0" w:rsidP="009007F6"/>
    <w:sectPr w:rsidR="006B00B0" w:rsidRPr="009007F6" w:rsidSect="002C0C8A">
      <w:headerReference w:type="default" r:id="rId42"/>
      <w:footerReference w:type="default" r:id="rId43"/>
      <w:pgSz w:w="11906" w:h="16838"/>
      <w:pgMar w:top="567" w:right="851" w:bottom="567" w:left="85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4E7" w:rsidRDefault="004744E7" w:rsidP="00B86BEE">
      <w:pPr>
        <w:spacing w:after="0" w:line="240" w:lineRule="auto"/>
      </w:pPr>
      <w:r>
        <w:separator/>
      </w:r>
    </w:p>
  </w:endnote>
  <w:endnote w:type="continuationSeparator" w:id="0">
    <w:p w:rsidR="004744E7" w:rsidRDefault="004744E7" w:rsidP="00B8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83413F6-FC78-404F-8ACE-6927393CC31E}"/>
    <w:embedBold r:id="rId2" w:fontKey="{3A463A7E-0E2C-4CF7-9AD3-07184789D85D}"/>
    <w:embedItalic r:id="rId3" w:fontKey="{90BF06CE-48AD-4401-B028-AAFCB9B4F69B}"/>
    <w:embedBoldItalic r:id="rId4" w:fontKey="{0CB64385-697F-4BC9-81D5-2868F879C25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Bold r:id="rId5" w:subsetted="1" w:fontKey="{E817637B-75C8-4590-A697-019348068B08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BEE" w:rsidRDefault="00B86BEE" w:rsidP="00B86BEE">
    <w:pPr>
      <w:tabs>
        <w:tab w:val="center" w:pos="4536"/>
        <w:tab w:val="right" w:pos="9072"/>
      </w:tabs>
      <w:spacing w:after="0" w:line="240" w:lineRule="auto"/>
      <w:jc w:val="right"/>
    </w:pPr>
    <w:r w:rsidRPr="00B86BEE">
      <w:rPr>
        <w:rFonts w:ascii="Calibri" w:eastAsia="Times New Roman" w:hAnsi="Calibri" w:cs="Times New Roman"/>
        <w:sz w:val="20"/>
        <w:szCs w:val="24"/>
        <w:lang w:eastAsia="fr-FR"/>
      </w:rPr>
      <w:t xml:space="preserve"> </w:t>
    </w:r>
    <w:proofErr w:type="gramStart"/>
    <w:r w:rsidRPr="00B86BEE">
      <w:rPr>
        <w:rFonts w:ascii="Calibri" w:eastAsia="Times New Roman" w:hAnsi="Calibri" w:cs="Times New Roman"/>
        <w:sz w:val="20"/>
        <w:szCs w:val="24"/>
        <w:lang w:eastAsia="fr-FR"/>
      </w:rPr>
      <w:t>page</w:t>
    </w:r>
    <w:proofErr w:type="gramEnd"/>
    <w:r w:rsidRPr="00B86BEE">
      <w:rPr>
        <w:rFonts w:ascii="Calibri" w:eastAsia="Times New Roman" w:hAnsi="Calibri" w:cs="Times New Roman"/>
        <w:sz w:val="20"/>
        <w:szCs w:val="24"/>
        <w:lang w:eastAsia="fr-FR"/>
      </w:rPr>
      <w:t xml:space="preserve"> </w:t>
    </w:r>
    <w:r w:rsidR="006B7810" w:rsidRPr="00B86BEE">
      <w:rPr>
        <w:rFonts w:ascii="Calibri" w:eastAsia="Times New Roman" w:hAnsi="Calibri" w:cs="Times New Roman"/>
        <w:sz w:val="20"/>
        <w:szCs w:val="24"/>
        <w:lang w:eastAsia="fr-FR"/>
      </w:rPr>
      <w:fldChar w:fldCharType="begin"/>
    </w:r>
    <w:r w:rsidRPr="00B86BEE">
      <w:rPr>
        <w:rFonts w:ascii="Calibri" w:eastAsia="Times New Roman" w:hAnsi="Calibri" w:cs="Times New Roman"/>
        <w:sz w:val="20"/>
        <w:szCs w:val="24"/>
        <w:lang w:eastAsia="fr-FR"/>
      </w:rPr>
      <w:instrText xml:space="preserve"> PAGE </w:instrText>
    </w:r>
    <w:r w:rsidR="006B7810" w:rsidRPr="00B86BEE">
      <w:rPr>
        <w:rFonts w:ascii="Calibri" w:eastAsia="Times New Roman" w:hAnsi="Calibri" w:cs="Times New Roman"/>
        <w:sz w:val="20"/>
        <w:szCs w:val="24"/>
        <w:lang w:eastAsia="fr-FR"/>
      </w:rPr>
      <w:fldChar w:fldCharType="separate"/>
    </w:r>
    <w:r w:rsidR="00EE6D7E">
      <w:rPr>
        <w:rFonts w:ascii="Calibri" w:eastAsia="Times New Roman" w:hAnsi="Calibri" w:cs="Times New Roman"/>
        <w:noProof/>
        <w:sz w:val="20"/>
        <w:szCs w:val="24"/>
        <w:lang w:eastAsia="fr-FR"/>
      </w:rPr>
      <w:t>2</w:t>
    </w:r>
    <w:r w:rsidR="006B7810" w:rsidRPr="00B86BEE">
      <w:rPr>
        <w:rFonts w:ascii="Calibri" w:eastAsia="Times New Roman" w:hAnsi="Calibri" w:cs="Times New Roman"/>
        <w:sz w:val="20"/>
        <w:szCs w:val="24"/>
        <w:lang w:eastAsia="fr-FR"/>
      </w:rPr>
      <w:fldChar w:fldCharType="end"/>
    </w:r>
    <w:r w:rsidRPr="00B86BEE">
      <w:rPr>
        <w:rFonts w:ascii="Calibri" w:eastAsia="Times New Roman" w:hAnsi="Calibri" w:cs="Times New Roman"/>
        <w:sz w:val="20"/>
        <w:szCs w:val="24"/>
        <w:lang w:eastAsia="fr-FR"/>
      </w:rPr>
      <w:t xml:space="preserve"> sur </w:t>
    </w:r>
    <w:r w:rsidR="006B7810" w:rsidRPr="00B86BEE">
      <w:rPr>
        <w:rFonts w:ascii="Calibri" w:eastAsia="Times New Roman" w:hAnsi="Calibri" w:cs="Times New Roman"/>
        <w:sz w:val="20"/>
        <w:szCs w:val="20"/>
        <w:lang w:eastAsia="fr-FR"/>
      </w:rPr>
      <w:fldChar w:fldCharType="begin"/>
    </w:r>
    <w:r w:rsidRPr="00B86BEE">
      <w:rPr>
        <w:rFonts w:ascii="Calibri" w:eastAsia="Times New Roman" w:hAnsi="Calibri" w:cs="Times New Roman"/>
        <w:sz w:val="20"/>
        <w:szCs w:val="20"/>
        <w:lang w:eastAsia="fr-FR"/>
      </w:rPr>
      <w:instrText xml:space="preserve"> NUMPAGES </w:instrText>
    </w:r>
    <w:r w:rsidR="006B7810" w:rsidRPr="00B86BEE">
      <w:rPr>
        <w:rFonts w:ascii="Calibri" w:eastAsia="Times New Roman" w:hAnsi="Calibri" w:cs="Times New Roman"/>
        <w:sz w:val="20"/>
        <w:szCs w:val="20"/>
        <w:lang w:eastAsia="fr-FR"/>
      </w:rPr>
      <w:fldChar w:fldCharType="separate"/>
    </w:r>
    <w:r w:rsidR="00EE6D7E">
      <w:rPr>
        <w:rFonts w:ascii="Calibri" w:eastAsia="Times New Roman" w:hAnsi="Calibri" w:cs="Times New Roman"/>
        <w:noProof/>
        <w:sz w:val="20"/>
        <w:szCs w:val="20"/>
        <w:lang w:eastAsia="fr-FR"/>
      </w:rPr>
      <w:t>2</w:t>
    </w:r>
    <w:r w:rsidR="006B7810" w:rsidRPr="00B86BEE">
      <w:rPr>
        <w:rFonts w:ascii="Calibri" w:eastAsia="Times New Roman" w:hAnsi="Calibri" w:cs="Times New Roman"/>
        <w:sz w:val="20"/>
        <w:szCs w:val="20"/>
        <w:lang w:eastAsia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4E7" w:rsidRDefault="004744E7" w:rsidP="00B86BEE">
      <w:pPr>
        <w:spacing w:after="0" w:line="240" w:lineRule="auto"/>
      </w:pPr>
      <w:r>
        <w:separator/>
      </w:r>
    </w:p>
  </w:footnote>
  <w:footnote w:type="continuationSeparator" w:id="0">
    <w:p w:rsidR="004744E7" w:rsidRDefault="004744E7" w:rsidP="00B86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C8A" w:rsidRDefault="002C0C8A" w:rsidP="009007F6">
    <w:pPr>
      <w:pStyle w:val="Titre1"/>
    </w:pPr>
    <w:r w:rsidRPr="001878CA">
      <w:rPr>
        <w:noProof/>
        <w:lang w:eastAsia="fr-FR"/>
      </w:rPr>
      <w:drawing>
        <wp:anchor distT="0" distB="0" distL="114300" distR="114300" simplePos="0" relativeHeight="251685888" behindDoc="0" locked="0" layoutInCell="1" allowOverlap="1" wp14:anchorId="3D549128" wp14:editId="70516F30">
          <wp:simplePos x="0" y="0"/>
          <wp:positionH relativeFrom="column">
            <wp:posOffset>5717540</wp:posOffset>
          </wp:positionH>
          <wp:positionV relativeFrom="paragraph">
            <wp:posOffset>-363855</wp:posOffset>
          </wp:positionV>
          <wp:extent cx="995045" cy="821288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si_aix_marseille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821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878CA">
      <w:rPr>
        <w:noProof/>
        <w:lang w:eastAsia="fr-FR"/>
      </w:rPr>
      <w:drawing>
        <wp:anchor distT="0" distB="0" distL="360045" distR="180340" simplePos="0" relativeHeight="251656192" behindDoc="0" locked="0" layoutInCell="1" allowOverlap="1" wp14:anchorId="7F238576" wp14:editId="10C3F7FB">
          <wp:simplePos x="0" y="0"/>
          <wp:positionH relativeFrom="column">
            <wp:posOffset>-306070</wp:posOffset>
          </wp:positionH>
          <wp:positionV relativeFrom="page">
            <wp:posOffset>228600</wp:posOffset>
          </wp:positionV>
          <wp:extent cx="680085" cy="567690"/>
          <wp:effectExtent l="0" t="0" r="5715" b="3810"/>
          <wp:wrapSquare wrapText="bothSides"/>
          <wp:docPr id="3" name="Image 2" descr="télécharge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éléchargemen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07F6" w:rsidRPr="009007F6">
      <w:t xml:space="preserve"> </w:t>
    </w:r>
    <w:r w:rsidR="009A29B3">
      <w:t>FROTTE</w:t>
    </w:r>
    <w:r w:rsidR="009007F6">
      <w:t>MENTS</w:t>
    </w:r>
  </w:p>
  <w:p w:rsidR="009007F6" w:rsidRPr="009007F6" w:rsidRDefault="009007F6" w:rsidP="009007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C6622"/>
    <w:multiLevelType w:val="hybridMultilevel"/>
    <w:tmpl w:val="9A58A4F0"/>
    <w:lvl w:ilvl="0" w:tplc="472A87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15E8C"/>
    <w:multiLevelType w:val="hybridMultilevel"/>
    <w:tmpl w:val="37062A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37AC5"/>
    <w:multiLevelType w:val="hybridMultilevel"/>
    <w:tmpl w:val="FFCCC56A"/>
    <w:lvl w:ilvl="0" w:tplc="677449A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755E9C"/>
    <w:multiLevelType w:val="hybridMultilevel"/>
    <w:tmpl w:val="8F4CC1EA"/>
    <w:lvl w:ilvl="0" w:tplc="F62EDF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E7615A"/>
    <w:multiLevelType w:val="hybridMultilevel"/>
    <w:tmpl w:val="76DC51DA"/>
    <w:lvl w:ilvl="0" w:tplc="CBE6D3AA">
      <w:start w:val="1"/>
      <w:numFmt w:val="bullet"/>
      <w:lvlText w:val=""/>
      <w:lvlJc w:val="left"/>
      <w:pPr>
        <w:tabs>
          <w:tab w:val="num" w:pos="1184"/>
        </w:tabs>
        <w:ind w:left="118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>
    <w:nsid w:val="48245A0A"/>
    <w:multiLevelType w:val="hybridMultilevel"/>
    <w:tmpl w:val="83A4C8B8"/>
    <w:lvl w:ilvl="0" w:tplc="F56E03D6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</w:rPr>
    </w:lvl>
    <w:lvl w:ilvl="1" w:tplc="90C2D974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48523ACF"/>
    <w:multiLevelType w:val="hybridMultilevel"/>
    <w:tmpl w:val="EB804CC2"/>
    <w:lvl w:ilvl="0" w:tplc="BCDE122E">
      <w:start w:val="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4D2B384A"/>
    <w:multiLevelType w:val="hybridMultilevel"/>
    <w:tmpl w:val="2A3C8962"/>
    <w:lvl w:ilvl="0" w:tplc="299CCDDA">
      <w:start w:val="1"/>
      <w:numFmt w:val="bullet"/>
      <w:pStyle w:val="Reponse3"/>
      <w:lvlText w:val=""/>
      <w:lvlJc w:val="left"/>
      <w:pPr>
        <w:tabs>
          <w:tab w:val="num" w:pos="1013"/>
        </w:tabs>
        <w:ind w:left="1013" w:hanging="360"/>
      </w:pPr>
      <w:rPr>
        <w:rFonts w:ascii="Symbol" w:hAnsi="Symbo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8">
    <w:nsid w:val="5DAB3F31"/>
    <w:multiLevelType w:val="hybridMultilevel"/>
    <w:tmpl w:val="378C7008"/>
    <w:lvl w:ilvl="0" w:tplc="3B22F6D4">
      <w:start w:val="1"/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5FB31D7B"/>
    <w:multiLevelType w:val="hybridMultilevel"/>
    <w:tmpl w:val="1CE01AC4"/>
    <w:lvl w:ilvl="0" w:tplc="CBE6D3AA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F09D9"/>
    <w:multiLevelType w:val="hybridMultilevel"/>
    <w:tmpl w:val="C2585134"/>
    <w:lvl w:ilvl="0" w:tplc="C9F43D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72299"/>
    <w:multiLevelType w:val="multilevel"/>
    <w:tmpl w:val="4808E7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5"/>
  </w:num>
  <w:num w:numId="8">
    <w:abstractNumId w:val="10"/>
  </w:num>
  <w:num w:numId="9">
    <w:abstractNumId w:val="8"/>
  </w:num>
  <w:num w:numId="10">
    <w:abstractNumId w:val="9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073"/>
    <w:rsid w:val="00011B65"/>
    <w:rsid w:val="000519BE"/>
    <w:rsid w:val="000531CA"/>
    <w:rsid w:val="00056981"/>
    <w:rsid w:val="000C2775"/>
    <w:rsid w:val="000D3BA4"/>
    <w:rsid w:val="00171CAE"/>
    <w:rsid w:val="00172425"/>
    <w:rsid w:val="00181AFA"/>
    <w:rsid w:val="001878CA"/>
    <w:rsid w:val="001C0043"/>
    <w:rsid w:val="001E7168"/>
    <w:rsid w:val="002053B2"/>
    <w:rsid w:val="00214317"/>
    <w:rsid w:val="002620C9"/>
    <w:rsid w:val="00280CF1"/>
    <w:rsid w:val="002A602E"/>
    <w:rsid w:val="002A6AC6"/>
    <w:rsid w:val="002C0C8A"/>
    <w:rsid w:val="002F0C62"/>
    <w:rsid w:val="00381060"/>
    <w:rsid w:val="0039614D"/>
    <w:rsid w:val="003C11BB"/>
    <w:rsid w:val="003C62E1"/>
    <w:rsid w:val="00404C70"/>
    <w:rsid w:val="00414EC7"/>
    <w:rsid w:val="00430749"/>
    <w:rsid w:val="00431EBC"/>
    <w:rsid w:val="00433A55"/>
    <w:rsid w:val="004744E7"/>
    <w:rsid w:val="00491F78"/>
    <w:rsid w:val="00532747"/>
    <w:rsid w:val="00536C7A"/>
    <w:rsid w:val="00555016"/>
    <w:rsid w:val="00587A61"/>
    <w:rsid w:val="005D00BD"/>
    <w:rsid w:val="00600DF2"/>
    <w:rsid w:val="0067701B"/>
    <w:rsid w:val="00685D40"/>
    <w:rsid w:val="006B00B0"/>
    <w:rsid w:val="006B7810"/>
    <w:rsid w:val="006C350A"/>
    <w:rsid w:val="006D6C9A"/>
    <w:rsid w:val="006E0706"/>
    <w:rsid w:val="006F2C7A"/>
    <w:rsid w:val="007059C7"/>
    <w:rsid w:val="00714CB0"/>
    <w:rsid w:val="007312B0"/>
    <w:rsid w:val="00760D09"/>
    <w:rsid w:val="0077787A"/>
    <w:rsid w:val="00795150"/>
    <w:rsid w:val="007A0452"/>
    <w:rsid w:val="007A286F"/>
    <w:rsid w:val="007E674B"/>
    <w:rsid w:val="007F12D6"/>
    <w:rsid w:val="00871D30"/>
    <w:rsid w:val="008B5062"/>
    <w:rsid w:val="008E11EA"/>
    <w:rsid w:val="008F2D17"/>
    <w:rsid w:val="009007F6"/>
    <w:rsid w:val="0091002C"/>
    <w:rsid w:val="00972786"/>
    <w:rsid w:val="00997D3D"/>
    <w:rsid w:val="009A29B3"/>
    <w:rsid w:val="009D2BA8"/>
    <w:rsid w:val="009E0025"/>
    <w:rsid w:val="00A14775"/>
    <w:rsid w:val="00A22323"/>
    <w:rsid w:val="00AC30DF"/>
    <w:rsid w:val="00AE7E52"/>
    <w:rsid w:val="00B34766"/>
    <w:rsid w:val="00B86BEE"/>
    <w:rsid w:val="00BD1952"/>
    <w:rsid w:val="00C44073"/>
    <w:rsid w:val="00C5495B"/>
    <w:rsid w:val="00C63392"/>
    <w:rsid w:val="00C948EF"/>
    <w:rsid w:val="00CA1CE5"/>
    <w:rsid w:val="00D03DC8"/>
    <w:rsid w:val="00D10343"/>
    <w:rsid w:val="00D22D25"/>
    <w:rsid w:val="00D825C8"/>
    <w:rsid w:val="00DA1A12"/>
    <w:rsid w:val="00DB119E"/>
    <w:rsid w:val="00DC1E5B"/>
    <w:rsid w:val="00DC3237"/>
    <w:rsid w:val="00DD795C"/>
    <w:rsid w:val="00DF3092"/>
    <w:rsid w:val="00E05A6B"/>
    <w:rsid w:val="00E3464B"/>
    <w:rsid w:val="00E468EE"/>
    <w:rsid w:val="00E85A4E"/>
    <w:rsid w:val="00ED2A03"/>
    <w:rsid w:val="00EE6D7E"/>
    <w:rsid w:val="00F12F94"/>
    <w:rsid w:val="00F14114"/>
    <w:rsid w:val="00F26992"/>
    <w:rsid w:val="00F6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073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878CA"/>
    <w:pPr>
      <w:keepNext/>
      <w:keepLines/>
      <w:spacing w:after="0" w:line="240" w:lineRule="auto"/>
      <w:jc w:val="center"/>
      <w:outlineLvl w:val="0"/>
    </w:pPr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78CA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A29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2A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404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BEE"/>
  </w:style>
  <w:style w:type="paragraph" w:styleId="Pieddepage">
    <w:name w:val="footer"/>
    <w:basedOn w:val="Normal"/>
    <w:link w:val="PieddepageCar"/>
    <w:uiPriority w:val="99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BEE"/>
  </w:style>
  <w:style w:type="paragraph" w:styleId="Textedebulles">
    <w:name w:val="Balloon Text"/>
    <w:basedOn w:val="Normal"/>
    <w:link w:val="TextedebullesCar"/>
    <w:uiPriority w:val="99"/>
    <w:semiHidden/>
    <w:unhideWhenUsed/>
    <w:rsid w:val="0043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A5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60D09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972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C0043"/>
    <w:pPr>
      <w:spacing w:after="0" w:line="240" w:lineRule="auto"/>
    </w:pPr>
  </w:style>
  <w:style w:type="paragraph" w:styleId="Corpsdetexte">
    <w:name w:val="Body Text"/>
    <w:basedOn w:val="Normal"/>
    <w:link w:val="CorpsdetexteCar"/>
    <w:qFormat/>
    <w:rsid w:val="00685D40"/>
    <w:pPr>
      <w:widowControl w:val="0"/>
      <w:spacing w:after="0" w:line="240" w:lineRule="auto"/>
    </w:pPr>
    <w:rPr>
      <w:rFonts w:ascii="Arial" w:eastAsia="Arial" w:hAnsi="Arial"/>
      <w:sz w:val="2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rsid w:val="00685D40"/>
    <w:rPr>
      <w:rFonts w:ascii="Arial" w:eastAsia="Arial" w:hAnsi="Arial"/>
      <w:sz w:val="20"/>
      <w:szCs w:val="20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1878CA"/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878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paragraph" w:customStyle="1" w:styleId="Default">
    <w:name w:val="Default"/>
    <w:rsid w:val="00C440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4407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44073"/>
  </w:style>
  <w:style w:type="paragraph" w:customStyle="1" w:styleId="RponseCar">
    <w:name w:val="Réponse Car"/>
    <w:basedOn w:val="Retraitcorpsdetexte"/>
    <w:link w:val="RponseCarCar"/>
    <w:autoRedefine/>
    <w:rsid w:val="00C44073"/>
    <w:pPr>
      <w:tabs>
        <w:tab w:val="right" w:pos="4395"/>
      </w:tabs>
      <w:spacing w:after="60" w:line="240" w:lineRule="auto"/>
      <w:ind w:left="170"/>
      <w:jc w:val="both"/>
    </w:pPr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character" w:customStyle="1" w:styleId="RponseCarCar">
    <w:name w:val="Réponse Car Car"/>
    <w:link w:val="RponseCar"/>
    <w:rsid w:val="00C44073"/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paragraph" w:customStyle="1" w:styleId="Reponse3">
    <w:name w:val="Reponse3"/>
    <w:basedOn w:val="Corpsdetexte"/>
    <w:rsid w:val="00C44073"/>
    <w:pPr>
      <w:widowControl/>
      <w:numPr>
        <w:numId w:val="3"/>
      </w:numPr>
      <w:jc w:val="both"/>
    </w:pPr>
    <w:rPr>
      <w:rFonts w:eastAsia="Times New Roman" w:cs="Arial"/>
      <w:bCs/>
      <w:i/>
      <w:iCs/>
      <w:color w:val="3366FF"/>
      <w:sz w:val="26"/>
      <w:u w:val="dash" w:color="000000"/>
      <w:lang w:val="fr-FR" w:eastAsia="fr-FR"/>
    </w:rPr>
  </w:style>
  <w:style w:type="paragraph" w:customStyle="1" w:styleId="StyleRponseAvant15cm">
    <w:name w:val="Style Réponse + Avant : 15 cm"/>
    <w:basedOn w:val="Normal"/>
    <w:link w:val="StyleRponseAvant15cmCar"/>
    <w:rsid w:val="007F12D6"/>
    <w:pPr>
      <w:spacing w:before="120" w:after="60" w:line="240" w:lineRule="auto"/>
      <w:ind w:left="851" w:right="2180"/>
      <w:jc w:val="both"/>
    </w:pPr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  <w:style w:type="character" w:customStyle="1" w:styleId="StyleRponseAvant15cmCar">
    <w:name w:val="Style Réponse + Avant : 15 cm Car"/>
    <w:link w:val="StyleRponseAvant15cm"/>
    <w:rsid w:val="007F12D6"/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A29B3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073"/>
    <w:pPr>
      <w:spacing w:after="20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1878CA"/>
    <w:pPr>
      <w:keepNext/>
      <w:keepLines/>
      <w:spacing w:after="0" w:line="240" w:lineRule="auto"/>
      <w:jc w:val="center"/>
      <w:outlineLvl w:val="0"/>
    </w:pPr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78CA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A29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2A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404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6BEE"/>
  </w:style>
  <w:style w:type="paragraph" w:styleId="Pieddepage">
    <w:name w:val="footer"/>
    <w:basedOn w:val="Normal"/>
    <w:link w:val="PieddepageCar"/>
    <w:uiPriority w:val="99"/>
    <w:unhideWhenUsed/>
    <w:rsid w:val="00B86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6BEE"/>
  </w:style>
  <w:style w:type="paragraph" w:styleId="Textedebulles">
    <w:name w:val="Balloon Text"/>
    <w:basedOn w:val="Normal"/>
    <w:link w:val="TextedebullesCar"/>
    <w:uiPriority w:val="99"/>
    <w:semiHidden/>
    <w:unhideWhenUsed/>
    <w:rsid w:val="0043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A5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60D09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972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C0043"/>
    <w:pPr>
      <w:spacing w:after="0" w:line="240" w:lineRule="auto"/>
    </w:pPr>
  </w:style>
  <w:style w:type="paragraph" w:styleId="Corpsdetexte">
    <w:name w:val="Body Text"/>
    <w:basedOn w:val="Normal"/>
    <w:link w:val="CorpsdetexteCar"/>
    <w:qFormat/>
    <w:rsid w:val="00685D40"/>
    <w:pPr>
      <w:widowControl w:val="0"/>
      <w:spacing w:after="0" w:line="240" w:lineRule="auto"/>
    </w:pPr>
    <w:rPr>
      <w:rFonts w:ascii="Arial" w:eastAsia="Arial" w:hAnsi="Arial"/>
      <w:sz w:val="20"/>
      <w:szCs w:val="20"/>
      <w:lang w:val="en-US"/>
    </w:rPr>
  </w:style>
  <w:style w:type="character" w:customStyle="1" w:styleId="CorpsdetexteCar">
    <w:name w:val="Corps de texte Car"/>
    <w:basedOn w:val="Policepardfaut"/>
    <w:link w:val="Corpsdetexte"/>
    <w:rsid w:val="00685D40"/>
    <w:rPr>
      <w:rFonts w:ascii="Arial" w:eastAsia="Arial" w:hAnsi="Arial"/>
      <w:sz w:val="20"/>
      <w:szCs w:val="20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1878CA"/>
    <w:rPr>
      <w:rFonts w:ascii="Calibri" w:eastAsiaTheme="majorEastAsia" w:hAnsi="Calibri" w:cstheme="majorBidi"/>
      <w:b/>
      <w:bCs/>
      <w:color w:val="2E74B5" w:themeColor="accent1" w:themeShade="BF"/>
      <w:sz w:val="44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878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6"/>
    </w:rPr>
  </w:style>
  <w:style w:type="paragraph" w:customStyle="1" w:styleId="Default">
    <w:name w:val="Default"/>
    <w:rsid w:val="00C440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4407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44073"/>
  </w:style>
  <w:style w:type="paragraph" w:customStyle="1" w:styleId="RponseCar">
    <w:name w:val="Réponse Car"/>
    <w:basedOn w:val="Retraitcorpsdetexte"/>
    <w:link w:val="RponseCarCar"/>
    <w:autoRedefine/>
    <w:rsid w:val="00C44073"/>
    <w:pPr>
      <w:tabs>
        <w:tab w:val="right" w:pos="4395"/>
      </w:tabs>
      <w:spacing w:after="60" w:line="240" w:lineRule="auto"/>
      <w:ind w:left="170"/>
      <w:jc w:val="both"/>
    </w:pPr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character" w:customStyle="1" w:styleId="RponseCarCar">
    <w:name w:val="Réponse Car Car"/>
    <w:link w:val="RponseCar"/>
    <w:rsid w:val="00C44073"/>
    <w:rPr>
      <w:rFonts w:ascii="Arial" w:eastAsia="Times New Roman" w:hAnsi="Arial" w:cs="Arial"/>
      <w:i/>
      <w:iCs/>
      <w:color w:val="3366FF"/>
      <w:sz w:val="26"/>
      <w:szCs w:val="24"/>
      <w:u w:val="dash" w:color="000000"/>
      <w:lang w:eastAsia="fr-FR"/>
    </w:rPr>
  </w:style>
  <w:style w:type="paragraph" w:customStyle="1" w:styleId="Reponse3">
    <w:name w:val="Reponse3"/>
    <w:basedOn w:val="Corpsdetexte"/>
    <w:rsid w:val="00C44073"/>
    <w:pPr>
      <w:widowControl/>
      <w:numPr>
        <w:numId w:val="3"/>
      </w:numPr>
      <w:jc w:val="both"/>
    </w:pPr>
    <w:rPr>
      <w:rFonts w:eastAsia="Times New Roman" w:cs="Arial"/>
      <w:bCs/>
      <w:i/>
      <w:iCs/>
      <w:color w:val="3366FF"/>
      <w:sz w:val="26"/>
      <w:u w:val="dash" w:color="000000"/>
      <w:lang w:val="fr-FR" w:eastAsia="fr-FR"/>
    </w:rPr>
  </w:style>
  <w:style w:type="paragraph" w:customStyle="1" w:styleId="StyleRponseAvant15cm">
    <w:name w:val="Style Réponse + Avant : 15 cm"/>
    <w:basedOn w:val="Normal"/>
    <w:link w:val="StyleRponseAvant15cmCar"/>
    <w:rsid w:val="007F12D6"/>
    <w:pPr>
      <w:spacing w:before="120" w:after="60" w:line="240" w:lineRule="auto"/>
      <w:ind w:left="851" w:right="2180"/>
      <w:jc w:val="both"/>
    </w:pPr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  <w:style w:type="character" w:customStyle="1" w:styleId="StyleRponseAvant15cmCar">
    <w:name w:val="Style Réponse + Avant : 15 cm Car"/>
    <w:link w:val="StyleRponseAvant15cm"/>
    <w:rsid w:val="007F12D6"/>
    <w:rPr>
      <w:rFonts w:ascii="Arial" w:eastAsia="Times New Roman" w:hAnsi="Arial" w:cs="Arial"/>
      <w:i/>
      <w:iCs/>
      <w:color w:val="0000FF"/>
      <w:sz w:val="26"/>
      <w:szCs w:val="20"/>
      <w:u w:val="dash" w:color="00000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A29B3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40.wmf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5.bin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oleObject" Target="embeddings/oleObject12.bin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7.wmf"/><Relationship Id="rId33" Type="http://schemas.openxmlformats.org/officeDocument/2006/relationships/image" Target="media/image10.wmf"/><Relationship Id="rId38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oleObject" Target="embeddings/oleObject5.bin"/><Relationship Id="rId29" Type="http://schemas.openxmlformats.org/officeDocument/2006/relationships/image" Target="media/image8.wmf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2.wmf"/><Relationship Id="rId40" Type="http://schemas.openxmlformats.org/officeDocument/2006/relationships/image" Target="media/image13.w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6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9.wm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7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1.wmf"/><Relationship Id="rId43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Y%20Christophe\Desktop\FICHES%20SYNTHESES%20lundi%2024%20mars\Modele_V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7FBEC8-B3F1-4E1D-89D1-44EB74C71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Modele_V2</Template>
  <TotalTime>2</TotalTime>
  <Pages>1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 Christophe</dc:creator>
  <cp:lastModifiedBy>BAZIN</cp:lastModifiedBy>
  <cp:revision>4</cp:revision>
  <cp:lastPrinted>2015-02-09T12:34:00Z</cp:lastPrinted>
  <dcterms:created xsi:type="dcterms:W3CDTF">2014-09-13T19:22:00Z</dcterms:created>
  <dcterms:modified xsi:type="dcterms:W3CDTF">2015-02-09T12:34:00Z</dcterms:modified>
</cp:coreProperties>
</file>