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8E7" w:rsidRDefault="00AC68E7">
      <w:pPr>
        <w:rPr>
          <w:rFonts w:ascii="Comic Sans MS" w:hAnsi="Comic Sans MS"/>
        </w:rPr>
      </w:pPr>
    </w:p>
    <w:p w:rsidR="00D40345" w:rsidRDefault="00D40345" w:rsidP="00922E25">
      <w:pPr>
        <w:jc w:val="right"/>
        <w:rPr>
          <w:rFonts w:ascii="Comic Sans MS" w:hAnsi="Comic Sans MS"/>
          <w:b/>
          <w:bCs/>
          <w:i/>
          <w:color w:val="000080"/>
          <w:sz w:val="18"/>
        </w:rPr>
      </w:pPr>
    </w:p>
    <w:p w:rsidR="00922E25" w:rsidRDefault="00922E25" w:rsidP="00922E25">
      <w:pPr>
        <w:jc w:val="right"/>
        <w:rPr>
          <w:rFonts w:ascii="Comic Sans MS" w:hAnsi="Comic Sans MS"/>
          <w:b/>
          <w:bCs/>
          <w:i/>
          <w:color w:val="000080"/>
          <w:sz w:val="18"/>
        </w:rPr>
      </w:pPr>
      <w:r w:rsidRPr="008B0D3B">
        <w:rPr>
          <w:rFonts w:ascii="Comic Sans MS" w:hAnsi="Comic Sans MS"/>
          <w:b/>
          <w:bCs/>
          <w:i/>
          <w:color w:val="000080"/>
          <w:sz w:val="18"/>
        </w:rPr>
        <w:t>Nom : _ _ _ _ _ _ _ _ _</w:t>
      </w:r>
    </w:p>
    <w:p w:rsidR="00D40345" w:rsidRPr="008B0D3B" w:rsidRDefault="00D40345" w:rsidP="00922E25">
      <w:pPr>
        <w:jc w:val="right"/>
        <w:rPr>
          <w:rFonts w:ascii="Comic Sans MS" w:hAnsi="Comic Sans MS"/>
          <w:b/>
          <w:bCs/>
          <w:i/>
          <w:color w:val="000080"/>
          <w:sz w:val="18"/>
        </w:rPr>
      </w:pPr>
    </w:p>
    <w:p w:rsidR="00922E25" w:rsidRPr="008B0D3B" w:rsidRDefault="00922E25" w:rsidP="00922E25">
      <w:pPr>
        <w:jc w:val="right"/>
        <w:rPr>
          <w:rFonts w:ascii="Comic Sans MS" w:hAnsi="Comic Sans MS"/>
          <w:b/>
          <w:bCs/>
          <w:i/>
          <w:color w:val="000080"/>
          <w:sz w:val="18"/>
        </w:rPr>
      </w:pPr>
      <w:r w:rsidRPr="008B0D3B">
        <w:rPr>
          <w:rFonts w:ascii="Comic Sans MS" w:hAnsi="Comic Sans MS"/>
          <w:b/>
          <w:bCs/>
          <w:i/>
          <w:color w:val="000080"/>
          <w:sz w:val="18"/>
        </w:rPr>
        <w:t xml:space="preserve">Date : _ _ _ _ _ _ _ _ _ </w:t>
      </w:r>
    </w:p>
    <w:p w:rsidR="00922E25" w:rsidRDefault="00922E25" w:rsidP="00922E25"/>
    <w:p w:rsidR="00995676" w:rsidRDefault="00995676" w:rsidP="00922E25"/>
    <w:p w:rsidR="00922E25" w:rsidRDefault="00922E25" w:rsidP="00922E25"/>
    <w:p w:rsidR="00922E25" w:rsidRDefault="00922E25" w:rsidP="00922E25">
      <w:pPr>
        <w:tabs>
          <w:tab w:val="left" w:pos="2089"/>
        </w:tabs>
      </w:pPr>
    </w:p>
    <w:p w:rsidR="00922E25" w:rsidRDefault="00922E25" w:rsidP="00922E25"/>
    <w:p w:rsidR="00D40345" w:rsidRDefault="00D40345" w:rsidP="00922E25"/>
    <w:p w:rsidR="00995676" w:rsidRDefault="00995676" w:rsidP="00922E25"/>
    <w:p w:rsidR="00995676" w:rsidRPr="009E54BC" w:rsidRDefault="00995676" w:rsidP="00922E25"/>
    <w:p w:rsidR="00922E25" w:rsidRPr="003F2EA7" w:rsidRDefault="00E0752F" w:rsidP="00ED2FE2">
      <w:pPr>
        <w:shd w:val="clear" w:color="auto" w:fill="C6D9F1" w:themeFill="text2" w:themeFillTint="33"/>
        <w:ind w:firstLine="0"/>
        <w:jc w:val="center"/>
        <w:rPr>
          <w:rFonts w:ascii="Comic Sans MS" w:hAnsi="Comic Sans MS"/>
          <w:b/>
          <w:color w:val="000080"/>
          <w:sz w:val="48"/>
          <w:szCs w:val="48"/>
          <w:u w:val="single"/>
        </w:rPr>
      </w:pPr>
      <w:r>
        <w:rPr>
          <w:rFonts w:ascii="Comic Sans MS" w:hAnsi="Comic Sans MS"/>
          <w:b/>
          <w:color w:val="000080"/>
          <w:sz w:val="48"/>
          <w:szCs w:val="48"/>
          <w:u w:val="single"/>
        </w:rPr>
        <w:t>Sciences de l’Ingénieur</w:t>
      </w:r>
    </w:p>
    <w:p w:rsidR="00922E25" w:rsidRDefault="00922E25" w:rsidP="00922E25">
      <w:pPr>
        <w:pStyle w:val="Corpsdetexte"/>
        <w:shd w:val="clear" w:color="auto" w:fill="auto"/>
        <w:rPr>
          <w:rFonts w:ascii="Comic Sans MS" w:hAnsi="Comic Sans MS"/>
          <w:b/>
          <w:bCs/>
          <w:i/>
          <w:iCs/>
          <w:sz w:val="36"/>
          <w:u w:val="single"/>
        </w:rPr>
      </w:pPr>
    </w:p>
    <w:p w:rsidR="004E72CD" w:rsidRDefault="004E72CD" w:rsidP="00922E25">
      <w:pPr>
        <w:pStyle w:val="Corpsdetexte"/>
        <w:shd w:val="clear" w:color="auto" w:fill="auto"/>
        <w:rPr>
          <w:rFonts w:ascii="Comic Sans MS" w:hAnsi="Comic Sans MS"/>
          <w:b/>
          <w:bCs/>
          <w:i/>
          <w:iCs/>
          <w:sz w:val="36"/>
          <w:u w:val="single"/>
        </w:rPr>
      </w:pPr>
    </w:p>
    <w:p w:rsidR="00995676" w:rsidRDefault="00FC0EC3" w:rsidP="00922E25">
      <w:pPr>
        <w:pStyle w:val="Corpsdetexte"/>
        <w:shd w:val="clear" w:color="auto" w:fill="auto"/>
        <w:rPr>
          <w:rFonts w:ascii="Comic Sans MS" w:hAnsi="Comic Sans MS"/>
          <w:b/>
          <w:bCs/>
          <w:i/>
          <w:iCs/>
          <w:sz w:val="36"/>
          <w:u w:val="single"/>
        </w:rPr>
      </w:pPr>
      <w:r>
        <w:rPr>
          <w:noProof/>
        </w:rPr>
        <w:drawing>
          <wp:anchor distT="0" distB="0" distL="114300" distR="114300" simplePos="0" relativeHeight="251729408" behindDoc="0" locked="0" layoutInCell="1" allowOverlap="1">
            <wp:simplePos x="0" y="0"/>
            <wp:positionH relativeFrom="column">
              <wp:posOffset>908050</wp:posOffset>
            </wp:positionH>
            <wp:positionV relativeFrom="paragraph">
              <wp:posOffset>5080</wp:posOffset>
            </wp:positionV>
            <wp:extent cx="967740" cy="967740"/>
            <wp:effectExtent l="0" t="0" r="3810" b="3810"/>
            <wp:wrapNone/>
            <wp:docPr id="251" name="Image 251" descr="C:\Users\Bruno\Desktop\C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Bruno\Desktop\Cou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2CD" w:rsidRPr="004E72CD" w:rsidRDefault="004E72CD" w:rsidP="00E90DFE">
      <w:pPr>
        <w:pStyle w:val="Corpsdetexte"/>
        <w:shd w:val="clear" w:color="auto" w:fill="auto"/>
        <w:ind w:left="3402"/>
        <w:jc w:val="center"/>
        <w:rPr>
          <w:rFonts w:ascii="Comic Sans MS" w:hAnsi="Comic Sans MS"/>
          <w:b/>
          <w:bCs/>
          <w:i/>
          <w:iCs/>
          <w:sz w:val="36"/>
        </w:rPr>
      </w:pPr>
      <w:r>
        <w:rPr>
          <w:rFonts w:ascii="Comic Sans MS" w:hAnsi="Comic Sans MS"/>
          <w:b/>
          <w:bCs/>
          <w:i/>
          <w:iCs/>
          <w:sz w:val="36"/>
        </w:rPr>
        <w:t>Support de cours</w:t>
      </w:r>
    </w:p>
    <w:p w:rsidR="004E72CD" w:rsidRDefault="004E72CD" w:rsidP="00922E25">
      <w:pPr>
        <w:pStyle w:val="Corpsdetexte"/>
        <w:shd w:val="clear" w:color="auto" w:fill="auto"/>
        <w:rPr>
          <w:rFonts w:ascii="Comic Sans MS" w:hAnsi="Comic Sans MS"/>
          <w:b/>
          <w:bCs/>
          <w:i/>
          <w:iCs/>
          <w:sz w:val="36"/>
          <w:u w:val="single"/>
        </w:rPr>
      </w:pPr>
    </w:p>
    <w:p w:rsidR="004E72CD" w:rsidRDefault="004E72CD" w:rsidP="00922E25">
      <w:pPr>
        <w:pStyle w:val="Corpsdetexte"/>
        <w:shd w:val="clear" w:color="auto" w:fill="auto"/>
        <w:rPr>
          <w:rFonts w:ascii="Comic Sans MS" w:hAnsi="Comic Sans MS"/>
          <w:b/>
          <w:bCs/>
          <w:i/>
          <w:iCs/>
          <w:sz w:val="36"/>
          <w:u w:val="single"/>
        </w:rPr>
      </w:pPr>
    </w:p>
    <w:p w:rsidR="00AA0422" w:rsidRPr="008E674E" w:rsidRDefault="00E0752F" w:rsidP="004E72CD">
      <w:pPr>
        <w:pStyle w:val="Corpsdetexte"/>
        <w:shd w:val="clear" w:color="auto" w:fill="auto"/>
        <w:ind w:firstLine="2"/>
        <w:rPr>
          <w:rFonts w:ascii="Comic Sans MS" w:hAnsi="Comic Sans MS"/>
          <w:b/>
          <w:bCs/>
          <w:i/>
          <w:szCs w:val="48"/>
          <w:u w:val="single"/>
        </w:rPr>
      </w:pPr>
      <w:r w:rsidRPr="008E674E">
        <w:rPr>
          <w:rFonts w:ascii="Comic Sans MS" w:hAnsi="Comic Sans MS"/>
          <w:b/>
          <w:bCs/>
          <w:i/>
          <w:szCs w:val="48"/>
          <w:u w:val="single"/>
        </w:rPr>
        <w:t>Terminale S – S.I</w:t>
      </w:r>
    </w:p>
    <w:p w:rsidR="004E72CD" w:rsidRDefault="004E72CD" w:rsidP="004E72CD">
      <w:pPr>
        <w:pStyle w:val="Corpsdetexte"/>
        <w:shd w:val="clear" w:color="auto" w:fill="auto"/>
        <w:ind w:firstLine="0"/>
        <w:rPr>
          <w:rFonts w:ascii="Comic Sans MS" w:hAnsi="Comic Sans MS"/>
          <w:b/>
          <w:bCs/>
          <w:i/>
          <w:iCs/>
          <w:sz w:val="36"/>
          <w:szCs w:val="24"/>
          <w:u w:val="single"/>
        </w:rPr>
      </w:pPr>
    </w:p>
    <w:p w:rsidR="00995676" w:rsidRPr="00995676" w:rsidRDefault="00E0752F" w:rsidP="004E72CD">
      <w:pPr>
        <w:pStyle w:val="Corpsdetexte"/>
        <w:shd w:val="clear" w:color="auto" w:fill="auto"/>
        <w:ind w:firstLine="0"/>
        <w:jc w:val="center"/>
        <w:rPr>
          <w:rFonts w:ascii="Comic Sans MS" w:hAnsi="Comic Sans MS"/>
          <w:bCs/>
          <w:i/>
          <w:szCs w:val="48"/>
        </w:rPr>
      </w:pPr>
      <w:r>
        <w:rPr>
          <w:rFonts w:ascii="Comic Sans MS" w:hAnsi="Comic Sans MS"/>
          <w:bCs/>
          <w:i/>
          <w:szCs w:val="48"/>
        </w:rPr>
        <w:t>Introduction aux systèmes asservis</w:t>
      </w:r>
      <w:r w:rsidR="009506B6">
        <w:rPr>
          <w:rFonts w:ascii="Comic Sans MS" w:hAnsi="Comic Sans MS"/>
          <w:bCs/>
          <w:i/>
          <w:szCs w:val="48"/>
        </w:rPr>
        <w:t>.</w:t>
      </w:r>
    </w:p>
    <w:p w:rsidR="00922E25" w:rsidRDefault="00922E25" w:rsidP="00995676">
      <w:pPr>
        <w:pStyle w:val="Corpsdetexte"/>
        <w:shd w:val="clear" w:color="auto" w:fill="auto"/>
        <w:rPr>
          <w:rFonts w:ascii="Comic Sans MS" w:hAnsi="Comic Sans MS"/>
          <w:b/>
          <w:bCs/>
          <w:i/>
          <w:iCs/>
          <w:sz w:val="16"/>
          <w:szCs w:val="16"/>
        </w:rPr>
      </w:pPr>
    </w:p>
    <w:p w:rsidR="009019D5" w:rsidRDefault="009019D5"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20D44" w:rsidP="00995676">
      <w:pPr>
        <w:rPr>
          <w:rFonts w:ascii="Comic Sans MS" w:hAnsi="Comic Sans MS"/>
          <w:b/>
          <w:bCs/>
          <w:i/>
          <w:iCs/>
          <w:color w:val="000080"/>
          <w:sz w:val="16"/>
          <w:szCs w:val="16"/>
        </w:rPr>
      </w:pPr>
      <w:r>
        <w:rPr>
          <w:noProof/>
        </w:rPr>
        <w:drawing>
          <wp:anchor distT="0" distB="0" distL="114300" distR="114300" simplePos="0" relativeHeight="251731456" behindDoc="1" locked="0" layoutInCell="1" allowOverlap="1" wp14:anchorId="0F9F7EBE" wp14:editId="74CE00CF">
            <wp:simplePos x="0" y="0"/>
            <wp:positionH relativeFrom="column">
              <wp:posOffset>1176020</wp:posOffset>
            </wp:positionH>
            <wp:positionV relativeFrom="paragraph">
              <wp:posOffset>36195</wp:posOffset>
            </wp:positionV>
            <wp:extent cx="3787140" cy="1276350"/>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87140" cy="1276350"/>
                    </a:xfrm>
                    <a:prstGeom prst="rect">
                      <a:avLst/>
                    </a:prstGeom>
                  </pic:spPr>
                </pic:pic>
              </a:graphicData>
            </a:graphic>
            <wp14:sizeRelH relativeFrom="page">
              <wp14:pctWidth>0</wp14:pctWidth>
            </wp14:sizeRelH>
            <wp14:sizeRelV relativeFrom="page">
              <wp14:pctHeight>0</wp14:pctHeight>
            </wp14:sizeRelV>
          </wp:anchor>
        </w:drawing>
      </w: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F19E8" w:rsidRDefault="007F19E8" w:rsidP="00995676">
      <w:pPr>
        <w:rPr>
          <w:rFonts w:ascii="Comic Sans MS" w:hAnsi="Comic Sans MS"/>
          <w:b/>
          <w:bCs/>
          <w:i/>
          <w:iCs/>
          <w:color w:val="000080"/>
          <w:sz w:val="16"/>
          <w:szCs w:val="16"/>
        </w:rPr>
      </w:pPr>
    </w:p>
    <w:p w:rsidR="00720D44" w:rsidRDefault="00720D44" w:rsidP="00995676">
      <w:pPr>
        <w:rPr>
          <w:rFonts w:ascii="Comic Sans MS" w:hAnsi="Comic Sans MS"/>
          <w:b/>
          <w:bCs/>
          <w:i/>
          <w:iCs/>
          <w:color w:val="000080"/>
          <w:sz w:val="16"/>
          <w:szCs w:val="16"/>
        </w:rPr>
      </w:pPr>
    </w:p>
    <w:p w:rsidR="00720D44" w:rsidRDefault="00720D44" w:rsidP="00995676">
      <w:pPr>
        <w:rPr>
          <w:rFonts w:ascii="Comic Sans MS" w:hAnsi="Comic Sans MS"/>
          <w:b/>
          <w:bCs/>
          <w:i/>
          <w:iCs/>
          <w:color w:val="000080"/>
          <w:sz w:val="16"/>
          <w:szCs w:val="16"/>
        </w:rPr>
      </w:pPr>
    </w:p>
    <w:p w:rsidR="00F42768" w:rsidRDefault="00F42768" w:rsidP="00F42768">
      <w:pPr>
        <w:rPr>
          <w:rFonts w:ascii="Comic Sans MS" w:hAnsi="Comic Sans MS"/>
          <w:b/>
          <w:bCs/>
          <w:i/>
          <w:iCs/>
          <w:color w:val="000080"/>
          <w:sz w:val="16"/>
          <w:szCs w:val="16"/>
        </w:rPr>
      </w:pPr>
    </w:p>
    <w:p w:rsidR="00BD77F0" w:rsidRPr="00720D44" w:rsidRDefault="000614AF" w:rsidP="00720D44">
      <w:pPr>
        <w:pStyle w:val="Paragraphedeliste"/>
        <w:numPr>
          <w:ilvl w:val="0"/>
          <w:numId w:val="31"/>
        </w:numPr>
        <w:rPr>
          <w:rFonts w:ascii="Comic Sans MS" w:hAnsi="Comic Sans MS"/>
          <w:b/>
          <w:bCs/>
          <w:i/>
          <w:iCs/>
          <w:color w:val="000080"/>
          <w:sz w:val="16"/>
          <w:szCs w:val="16"/>
        </w:rPr>
      </w:pPr>
      <w:r w:rsidRPr="00720D44">
        <w:rPr>
          <w:rFonts w:ascii="Comic Sans MS" w:hAnsi="Comic Sans MS"/>
          <w:b/>
          <w:bCs/>
          <w:i/>
          <w:iCs/>
          <w:color w:val="000080"/>
          <w:sz w:val="16"/>
          <w:szCs w:val="16"/>
        </w:rPr>
        <w:t>Différencier un système asservi d’un système non asservi</w:t>
      </w:r>
    </w:p>
    <w:p w:rsidR="00BD77F0" w:rsidRPr="00720D44" w:rsidRDefault="000614AF" w:rsidP="00720D44">
      <w:pPr>
        <w:pStyle w:val="Paragraphedeliste"/>
        <w:numPr>
          <w:ilvl w:val="0"/>
          <w:numId w:val="31"/>
        </w:numPr>
        <w:rPr>
          <w:rFonts w:ascii="Comic Sans MS" w:hAnsi="Comic Sans MS"/>
          <w:b/>
          <w:bCs/>
          <w:i/>
          <w:iCs/>
          <w:color w:val="000080"/>
          <w:sz w:val="16"/>
          <w:szCs w:val="16"/>
        </w:rPr>
      </w:pPr>
      <w:r w:rsidRPr="00720D44">
        <w:rPr>
          <w:rFonts w:ascii="Comic Sans MS" w:hAnsi="Comic Sans MS"/>
          <w:b/>
          <w:bCs/>
          <w:i/>
          <w:iCs/>
          <w:color w:val="000080"/>
          <w:sz w:val="16"/>
          <w:szCs w:val="16"/>
        </w:rPr>
        <w:t>Identifier les paramètres à partir d’une réponse indicielle</w:t>
      </w:r>
    </w:p>
    <w:p w:rsidR="00720D44" w:rsidRDefault="00720D44" w:rsidP="00720D44">
      <w:pPr>
        <w:pStyle w:val="Paragraphedeliste"/>
        <w:numPr>
          <w:ilvl w:val="0"/>
          <w:numId w:val="31"/>
        </w:numPr>
        <w:rPr>
          <w:rFonts w:ascii="Comic Sans MS" w:hAnsi="Comic Sans MS"/>
          <w:b/>
          <w:bCs/>
          <w:i/>
          <w:iCs/>
          <w:color w:val="000080"/>
          <w:sz w:val="16"/>
          <w:szCs w:val="16"/>
        </w:rPr>
      </w:pPr>
      <w:r w:rsidRPr="00720D44">
        <w:rPr>
          <w:rFonts w:ascii="Comic Sans MS" w:hAnsi="Comic Sans MS"/>
          <w:b/>
          <w:bCs/>
          <w:i/>
          <w:iCs/>
          <w:color w:val="000080"/>
          <w:sz w:val="16"/>
          <w:szCs w:val="16"/>
        </w:rPr>
        <w:t>Associer un modèle de comportement à une réponse indicielle</w:t>
      </w:r>
    </w:p>
    <w:p w:rsidR="00720D44" w:rsidRPr="00720D44" w:rsidRDefault="00720D44" w:rsidP="00720D44">
      <w:pPr>
        <w:pStyle w:val="Paragraphedeliste"/>
        <w:ind w:left="1440" w:firstLine="0"/>
        <w:rPr>
          <w:rFonts w:ascii="Comic Sans MS" w:hAnsi="Comic Sans MS"/>
          <w:b/>
          <w:bCs/>
          <w:i/>
          <w:iCs/>
          <w:color w:val="000080"/>
          <w:sz w:val="16"/>
          <w:szCs w:val="16"/>
        </w:rPr>
      </w:pPr>
    </w:p>
    <w:p w:rsidR="00720D44" w:rsidRDefault="00720D44">
      <w:pPr>
        <w:rPr>
          <w:rFonts w:ascii="Comic Sans MS" w:eastAsia="Times New Roman" w:hAnsi="Comic Sans MS" w:cs="Times New Roman"/>
          <w:sz w:val="16"/>
          <w:szCs w:val="16"/>
        </w:rPr>
      </w:pPr>
      <w:r>
        <w:rPr>
          <w:sz w:val="16"/>
          <w:szCs w:val="16"/>
        </w:rPr>
        <w:br w:type="page"/>
      </w:r>
    </w:p>
    <w:p w:rsidR="007F19E8" w:rsidRDefault="00854646" w:rsidP="00854646">
      <w:pPr>
        <w:pStyle w:val="Titre1"/>
      </w:pPr>
      <w:r>
        <w:lastRenderedPageBreak/>
        <w:t>Introduction</w:t>
      </w:r>
    </w:p>
    <w:p w:rsidR="00DA260E" w:rsidRDefault="00812A75" w:rsidP="00DA260E">
      <w:pPr>
        <w:pStyle w:val="Paragraphenormal"/>
      </w:pPr>
      <w:r>
        <w:rPr>
          <w:noProof/>
        </w:rPr>
        <mc:AlternateContent>
          <mc:Choice Requires="wpc">
            <w:drawing>
              <wp:anchor distT="0" distB="0" distL="114300" distR="114300" simplePos="0" relativeHeight="251733504" behindDoc="0" locked="0" layoutInCell="1" allowOverlap="1" wp14:anchorId="27BDA474" wp14:editId="315AB0D0">
                <wp:simplePos x="0" y="0"/>
                <wp:positionH relativeFrom="column">
                  <wp:posOffset>-80921</wp:posOffset>
                </wp:positionH>
                <wp:positionV relativeFrom="paragraph">
                  <wp:posOffset>29522</wp:posOffset>
                </wp:positionV>
                <wp:extent cx="5814204" cy="3853663"/>
                <wp:effectExtent l="0" t="0" r="0" b="0"/>
                <wp:wrapNone/>
                <wp:docPr id="279" name="Zone de dessin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5" name="Groupe 65"/>
                        <wpg:cNvGrpSpPr/>
                        <wpg:grpSpPr>
                          <a:xfrm>
                            <a:off x="1" y="623460"/>
                            <a:ext cx="5742740" cy="3194586"/>
                            <a:chOff x="1" y="110370"/>
                            <a:chExt cx="5742740" cy="3194586"/>
                          </a:xfrm>
                        </wpg:grpSpPr>
                        <wpg:grpSp>
                          <wpg:cNvPr id="64" name="Groupe 64"/>
                          <wpg:cNvGrpSpPr/>
                          <wpg:grpSpPr>
                            <a:xfrm>
                              <a:off x="311216" y="110370"/>
                              <a:ext cx="5431525" cy="3194586"/>
                              <a:chOff x="311216" y="110370"/>
                              <a:chExt cx="5431525" cy="3194586"/>
                            </a:xfrm>
                          </wpg:grpSpPr>
                          <wps:wsp>
                            <wps:cNvPr id="280" name="Rectangle à coins arrondis 280"/>
                            <wps:cNvSpPr/>
                            <wps:spPr>
                              <a:xfrm>
                                <a:off x="653846" y="246314"/>
                                <a:ext cx="3474326" cy="922439"/>
                              </a:xfrm>
                              <a:prstGeom prst="roundRect">
                                <a:avLst/>
                              </a:prstGeom>
                              <a:solidFill>
                                <a:schemeClr val="accent1">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3" name="Groupe 283"/>
                            <wpg:cNvGrpSpPr/>
                            <wpg:grpSpPr>
                              <a:xfrm>
                                <a:off x="653854" y="1687949"/>
                                <a:ext cx="5088887" cy="922340"/>
                                <a:chOff x="407385" y="1880293"/>
                                <a:chExt cx="5088887" cy="922340"/>
                              </a:xfrm>
                            </wpg:grpSpPr>
                            <wps:wsp>
                              <wps:cNvPr id="89" name="Rectangle à coins arrondis 89"/>
                              <wps:cNvSpPr/>
                              <wps:spPr>
                                <a:xfrm>
                                  <a:off x="407389" y="1880332"/>
                                  <a:ext cx="5088883" cy="922301"/>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E7F01" w:rsidRDefault="007E7F01"/>
                                  <w:p w:rsidR="00384BB6" w:rsidRPr="00384BB6" w:rsidRDefault="00384BB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Zone de texte 281"/>
                              <wps:cNvSpPr txBox="1"/>
                              <wps:spPr>
                                <a:xfrm>
                                  <a:off x="407385" y="1880293"/>
                                  <a:ext cx="5086526" cy="295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260E" w:rsidRPr="00DA260E" w:rsidRDefault="00DA260E" w:rsidP="00DA260E">
                                    <w:pPr>
                                      <w:pStyle w:val="NormalWeb"/>
                                      <w:spacing w:before="0" w:beforeAutospacing="0" w:after="0" w:afterAutospacing="0"/>
                                      <w:jc w:val="center"/>
                                      <w:rPr>
                                        <w:rFonts w:ascii="Times New Roman" w:hAnsi="Times New Roman" w:cs="Times New Roman"/>
                                      </w:rPr>
                                    </w:pPr>
                                    <w:r w:rsidRPr="00DA260E">
                                      <w:rPr>
                                        <w:rFonts w:ascii="Times New Roman" w:eastAsia="Times New Roman" w:hAnsi="Times New Roman" w:cs="Times New Roman"/>
                                        <w:b/>
                                        <w:bCs/>
                                        <w:i/>
                                        <w:iCs/>
                                      </w:rPr>
                                      <w:t xml:space="preserve">Chaine </w:t>
                                    </w:r>
                                    <w:r w:rsidR="007E7F01">
                                      <w:rPr>
                                        <w:rFonts w:ascii="Times New Roman" w:eastAsia="Times New Roman" w:hAnsi="Times New Roman" w:cs="Times New Roman"/>
                                        <w:b/>
                                        <w:bCs/>
                                        <w:i/>
                                        <w:iCs/>
                                      </w:rPr>
                                      <w:t>d’Energie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81" name="Zone de texte 281"/>
                            <wps:cNvSpPr txBox="1"/>
                            <wps:spPr>
                              <a:xfrm>
                                <a:off x="651956" y="246221"/>
                                <a:ext cx="3473637" cy="246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260E" w:rsidRPr="00DA260E" w:rsidRDefault="00DA260E" w:rsidP="00DA260E">
                                  <w:pPr>
                                    <w:ind w:firstLine="0"/>
                                    <w:jc w:val="center"/>
                                    <w:rPr>
                                      <w:rFonts w:ascii="Times New Roman" w:hAnsi="Times New Roman" w:cs="Times New Roman"/>
                                      <w:b/>
                                      <w:i/>
                                    </w:rPr>
                                  </w:pPr>
                                  <w:r w:rsidRPr="00DA260E">
                                    <w:rPr>
                                      <w:rFonts w:ascii="Times New Roman" w:hAnsi="Times New Roman" w:cs="Times New Roman"/>
                                      <w:b/>
                                      <w:i/>
                                    </w:rPr>
                                    <w:t>Chaine d’</w:t>
                                  </w:r>
                                  <w:r w:rsidR="007E7F01">
                                    <w:rPr>
                                      <w:rFonts w:ascii="Times New Roman" w:hAnsi="Times New Roman" w:cs="Times New Roman"/>
                                      <w:b/>
                                      <w:i/>
                                    </w:rPr>
                                    <w:t>I</w:t>
                                  </w:r>
                                  <w:r w:rsidRPr="00DA260E">
                                    <w:rPr>
                                      <w:rFonts w:ascii="Times New Roman" w:hAnsi="Times New Roman" w:cs="Times New Roman"/>
                                      <w:b/>
                                      <w:i/>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Zone de texte 282"/>
                            <wps:cNvSpPr txBox="1"/>
                            <wps:spPr>
                              <a:xfrm>
                                <a:off x="890462" y="556469"/>
                                <a:ext cx="842910" cy="389614"/>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E7F01" w:rsidRPr="00384BB6" w:rsidRDefault="007E7F01" w:rsidP="007E7F01">
                                  <w:pPr>
                                    <w:ind w:firstLine="0"/>
                                    <w:jc w:val="center"/>
                                    <w:rPr>
                                      <w:b/>
                                      <w:sz w:val="16"/>
                                      <w:szCs w:val="16"/>
                                    </w:rPr>
                                  </w:pPr>
                                  <w:r w:rsidRPr="00384BB6">
                                    <w:rPr>
                                      <w:b/>
                                      <w:sz w:val="16"/>
                                      <w:szCs w:val="16"/>
                                    </w:rPr>
                                    <w:t>Acquérir les informations.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Zone de texte 282"/>
                            <wps:cNvSpPr txBox="1"/>
                            <wps:spPr>
                              <a:xfrm>
                                <a:off x="1987906" y="556379"/>
                                <a:ext cx="842746" cy="389255"/>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E7F01" w:rsidRPr="00384BB6" w:rsidRDefault="007E7F01" w:rsidP="007E7F01">
                                  <w:pPr>
                                    <w:ind w:firstLine="0"/>
                                    <w:jc w:val="center"/>
                                    <w:rPr>
                                      <w:b/>
                                    </w:rPr>
                                  </w:pPr>
                                  <w:r w:rsidRPr="00384BB6">
                                    <w:rPr>
                                      <w:rFonts w:eastAsia="Times New Roman"/>
                                      <w:b/>
                                      <w:sz w:val="16"/>
                                      <w:szCs w:val="16"/>
                                    </w:rPr>
                                    <w:t>Traiter les informations.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 name="Zone de texte 282"/>
                            <wps:cNvSpPr txBox="1"/>
                            <wps:spPr>
                              <a:xfrm>
                                <a:off x="3084647" y="548619"/>
                                <a:ext cx="850945" cy="389255"/>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E7F01" w:rsidRPr="00384BB6" w:rsidRDefault="007E7F01" w:rsidP="007E7F01">
                                  <w:pPr>
                                    <w:ind w:firstLine="0"/>
                                    <w:jc w:val="center"/>
                                    <w:rPr>
                                      <w:b/>
                                      <w:sz w:val="16"/>
                                      <w:szCs w:val="16"/>
                                    </w:rPr>
                                  </w:pPr>
                                  <w:r w:rsidRPr="00384BB6">
                                    <w:rPr>
                                      <w:b/>
                                      <w:sz w:val="16"/>
                                      <w:szCs w:val="16"/>
                                    </w:rPr>
                                    <w:t>Communiquer  les informations.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5" name="Zone de texte 282"/>
                            <wps:cNvSpPr txBox="1"/>
                            <wps:spPr>
                              <a:xfrm>
                                <a:off x="820876" y="2044193"/>
                                <a:ext cx="842645" cy="389255"/>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E7F01" w:rsidRPr="00384BB6" w:rsidRDefault="00384BB6" w:rsidP="007E7F01">
                                  <w:pPr>
                                    <w:ind w:firstLine="0"/>
                                    <w:jc w:val="center"/>
                                    <w:rPr>
                                      <w:b/>
                                      <w:sz w:val="16"/>
                                      <w:szCs w:val="16"/>
                                    </w:rPr>
                                  </w:pPr>
                                  <w:r w:rsidRPr="00384BB6">
                                    <w:rPr>
                                      <w:b/>
                                      <w:sz w:val="16"/>
                                      <w:szCs w:val="16"/>
                                    </w:rPr>
                                    <w:t>Alimenter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 name="Zone de texte 282"/>
                            <wps:cNvSpPr txBox="1"/>
                            <wps:spPr>
                              <a:xfrm>
                                <a:off x="1945181" y="2044193"/>
                                <a:ext cx="842010" cy="388620"/>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E7F01" w:rsidRPr="00384BB6" w:rsidRDefault="00384BB6" w:rsidP="00384BB6">
                                  <w:pPr>
                                    <w:ind w:firstLine="0"/>
                                    <w:jc w:val="center"/>
                                    <w:rPr>
                                      <w:b/>
                                      <w:sz w:val="16"/>
                                      <w:szCs w:val="16"/>
                                    </w:rPr>
                                  </w:pPr>
                                  <w:r w:rsidRPr="00384BB6">
                                    <w:rPr>
                                      <w:b/>
                                      <w:sz w:val="16"/>
                                      <w:szCs w:val="16"/>
                                    </w:rPr>
                                    <w:t>Distribuer l’</w:t>
                                  </w:r>
                                  <w:r w:rsidRPr="00384BB6">
                                    <w:rPr>
                                      <w:b/>
                                      <w:sz w:val="16"/>
                                      <w:szCs w:val="16"/>
                                    </w:rPr>
                                    <w:br/>
                                    <w:t>Energie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 name="Zone de texte 282"/>
                            <wps:cNvSpPr txBox="1"/>
                            <wps:spPr>
                              <a:xfrm>
                                <a:off x="3008806" y="2044193"/>
                                <a:ext cx="842010" cy="388620"/>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E7F01" w:rsidRPr="00384BB6" w:rsidRDefault="00384BB6" w:rsidP="00384BB6">
                                  <w:pPr>
                                    <w:ind w:firstLine="0"/>
                                    <w:jc w:val="center"/>
                                    <w:rPr>
                                      <w:b/>
                                      <w:sz w:val="16"/>
                                      <w:szCs w:val="16"/>
                                    </w:rPr>
                                  </w:pPr>
                                  <w:r w:rsidRPr="00384BB6">
                                    <w:rPr>
                                      <w:b/>
                                      <w:sz w:val="16"/>
                                      <w:szCs w:val="16"/>
                                    </w:rPr>
                                    <w:t>Convertir l’</w:t>
                                  </w:r>
                                  <w:r w:rsidRPr="00384BB6">
                                    <w:rPr>
                                      <w:b/>
                                      <w:sz w:val="16"/>
                                      <w:szCs w:val="16"/>
                                    </w:rPr>
                                    <w:br/>
                                    <w:t>Energie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8" name="Zone de texte 282"/>
                            <wps:cNvSpPr txBox="1"/>
                            <wps:spPr>
                              <a:xfrm>
                                <a:off x="4072435" y="2042204"/>
                                <a:ext cx="842010" cy="388620"/>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E7F01" w:rsidRPr="00384BB6" w:rsidRDefault="00384BB6" w:rsidP="00384BB6">
                                  <w:pPr>
                                    <w:ind w:firstLine="0"/>
                                    <w:jc w:val="center"/>
                                    <w:rPr>
                                      <w:b/>
                                      <w:sz w:val="16"/>
                                      <w:szCs w:val="16"/>
                                    </w:rPr>
                                  </w:pPr>
                                  <w:r w:rsidRPr="00384BB6">
                                    <w:rPr>
                                      <w:b/>
                                      <w:sz w:val="16"/>
                                      <w:szCs w:val="16"/>
                                    </w:rPr>
                                    <w:t>Transmettre l’</w:t>
                                  </w:r>
                                  <w:r w:rsidRPr="00384BB6">
                                    <w:rPr>
                                      <w:b/>
                                      <w:sz w:val="16"/>
                                      <w:szCs w:val="16"/>
                                    </w:rPr>
                                    <w:br/>
                                    <w:t>Energie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4" name="Connecteur droit avec flèche 284"/>
                            <wps:cNvCnPr>
                              <a:stCxn id="282" idx="3"/>
                              <a:endCxn id="93" idx="1"/>
                            </wps:cNvCnPr>
                            <wps:spPr>
                              <a:xfrm flipV="1">
                                <a:off x="1733372" y="751007"/>
                                <a:ext cx="254534" cy="269"/>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1" name="Connecteur droit avec flèche 101"/>
                            <wps:cNvCnPr/>
                            <wps:spPr>
                              <a:xfrm flipV="1">
                                <a:off x="2830655" y="753230"/>
                                <a:ext cx="254000"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Connecteur droit avec flèche 102"/>
                            <wps:cNvCnPr/>
                            <wps:spPr>
                              <a:xfrm>
                                <a:off x="1663465" y="2324376"/>
                                <a:ext cx="276328"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Connecteur droit avec flèche 103"/>
                            <wps:cNvCnPr/>
                            <wps:spPr>
                              <a:xfrm>
                                <a:off x="2787190" y="2238945"/>
                                <a:ext cx="221615"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Connecteur droit avec flèche 104"/>
                            <wps:cNvCnPr>
                              <a:stCxn id="98" idx="3"/>
                            </wps:cNvCnPr>
                            <wps:spPr>
                              <a:xfrm>
                                <a:off x="4914445" y="2236514"/>
                                <a:ext cx="234529" cy="232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Connecteur droit avec flèche 106"/>
                            <wps:cNvCnPr/>
                            <wps:spPr>
                              <a:xfrm>
                                <a:off x="3850818" y="2238946"/>
                                <a:ext cx="221615"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7" name="Zone de texte 282"/>
                            <wps:cNvSpPr txBox="1"/>
                            <wps:spPr>
                              <a:xfrm>
                                <a:off x="5149144" y="1500923"/>
                                <a:ext cx="436652" cy="1346094"/>
                              </a:xfrm>
                              <a:prstGeom prst="rect">
                                <a:avLst/>
                              </a:prstGeom>
                              <a:solidFill>
                                <a:schemeClr val="lt1"/>
                              </a:solidFill>
                              <a:ln w="1587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B5E28" w:rsidRDefault="00AB5E28" w:rsidP="00AB5E28">
                                  <w:pPr>
                                    <w:pStyle w:val="NormalWeb"/>
                                    <w:spacing w:before="0" w:beforeAutospacing="0" w:after="0" w:afterAutospacing="0"/>
                                    <w:ind w:firstLine="0"/>
                                    <w:jc w:val="center"/>
                                  </w:pPr>
                                  <w:r>
                                    <w:t>Agir sur la M.O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6" name="Flèche vers le bas 286"/>
                            <wps:cNvSpPr/>
                            <wps:spPr>
                              <a:xfrm>
                                <a:off x="5350622" y="1239850"/>
                                <a:ext cx="45719" cy="230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èche vers le bas 109"/>
                            <wps:cNvSpPr/>
                            <wps:spPr>
                              <a:xfrm>
                                <a:off x="5350451" y="2869448"/>
                                <a:ext cx="45719" cy="1777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6F47" w:rsidRDefault="00E06F47" w:rsidP="00E06F4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Zone de texte 287"/>
                            <wps:cNvSpPr txBox="1"/>
                            <wps:spPr>
                              <a:xfrm>
                                <a:off x="5080050" y="951515"/>
                                <a:ext cx="575845"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F47" w:rsidRDefault="00E06F47" w:rsidP="00E06F47">
                                  <w:pPr>
                                    <w:ind w:firstLine="0"/>
                                    <w:jc w:val="center"/>
                                  </w:pPr>
                                  <w:r>
                                    <w:t>M.O.E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287"/>
                            <wps:cNvSpPr txBox="1"/>
                            <wps:spPr>
                              <a:xfrm>
                                <a:off x="5079720" y="3046879"/>
                                <a:ext cx="575310" cy="258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F47" w:rsidRDefault="00E06F47" w:rsidP="00E06F47">
                                  <w:pPr>
                                    <w:pStyle w:val="NormalWeb"/>
                                    <w:spacing w:before="0" w:beforeAutospacing="0" w:after="0" w:afterAutospacing="0"/>
                                    <w:ind w:firstLine="0"/>
                                    <w:jc w:val="center"/>
                                  </w:pPr>
                                  <w:r>
                                    <w:rPr>
                                      <w:rFonts w:eastAsia="Times New Roman"/>
                                    </w:rPr>
                                    <w:t>M.O.S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Connecteur droit avec flèche 112"/>
                            <wps:cNvCnPr/>
                            <wps:spPr>
                              <a:xfrm>
                                <a:off x="311225" y="847142"/>
                                <a:ext cx="579301"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Connecteur droit avec flèche 113"/>
                            <wps:cNvCnPr/>
                            <wps:spPr>
                              <a:xfrm>
                                <a:off x="311216" y="2248634"/>
                                <a:ext cx="509658"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Connecteur droit avec flèche 114"/>
                            <wps:cNvCnPr/>
                            <wps:spPr>
                              <a:xfrm>
                                <a:off x="501230" y="660583"/>
                                <a:ext cx="389304"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Connecteur droit avec flèche 115"/>
                            <wps:cNvCnPr/>
                            <wps:spPr>
                              <a:xfrm>
                                <a:off x="501215" y="110400"/>
                                <a:ext cx="0" cy="548623"/>
                              </a:xfrm>
                              <a:prstGeom prst="straightConnector1">
                                <a:avLst/>
                              </a:prstGeom>
                              <a:ln>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16" name="Connecteur droit avec flèche 116"/>
                            <wps:cNvCnPr/>
                            <wps:spPr>
                              <a:xfrm flipH="1">
                                <a:off x="501152" y="110370"/>
                                <a:ext cx="4413211" cy="922"/>
                              </a:xfrm>
                              <a:prstGeom prst="straightConnector1">
                                <a:avLst/>
                              </a:prstGeom>
                              <a:ln>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17" name="Connecteur droit avec flèche 117"/>
                            <wps:cNvCnPr/>
                            <wps:spPr>
                              <a:xfrm>
                                <a:off x="4914218" y="112747"/>
                                <a:ext cx="104" cy="1654694"/>
                              </a:xfrm>
                              <a:prstGeom prst="straightConnector1">
                                <a:avLst/>
                              </a:prstGeom>
                              <a:ln>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18" name="Connecteur droit avec flèche 118"/>
                            <wps:cNvCnPr/>
                            <wps:spPr>
                              <a:xfrm>
                                <a:off x="3936004" y="652551"/>
                                <a:ext cx="450271"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Connecteur droit avec flèche 119"/>
                            <wps:cNvCnPr/>
                            <wps:spPr>
                              <a:xfrm>
                                <a:off x="3936227" y="814201"/>
                                <a:ext cx="449896" cy="0"/>
                              </a:xfrm>
                              <a:prstGeom prst="straightConnector1">
                                <a:avLst/>
                              </a:prstGeom>
                              <a:ln>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20" name="Connecteur droit avec flèche 120"/>
                            <wps:cNvCnPr/>
                            <wps:spPr>
                              <a:xfrm flipH="1">
                                <a:off x="4385971" y="814166"/>
                                <a:ext cx="302" cy="560957"/>
                              </a:xfrm>
                              <a:prstGeom prst="straightConnector1">
                                <a:avLst/>
                              </a:prstGeom>
                              <a:ln>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21" name="Connecteur droit avec flèche 121"/>
                            <wps:cNvCnPr/>
                            <wps:spPr>
                              <a:xfrm flipV="1">
                                <a:off x="1783774" y="1375028"/>
                                <a:ext cx="2602387" cy="18"/>
                              </a:xfrm>
                              <a:prstGeom prst="straightConnector1">
                                <a:avLst/>
                              </a:prstGeom>
                              <a:ln>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22" name="Connecteur droit avec flèche 122"/>
                            <wps:cNvCnPr/>
                            <wps:spPr>
                              <a:xfrm>
                                <a:off x="1783765" y="2185013"/>
                                <a:ext cx="155896"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Connecteur droit avec flèche 123"/>
                            <wps:cNvCnPr/>
                            <wps:spPr>
                              <a:xfrm>
                                <a:off x="1783834" y="1375028"/>
                                <a:ext cx="0" cy="809911"/>
                              </a:xfrm>
                              <a:prstGeom prst="straightConnector1">
                                <a:avLst/>
                              </a:prstGeom>
                              <a:ln>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24" name="Zone de texte 287"/>
                            <wps:cNvSpPr txBox="1"/>
                            <wps:spPr>
                              <a:xfrm>
                                <a:off x="4350343" y="550571"/>
                                <a:ext cx="527894" cy="225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02F" w:rsidRPr="00695B0E" w:rsidRDefault="0064702F" w:rsidP="0064702F">
                                  <w:pPr>
                                    <w:pStyle w:val="NormalWeb"/>
                                    <w:spacing w:before="0" w:beforeAutospacing="0" w:after="0" w:afterAutospacing="0"/>
                                    <w:ind w:firstLine="0"/>
                                    <w:rPr>
                                      <w:rFonts w:ascii="Times New Roman" w:hAnsi="Times New Roman" w:cs="Times New Roman"/>
                                      <w:i/>
                                      <w:sz w:val="18"/>
                                      <w:szCs w:val="18"/>
                                    </w:rPr>
                                  </w:pPr>
                                  <w:r w:rsidRPr="00695B0E">
                                    <w:rPr>
                                      <w:rFonts w:ascii="Times New Roman" w:eastAsia="Times New Roman" w:hAnsi="Times New Roman" w:cs="Times New Roman"/>
                                      <w:i/>
                                      <w:sz w:val="18"/>
                                      <w:szCs w:val="18"/>
                                    </w:rPr>
                                    <w:t>Infos.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Zone de texte 287"/>
                            <wps:cNvSpPr txBox="1"/>
                            <wps:spPr>
                              <a:xfrm>
                                <a:off x="1987703" y="1375023"/>
                                <a:ext cx="890785" cy="218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02F" w:rsidRPr="00695B0E" w:rsidRDefault="0064702F" w:rsidP="0064702F">
                                  <w:pPr>
                                    <w:pStyle w:val="NormalWeb"/>
                                    <w:spacing w:before="0" w:beforeAutospacing="0" w:after="0" w:afterAutospacing="0"/>
                                    <w:ind w:firstLine="0"/>
                                    <w:jc w:val="center"/>
                                    <w:rPr>
                                      <w:rFonts w:ascii="Times New Roman" w:eastAsia="Times New Roman" w:hAnsi="Times New Roman" w:cs="Times New Roman"/>
                                      <w:i/>
                                      <w:sz w:val="18"/>
                                      <w:szCs w:val="18"/>
                                    </w:rPr>
                                  </w:pPr>
                                  <w:r w:rsidRPr="00695B0E">
                                    <w:rPr>
                                      <w:rFonts w:ascii="Times New Roman" w:eastAsia="Times New Roman" w:hAnsi="Times New Roman" w:cs="Times New Roman"/>
                                      <w:i/>
                                      <w:sz w:val="18"/>
                                      <w:szCs w:val="18"/>
                                    </w:rPr>
                                    <w:t>Ordres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6" name="Zone de texte 287"/>
                          <wps:cNvSpPr txBox="1"/>
                          <wps:spPr>
                            <a:xfrm>
                              <a:off x="1" y="849169"/>
                              <a:ext cx="6912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02F" w:rsidRPr="00695B0E" w:rsidRDefault="0064702F" w:rsidP="0064702F">
                                <w:pPr>
                                  <w:pStyle w:val="NormalWeb"/>
                                  <w:spacing w:before="0" w:beforeAutospacing="0" w:after="0" w:afterAutospacing="0"/>
                                  <w:ind w:firstLine="0"/>
                                  <w:rPr>
                                    <w:rFonts w:ascii="Times New Roman" w:hAnsi="Times New Roman" w:cs="Times New Roman"/>
                                    <w:sz w:val="18"/>
                                    <w:szCs w:val="18"/>
                                  </w:rPr>
                                </w:pPr>
                                <w:r w:rsidRPr="00695B0E">
                                  <w:rPr>
                                    <w:rFonts w:ascii="Times New Roman" w:eastAsia="Times New Roman" w:hAnsi="Times New Roman" w:cs="Times New Roman"/>
                                    <w:i/>
                                    <w:iCs/>
                                    <w:sz w:val="18"/>
                                    <w:szCs w:val="18"/>
                                  </w:rPr>
                                  <w:t>Consignes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Zone de texte 287"/>
                          <wps:cNvSpPr txBox="1"/>
                          <wps:spPr>
                            <a:xfrm>
                              <a:off x="7" y="2257585"/>
                              <a:ext cx="69088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B0E" w:rsidRDefault="00695B0E" w:rsidP="00695B0E">
                                <w:pPr>
                                  <w:pStyle w:val="NormalWeb"/>
                                  <w:spacing w:before="0" w:beforeAutospacing="0" w:after="0" w:afterAutospacing="0"/>
                                  <w:ind w:firstLine="0"/>
                                </w:pPr>
                                <w:r>
                                  <w:rPr>
                                    <w:rFonts w:ascii="Times New Roman" w:eastAsia="Times New Roman" w:hAnsi="Times New Roman" w:cs="Times New Roman"/>
                                    <w:i/>
                                    <w:iCs/>
                                    <w:sz w:val="18"/>
                                    <w:szCs w:val="18"/>
                                  </w:rPr>
                                  <w:t>Energie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31" name="Ellipse 131"/>
                        <wps:cNvSpPr/>
                        <wps:spPr>
                          <a:xfrm rot="1194298">
                            <a:off x="502778" y="836602"/>
                            <a:ext cx="5276984" cy="2067721"/>
                          </a:xfrm>
                          <a:prstGeom prst="ellipse">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95B0E" w:rsidRDefault="00695B0E" w:rsidP="00695B0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279" o:spid="_x0000_s1026" editas="canvas" style="position:absolute;left:0;text-align:left;margin-left:-6.35pt;margin-top:2.3pt;width:457.8pt;height:303.45pt;z-index:251733504" coordsize="58140,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40;height:38531;visibility:visible;mso-wrap-style:square">
                  <v:fill o:detectmouseclick="t"/>
                  <v:path o:connecttype="none"/>
                </v:shape>
                <v:group id="Groupe 65" o:spid="_x0000_s1028" style="position:absolute;top:6234;width:57427;height:31946" coordorigin=",1103" coordsize="57427,3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e 64" o:spid="_x0000_s1029" style="position:absolute;left:3112;top:1103;width:54315;height:31946" coordorigin="3112,1103" coordsize="54315,3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Rectangle à coins arrondis 280" o:spid="_x0000_s1030" style="position:absolute;left:6538;top:2463;width:34743;height:92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QbsAA&#10;AADcAAAADwAAAGRycy9kb3ducmV2LnhtbERPTYvCMBC9C/sfwix401RhRbqmRYRlvSxa7WGPQzNt&#10;is2kNFHrvzcHwePjfW/y0XbiRoNvHStYzBMQxJXTLTcKyvPPbA3CB2SNnWNS8CAPefYx2WCq3Z0L&#10;up1CI2II+xQVmBD6VEpfGbLo564njlztBoshwqGResB7DLedXCbJSlpsOTYY7GlnqLqcrlZBfSj+&#10;F8Z8beu/ovw19ii70tdKTT/H7TeIQGN4i1/uvVawXMf58Uw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xQbsAAAADcAAAADwAAAAAAAAAAAAAAAACYAgAAZHJzL2Rvd25y&#10;ZXYueG1sUEsFBgAAAAAEAAQA9QAAAIUDAAAAAA==&#10;" fillcolor="#dbe5f1 [660]" strokecolor="#243f60 [1604]" strokeweight="2pt">
                      <v:stroke dashstyle="dash"/>
                    </v:roundrect>
                    <v:group id="Groupe 283" o:spid="_x0000_s1031" style="position:absolute;left:6538;top:16879;width:50889;height:9223" coordorigin="4073,18802" coordsize="50888,9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oundrect id="Rectangle à coins arrondis 89" o:spid="_x0000_s1032" style="position:absolute;left:4073;top:18803;width:50889;height:9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Ho8cA&#10;AADbAAAADwAAAGRycy9kb3ducmV2LnhtbESPQWvCQBSE70L/w/IKvUizsQfR6CqtILYIhWp76O2R&#10;fWaj2bcxu5ror+8KBY/DzHzDTOedrcSZGl86VjBIUhDEudMlFwq+t8vnEQgfkDVWjknBhTzMZw+9&#10;KWbatfxF500oRISwz1CBCaHOpPS5IYs+cTVx9HausRiibAqpG2wj3FbyJU2H0mLJccFgTQtD+WFz&#10;sgrGq/XgzSyOH6d1/7NKf3i/bH+vSj09dq8TEIG6cA//t9+1gtEYbl/i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R6PHAAAA2wAAAA8AAAAAAAAAAAAAAAAAmAIAAGRy&#10;cy9kb3ducmV2LnhtbFBLBQYAAAAABAAEAPUAAACMAwAAAAA=&#10;" fillcolor="#fde9d9 [665]" strokecolor="#243f60 [1604]" strokeweight="2pt">
                        <v:stroke dashstyle="dash"/>
                        <v:textbox>
                          <w:txbxContent>
                            <w:p w:rsidR="007E7F01" w:rsidRDefault="007E7F01"/>
                            <w:p w:rsidR="00384BB6" w:rsidRPr="00384BB6" w:rsidRDefault="00384BB6"/>
                          </w:txbxContent>
                        </v:textbox>
                      </v:roundrect>
                      <v:shapetype id="_x0000_t202" coordsize="21600,21600" o:spt="202" path="m,l,21600r21600,l21600,xe">
                        <v:stroke joinstyle="miter"/>
                        <v:path gradientshapeok="t" o:connecttype="rect"/>
                      </v:shapetype>
                      <v:shape id="Zone de texte 281" o:spid="_x0000_s1033" type="#_x0000_t202" style="position:absolute;left:4073;top:18802;width:5086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DA260E" w:rsidRPr="00DA260E" w:rsidRDefault="00DA260E" w:rsidP="00DA260E">
                              <w:pPr>
                                <w:pStyle w:val="NormalWeb"/>
                                <w:spacing w:before="0" w:beforeAutospacing="0" w:after="0" w:afterAutospacing="0"/>
                                <w:jc w:val="center"/>
                                <w:rPr>
                                  <w:rFonts w:ascii="Times New Roman" w:hAnsi="Times New Roman" w:cs="Times New Roman"/>
                                </w:rPr>
                              </w:pPr>
                              <w:r w:rsidRPr="00DA260E">
                                <w:rPr>
                                  <w:rFonts w:ascii="Times New Roman" w:eastAsia="Times New Roman" w:hAnsi="Times New Roman" w:cs="Times New Roman"/>
                                  <w:b/>
                                  <w:bCs/>
                                  <w:i/>
                                  <w:iCs/>
                                </w:rPr>
                                <w:t xml:space="preserve">Chaine </w:t>
                              </w:r>
                              <w:r w:rsidR="007E7F01">
                                <w:rPr>
                                  <w:rFonts w:ascii="Times New Roman" w:eastAsia="Times New Roman" w:hAnsi="Times New Roman" w:cs="Times New Roman"/>
                                  <w:b/>
                                  <w:bCs/>
                                  <w:i/>
                                  <w:iCs/>
                                </w:rPr>
                                <w:t>d’Energie</w:t>
                              </w:r>
                            </w:p>
                          </w:txbxContent>
                        </v:textbox>
                      </v:shape>
                    </v:group>
                    <v:shape id="Zone de texte 281" o:spid="_x0000_s1034" type="#_x0000_t202" style="position:absolute;left:6519;top:2462;width:34736;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DA260E" w:rsidRPr="00DA260E" w:rsidRDefault="00DA260E" w:rsidP="00DA260E">
                            <w:pPr>
                              <w:ind w:firstLine="0"/>
                              <w:jc w:val="center"/>
                              <w:rPr>
                                <w:rFonts w:ascii="Times New Roman" w:hAnsi="Times New Roman" w:cs="Times New Roman"/>
                                <w:b/>
                                <w:i/>
                              </w:rPr>
                            </w:pPr>
                            <w:r w:rsidRPr="00DA260E">
                              <w:rPr>
                                <w:rFonts w:ascii="Times New Roman" w:hAnsi="Times New Roman" w:cs="Times New Roman"/>
                                <w:b/>
                                <w:i/>
                              </w:rPr>
                              <w:t>Chaine d’</w:t>
                            </w:r>
                            <w:r w:rsidR="007E7F01">
                              <w:rPr>
                                <w:rFonts w:ascii="Times New Roman" w:hAnsi="Times New Roman" w:cs="Times New Roman"/>
                                <w:b/>
                                <w:i/>
                              </w:rPr>
                              <w:t>I</w:t>
                            </w:r>
                            <w:r w:rsidRPr="00DA260E">
                              <w:rPr>
                                <w:rFonts w:ascii="Times New Roman" w:hAnsi="Times New Roman" w:cs="Times New Roman"/>
                                <w:b/>
                                <w:i/>
                              </w:rPr>
                              <w:t>nformation</w:t>
                            </w:r>
                          </w:p>
                        </w:txbxContent>
                      </v:textbox>
                    </v:shape>
                    <v:shape id="Zone de texte 282" o:spid="_x0000_s1035" type="#_x0000_t202" style="position:absolute;left:8904;top:5564;width:8429;height:3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YVMYA&#10;AADcAAAADwAAAGRycy9kb3ducmV2LnhtbESPQWuDQBSE74H+h+UVekvWehAx2YSktBAKPcSaQ29P&#10;91VN3LfibtT++2yh0OMwM98wm91sOjHS4FrLCp5XEQjiyuqWawXF59syBeE8ssbOMin4IQe77cNi&#10;g5m2E59ozH0tAoRdhgoa7/tMSlc1ZNCtbE8cvG87GPRBDrXUA04BbjoZR1EiDbYcFhrs6aWh6prf&#10;jIKPvXy/lLfiSx6u0WvZHpMzlolST4/zfg3C0+z/w3/to1YQpzH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YVMYAAADcAAAADwAAAAAAAAAAAAAAAACYAgAAZHJz&#10;L2Rvd25yZXYueG1sUEsFBgAAAAAEAAQA9QAAAIsDAAAAAA==&#10;" fillcolor="white [3201]" strokecolor="#17365d [2415]" strokeweight="1.25pt">
                      <v:textbox inset="0,0,0,0">
                        <w:txbxContent>
                          <w:p w:rsidR="007E7F01" w:rsidRPr="00384BB6" w:rsidRDefault="007E7F01" w:rsidP="007E7F01">
                            <w:pPr>
                              <w:ind w:firstLine="0"/>
                              <w:jc w:val="center"/>
                              <w:rPr>
                                <w:b/>
                                <w:sz w:val="16"/>
                                <w:szCs w:val="16"/>
                              </w:rPr>
                            </w:pPr>
                            <w:r w:rsidRPr="00384BB6">
                              <w:rPr>
                                <w:b/>
                                <w:sz w:val="16"/>
                                <w:szCs w:val="16"/>
                              </w:rPr>
                              <w:t>Acquérir les informations.</w:t>
                            </w:r>
                          </w:p>
                        </w:txbxContent>
                      </v:textbox>
                    </v:shape>
                    <v:shape id="Zone de texte 282" o:spid="_x0000_s1036" type="#_x0000_t202" style="position:absolute;left:19879;top:5563;width:8427;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Ee8QA&#10;AADbAAAADwAAAGRycy9kb3ducmV2LnhtbESPT4vCMBTE74LfITzBm6YqlLVrFBUFWfDgv8PeXpu3&#10;bdfmpTRRu9/eCAseh5n5DTNbtKYSd2pcaVnBaBiBIM6sLjlXcD5tBx8gnEfWWFkmBX/kYDHvdmaY&#10;aPvgA92PPhcBwi5BBYX3dSKlywoy6Ia2Jg7ej20M+iCbXOoGHwFuKjmOolgaLDksFFjTuqDserwZ&#10;Bful/PpNb+dvubpGm7TcxRdMY6X6vXb5CcJT69/h//ZOK5h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hHvEAAAA2wAAAA8AAAAAAAAAAAAAAAAAmAIAAGRycy9k&#10;b3ducmV2LnhtbFBLBQYAAAAABAAEAPUAAACJAwAAAAA=&#10;" fillcolor="white [3201]" strokecolor="#17365d [2415]" strokeweight="1.25pt">
                      <v:textbox inset="0,0,0,0">
                        <w:txbxContent>
                          <w:p w:rsidR="007E7F01" w:rsidRPr="00384BB6" w:rsidRDefault="007E7F01" w:rsidP="007E7F01">
                            <w:pPr>
                              <w:ind w:firstLine="0"/>
                              <w:jc w:val="center"/>
                              <w:rPr>
                                <w:b/>
                              </w:rPr>
                            </w:pPr>
                            <w:r w:rsidRPr="00384BB6">
                              <w:rPr>
                                <w:rFonts w:eastAsia="Times New Roman"/>
                                <w:b/>
                                <w:sz w:val="16"/>
                                <w:szCs w:val="16"/>
                              </w:rPr>
                              <w:t>Traiter les informations.</w:t>
                            </w:r>
                          </w:p>
                        </w:txbxContent>
                      </v:textbox>
                    </v:shape>
                    <v:shape id="Zone de texte 282" o:spid="_x0000_s1037" type="#_x0000_t202" style="position:absolute;left:30846;top:5486;width:8509;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cD8QA&#10;AADbAAAADwAAAGRycy9kb3ducmV2LnhtbESPT4vCMBTE74LfITzBm6aKlLVrFBUFWfDgv8PeXpu3&#10;bdfmpTRRu9/eCAseh5n5DTNbtKYSd2pcaVnBaBiBIM6sLjlXcD5tBx8gnEfWWFkmBX/kYDHvdmaY&#10;aPvgA92PPhcBwi5BBYX3dSKlywoy6Ia2Jg7ej20M+iCbXOoGHwFuKjmOolgaLDksFFjTuqDserwZ&#10;Bful/PpNb+dvubpGm7TcxRdMY6X6vXb5CcJT69/h//ZOK5h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HA/EAAAA2wAAAA8AAAAAAAAAAAAAAAAAmAIAAGRycy9k&#10;b3ducmV2LnhtbFBLBQYAAAAABAAEAPUAAACJAwAAAAA=&#10;" fillcolor="white [3201]" strokecolor="#17365d [2415]" strokeweight="1.25pt">
                      <v:textbox inset="0,0,0,0">
                        <w:txbxContent>
                          <w:p w:rsidR="007E7F01" w:rsidRPr="00384BB6" w:rsidRDefault="007E7F01" w:rsidP="007E7F01">
                            <w:pPr>
                              <w:ind w:firstLine="0"/>
                              <w:jc w:val="center"/>
                              <w:rPr>
                                <w:b/>
                                <w:sz w:val="16"/>
                                <w:szCs w:val="16"/>
                              </w:rPr>
                            </w:pPr>
                            <w:r w:rsidRPr="00384BB6">
                              <w:rPr>
                                <w:b/>
                                <w:sz w:val="16"/>
                                <w:szCs w:val="16"/>
                              </w:rPr>
                              <w:t>Communiquer  les informations.</w:t>
                            </w:r>
                          </w:p>
                        </w:txbxContent>
                      </v:textbox>
                    </v:shape>
                    <v:shape id="Zone de texte 282" o:spid="_x0000_s1038" type="#_x0000_t202" style="position:absolute;left:8208;top:20441;width:8427;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5lMQA&#10;AADbAAAADwAAAGRycy9kb3ducmV2LnhtbESPT4vCMBTE74LfITzBm6YKlrVrFBUFWfDgv8PeXpu3&#10;bdfmpTRRu9/eCAseh5n5DTNbtKYSd2pcaVnBaBiBIM6sLjlXcD5tBx8gnEfWWFkmBX/kYDHvdmaY&#10;aPvgA92PPhcBwi5BBYX3dSKlywoy6Ia2Jg7ej20M+iCbXOoGHwFuKjmOolgaLDksFFjTuqDserwZ&#10;Bful/PpNb+dvubpGm7TcxRdMY6X6vXb5CcJT69/h//ZOK5h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uZTEAAAA2wAAAA8AAAAAAAAAAAAAAAAAmAIAAGRycy9k&#10;b3ducmV2LnhtbFBLBQYAAAAABAAEAPUAAACJAwAAAAA=&#10;" fillcolor="white [3201]" strokecolor="#17365d [2415]" strokeweight="1.25pt">
                      <v:textbox inset="0,0,0,0">
                        <w:txbxContent>
                          <w:p w:rsidR="007E7F01" w:rsidRPr="00384BB6" w:rsidRDefault="00384BB6" w:rsidP="007E7F01">
                            <w:pPr>
                              <w:ind w:firstLine="0"/>
                              <w:jc w:val="center"/>
                              <w:rPr>
                                <w:b/>
                                <w:sz w:val="16"/>
                                <w:szCs w:val="16"/>
                              </w:rPr>
                            </w:pPr>
                            <w:r w:rsidRPr="00384BB6">
                              <w:rPr>
                                <w:b/>
                                <w:sz w:val="16"/>
                                <w:szCs w:val="16"/>
                              </w:rPr>
                              <w:t>Alimenter</w:t>
                            </w:r>
                          </w:p>
                        </w:txbxContent>
                      </v:textbox>
                    </v:shape>
                    <v:shape id="Zone de texte 282" o:spid="_x0000_s1039" type="#_x0000_t202" style="position:absolute;left:19451;top:20441;width:8420;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n48UA&#10;AADbAAAADwAAAGRycy9kb3ducmV2LnhtbESPQWvCQBSE74X+h+UVems2egiaZhUtFULBQ2166O0l&#10;+5qkZt+G7Ebjv3cLgsdhZr5hsvVkOnGiwbWWFcyiGARxZXXLtYLia/eyAOE8ssbOMim4kIP16vEh&#10;w1TbM3/S6eBrESDsUlTQeN+nUrqqIYMusj1x8H7tYNAHOdRSD3gOcNPJeRwn0mDLYaHBnt4aqo6H&#10;0SjYb+THXzkWP3J7jN/LNk++sUyUen6aNq8gPE3+Hr61c61gmcD/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yfjxQAAANsAAAAPAAAAAAAAAAAAAAAAAJgCAABkcnMv&#10;ZG93bnJldi54bWxQSwUGAAAAAAQABAD1AAAAigMAAAAA&#10;" fillcolor="white [3201]" strokecolor="#17365d [2415]" strokeweight="1.25pt">
                      <v:textbox inset="0,0,0,0">
                        <w:txbxContent>
                          <w:p w:rsidR="007E7F01" w:rsidRPr="00384BB6" w:rsidRDefault="00384BB6" w:rsidP="00384BB6">
                            <w:pPr>
                              <w:ind w:firstLine="0"/>
                              <w:jc w:val="center"/>
                              <w:rPr>
                                <w:b/>
                                <w:sz w:val="16"/>
                                <w:szCs w:val="16"/>
                              </w:rPr>
                            </w:pPr>
                            <w:r w:rsidRPr="00384BB6">
                              <w:rPr>
                                <w:b/>
                                <w:sz w:val="16"/>
                                <w:szCs w:val="16"/>
                              </w:rPr>
                              <w:t>Distribuer l’</w:t>
                            </w:r>
                            <w:r w:rsidRPr="00384BB6">
                              <w:rPr>
                                <w:b/>
                                <w:sz w:val="16"/>
                                <w:szCs w:val="16"/>
                              </w:rPr>
                              <w:br/>
                              <w:t>Energie</w:t>
                            </w:r>
                          </w:p>
                        </w:txbxContent>
                      </v:textbox>
                    </v:shape>
                    <v:shape id="Zone de texte 282" o:spid="_x0000_s1040" type="#_x0000_t202" style="position:absolute;left:30088;top:20441;width:8420;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CeMQA&#10;AADbAAAADwAAAGRycy9kb3ducmV2LnhtbESPT4vCMBTE74LfITzBm6Z66K5do6goiODBf4e9vTZv&#10;267NS2midr+9ERY8DjPzG2Y6b00l7tS40rKC0TACQZxZXXKu4HzaDD5BOI+ssbJMCv7IwXzW7Uwx&#10;0fbBB7offS4ChF2CCgrv60RKlxVk0A1tTRy8H9sY9EE2udQNPgLcVHIcRbE0WHJYKLCmVUHZ9Xgz&#10;CvYLuftNb+dvubxG67TcxhdMY6X6vXbxBcJT69/h//ZWK5h8wO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HgnjEAAAA2wAAAA8AAAAAAAAAAAAAAAAAmAIAAGRycy9k&#10;b3ducmV2LnhtbFBLBQYAAAAABAAEAPUAAACJAwAAAAA=&#10;" fillcolor="white [3201]" strokecolor="#17365d [2415]" strokeweight="1.25pt">
                      <v:textbox inset="0,0,0,0">
                        <w:txbxContent>
                          <w:p w:rsidR="007E7F01" w:rsidRPr="00384BB6" w:rsidRDefault="00384BB6" w:rsidP="00384BB6">
                            <w:pPr>
                              <w:ind w:firstLine="0"/>
                              <w:jc w:val="center"/>
                              <w:rPr>
                                <w:b/>
                                <w:sz w:val="16"/>
                                <w:szCs w:val="16"/>
                              </w:rPr>
                            </w:pPr>
                            <w:r w:rsidRPr="00384BB6">
                              <w:rPr>
                                <w:b/>
                                <w:sz w:val="16"/>
                                <w:szCs w:val="16"/>
                              </w:rPr>
                              <w:t>Convertir l’</w:t>
                            </w:r>
                            <w:r w:rsidRPr="00384BB6">
                              <w:rPr>
                                <w:b/>
                                <w:sz w:val="16"/>
                                <w:szCs w:val="16"/>
                              </w:rPr>
                              <w:br/>
                              <w:t>Energie</w:t>
                            </w:r>
                          </w:p>
                        </w:txbxContent>
                      </v:textbox>
                    </v:shape>
                    <v:shape id="Zone de texte 282" o:spid="_x0000_s1041" type="#_x0000_t202" style="position:absolute;left:40724;top:20422;width:8420;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WCsMA&#10;AADbAAAADwAAAGRycy9kb3ducmV2LnhtbERPPW+DMBDdI+U/WBepWzDtgBoaB9EolaJKHZrSoduB&#10;L0DAZ4RNQv99PVTK+PS+t9lsenGl0bWWFTxGMQjiyuqWawXF19v6GYTzyBp7y6Tglxxku+Vii6m2&#10;N/6k68nXIoSwS1FB4/2QSumqhgy6yA7EgTvb0aAPcKylHvEWwk0vn+I4kQZbDg0NDrRvqOpOk1Hw&#10;kcv3SzkVP/K1iw9le0y+sUyUeljN+QsIT7O/i//dR61gE8aG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WCsMAAADbAAAADwAAAAAAAAAAAAAAAACYAgAAZHJzL2Rv&#10;d25yZXYueG1sUEsFBgAAAAAEAAQA9QAAAIgDAAAAAA==&#10;" fillcolor="white [3201]" strokecolor="#17365d [2415]" strokeweight="1.25pt">
                      <v:textbox inset="0,0,0,0">
                        <w:txbxContent>
                          <w:p w:rsidR="007E7F01" w:rsidRPr="00384BB6" w:rsidRDefault="00384BB6" w:rsidP="00384BB6">
                            <w:pPr>
                              <w:ind w:firstLine="0"/>
                              <w:jc w:val="center"/>
                              <w:rPr>
                                <w:b/>
                                <w:sz w:val="16"/>
                                <w:szCs w:val="16"/>
                              </w:rPr>
                            </w:pPr>
                            <w:r w:rsidRPr="00384BB6">
                              <w:rPr>
                                <w:b/>
                                <w:sz w:val="16"/>
                                <w:szCs w:val="16"/>
                              </w:rPr>
                              <w:t>Transmettre l’</w:t>
                            </w:r>
                            <w:r w:rsidRPr="00384BB6">
                              <w:rPr>
                                <w:b/>
                                <w:sz w:val="16"/>
                                <w:szCs w:val="16"/>
                              </w:rPr>
                              <w:br/>
                              <w:t>Energie</w:t>
                            </w:r>
                          </w:p>
                        </w:txbxContent>
                      </v:textbox>
                    </v:shape>
                    <v:shapetype id="_x0000_t32" coordsize="21600,21600" o:spt="32" o:oned="t" path="m,l21600,21600e" filled="f">
                      <v:path arrowok="t" fillok="f" o:connecttype="none"/>
                      <o:lock v:ext="edit" shapetype="t"/>
                    </v:shapetype>
                    <v:shape id="Connecteur droit avec flèche 284" o:spid="_x0000_s1042" type="#_x0000_t32" style="position:absolute;left:17333;top:7510;width:254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Va8UAAADcAAAADwAAAGRycy9kb3ducmV2LnhtbESP0WqDQBRE3wv5h+UG8tasESnBZhNK&#10;UiFoX2ryARf3Vm3cu8bdqv37bqHQx2FmzjC7w2w6MdLgWssKNusIBHFldcu1gusle9yCcB5ZY2eZ&#10;FHyTg8N+8bDDVNuJ32ksfS0ChF2KChrv+1RKVzVk0K1tTxy8DzsY9EEOtdQDTgFuOhlH0ZM02HJY&#10;aLCnY0PVrfwyCrK3sS+KPH89TSVfb59JdpfcKbVazi/PIDzN/j/81z5rBfE2gd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sVa8UAAADcAAAADwAAAAAAAAAA&#10;AAAAAAChAgAAZHJzL2Rvd25yZXYueG1sUEsFBgAAAAAEAAQA+QAAAJMDAAAAAA==&#10;" strokecolor="#17365d [2415]">
                      <v:stroke endarrow="open"/>
                    </v:shape>
                    <v:shape id="Connecteur droit avec flèche 101" o:spid="_x0000_s1043" type="#_x0000_t32" style="position:absolute;left:28306;top:7532;width:25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U1cIAAADcAAAADwAAAGRycy9kb3ducmV2LnhtbERPzWqDQBC+B/oOyxR6i6uhhGCzCaGt&#10;UEwvMT7A4E7VxJ217kbt22cLhd7m4/ud7X42nRhpcK1lBUkUgyCurG65VlCes+UGhPPIGjvLpOCH&#10;HOx3D4stptpOfKKx8LUIIexSVNB436dSuqohgy6yPXHgvuxg0Ac41FIPOIVw08lVHK+lwZZDQ4M9&#10;vTZUXYubUZB9jv3xmOfvb1PB5fXynH1L7pR6epwPLyA8zf5f/Of+0GF+nMDvM+EC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rU1cIAAADcAAAADwAAAAAAAAAAAAAA&#10;AAChAgAAZHJzL2Rvd25yZXYueG1sUEsFBgAAAAAEAAQA+QAAAJADAAAAAA==&#10;" strokecolor="#17365d [2415]">
                      <v:stroke endarrow="open"/>
                    </v:shape>
                    <v:shape id="Connecteur droit avec flèche 102" o:spid="_x0000_s1044" type="#_x0000_t32" style="position:absolute;left:16634;top:23243;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NK8IAAADcAAAADwAAAGRycy9kb3ducmV2LnhtbERPS2sCMRC+F/ofwhS81aQebLsapRR8&#10;gCdX6XnYjLurm8k2ievqr28Eobf5+J4znfe2ER35UDvW8DZUIIgLZ2ouNex3i9cPECEiG2wck4Yr&#10;BZjPnp+mmBl34S11eSxFCuGQoYYqxjaTMhQVWQxD1xIn7uC8xZigL6XxeEnhtpEjpcbSYs2pocKW&#10;visqTvnZarj5bX7d+N/3bvlT+rU62s9uZbUevPRfExCR+vgvfrjXJs1XI7g/ky6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gNK8IAAADcAAAADwAAAAAAAAAAAAAA&#10;AAChAgAAZHJzL2Rvd25yZXYueG1sUEsFBgAAAAAEAAQA+QAAAJADAAAAAA==&#10;" strokecolor="#17365d [2415]">
                      <v:stroke endarrow="open"/>
                    </v:shape>
                    <v:shape id="Connecteur droit avec flèche 103" o:spid="_x0000_s1045" type="#_x0000_t32" style="position:absolute;left:27871;top:22389;width:22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osMIAAADcAAAADwAAAGRycy9kb3ducmV2LnhtbERPTWsCMRC9F/wPYYTeamILVVejSKGt&#10;0JNb8Txsxt3VzWSbpOvqrzcFobd5vM9ZrHrbiI58qB1rGI8UCOLCmZpLDbvv96cpiBCRDTaOScOF&#10;AqyWg4cFZsadeUtdHkuRQjhkqKGKsc2kDEVFFsPItcSJOzhvMSboS2k8nlO4beSzUq/SYs2pocKW&#10;3ioqTvmv1XD12/zy5X8m3ce+9Bt1tLPu02r9OOzXcxCR+vgvvrs3Js1XL/D3TLp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SosMIAAADcAAAADwAAAAAAAAAAAAAA&#10;AAChAgAAZHJzL2Rvd25yZXYueG1sUEsFBgAAAAAEAAQA+QAAAJADAAAAAA==&#10;" strokecolor="#17365d [2415]">
                      <v:stroke endarrow="open"/>
                    </v:shape>
                    <v:shape id="Connecteur droit avec flèche 104" o:spid="_x0000_s1046" type="#_x0000_t32" style="position:absolute;left:49144;top:22365;width:2345;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wxMIAAADcAAAADwAAAGRycy9kb3ducmV2LnhtbERPTWsCMRC9F/wPYYTeamIpVVejSKGt&#10;0JNb8Txsxt3VzWSbpOvqrzcFobd5vM9ZrHrbiI58qB1rGI8UCOLCmZpLDbvv96cpiBCRDTaOScOF&#10;AqyWg4cFZsadeUtdHkuRQjhkqKGKsc2kDEVFFsPItcSJOzhvMSboS2k8nlO4beSzUq/SYs2pocKW&#10;3ioqTvmv1XD12/zy5X8m3ce+9Bt1tLPu02r9OOzXcxCR+vgvvrs3Js1XL/D3TLp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0wxMIAAADcAAAADwAAAAAAAAAAAAAA&#10;AAChAgAAZHJzL2Rvd25yZXYueG1sUEsFBgAAAAAEAAQA+QAAAJADAAAAAA==&#10;" strokecolor="#17365d [2415]">
                      <v:stroke endarrow="open"/>
                    </v:shape>
                    <v:shape id="Connecteur droit avec flèche 106" o:spid="_x0000_s1047" type="#_x0000_t32" style="position:absolute;left:38508;top:22389;width:2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LKMEAAADcAAAADwAAAGRycy9kb3ducmV2LnhtbERPTWsCMRC9F/wPYQRvNbEHW7dGEaEq&#10;9OQqnofNdHfbzWRN4rr21zeC0Ns83ufMl71tREc+1I41TMYKBHHhTM2lhuPh4/kNRIjIBhvHpOFG&#10;AZaLwdMcM+OuvKcuj6VIIRwy1FDF2GZShqIii2HsWuLEfTlvMSboS2k8XlO4beSLUlNpsebUUGFL&#10;64qKn/xiNfz6fX779OfXbnMq/U5921m3tVqPhv3qHUSkPv6LH+6dSfPVFO7PpAv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wsowQAAANwAAAAPAAAAAAAAAAAAAAAA&#10;AKECAABkcnMvZG93bnJldi54bWxQSwUGAAAAAAQABAD5AAAAjwMAAAAA&#10;" strokecolor="#17365d [2415]">
                      <v:stroke endarrow="open"/>
                    </v:shape>
                    <v:shape id="Zone de texte 282" o:spid="_x0000_s1048" type="#_x0000_t202" style="position:absolute;left:51491;top:15009;width:4366;height:1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Z6sQA&#10;AADcAAAADwAAAGRycy9kb3ducmV2LnhtbERPTWvCQBC9C/0PyxR60916iJK6SloqSKEHbXrobZKd&#10;JmmysyG7avrvXUHwNo/3OavNaDtxosE3jjU8zxQI4tKZhisN+dd2ugThA7LBzjFp+CcPm/XDZIWp&#10;cWfe0+kQKhFD2KeooQ6hT6X0ZU0W/cz1xJH7dYPFEOFQSTPgOYbbTs6VSqTFhmNDjT291VS2h6PV&#10;8JnJj7/imP/I11a9F80u+cYi0frpccxeQAQaw118c+9MnK8WcH0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merEAAAA3AAAAA8AAAAAAAAAAAAAAAAAmAIAAGRycy9k&#10;b3ducmV2LnhtbFBLBQYAAAAABAAEAPUAAACJAwAAAAA=&#10;" fillcolor="white [3201]" strokecolor="#17365d [2415]" strokeweight="1.25pt">
                      <v:textbox inset="0,0,0,0">
                        <w:txbxContent>
                          <w:p w:rsidR="00AB5E28" w:rsidRDefault="00AB5E28" w:rsidP="00AB5E28">
                            <w:pPr>
                              <w:pStyle w:val="NormalWeb"/>
                              <w:spacing w:before="0" w:beforeAutospacing="0" w:after="0" w:afterAutospacing="0"/>
                              <w:ind w:firstLine="0"/>
                              <w:jc w:val="center"/>
                            </w:pPr>
                            <w:r>
                              <w:t>Agir sur la M.O</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86" o:spid="_x0000_s1049" type="#_x0000_t67" style="position:absolute;left:53506;top:12398;width:457;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8BMUA&#10;AADcAAAADwAAAGRycy9kb3ducmV2LnhtbESPQWvCQBSE7wX/w/IKvTUbPYhJXaUVAvZQRFvo9ZH3&#10;mqTNvo3ZNab/3hUEj8PMfMMs16Nt1cC9b5wYmCYpKJbSUSOVga/P4nkBygcUwtYJG/hnD+vV5GGJ&#10;Obmz7Hk4hEpFiPgcDdQhdLnWvqzZok9cxxK9H9dbDFH2laYezxFuWz1L07m22EhcqLHjTc3l3+Fk&#10;DYw+y4Z3yqab79/hWBREtHv7MObpcXx9ARV4DPfwrb0lA7PFHK5n4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nwExQAAANwAAAAPAAAAAAAAAAAAAAAAAJgCAABkcnMv&#10;ZG93bnJldi54bWxQSwUGAAAAAAQABAD1AAAAigMAAAAA&#10;" adj="19460" fillcolor="#4f81bd [3204]" strokecolor="#243f60 [1604]" strokeweight="2pt"/>
                    <v:shape id="Flèche vers le bas 109" o:spid="_x0000_s1050" type="#_x0000_t67" style="position:absolute;left:53504;top:28694;width:457;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YqsQA&#10;AADcAAAADwAAAGRycy9kb3ducmV2LnhtbERPS2vCQBC+C/0PyxR6040KoqmrSKEo9lAfDfQ4ZKdJ&#10;NDsbshsT/fVdQfA2H99z5svOlOJCtSssKxgOIhDEqdUFZwp+jp/9KQjnkTWWlknBlRwsFy+9Ocba&#10;tryny8FnIoSwi1FB7n0VS+nSnAy6ga2IA/dna4M+wDqTusY2hJtSjqJoIg0WHBpyrOgjp/R8aIyC&#10;U/N7HX9tx+2pSc6bW/qdbHfrRKm31271DsJT55/ih3ujw/xoBv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mKrEAAAA3AAAAA8AAAAAAAAAAAAAAAAAmAIAAGRycy9k&#10;b3ducmV2LnhtbFBLBQYAAAAABAAEAPUAAACJAwAAAAA=&#10;" adj="18822" fillcolor="#4f81bd [3204]" strokecolor="#243f60 [1604]" strokeweight="2pt">
                      <v:textbox>
                        <w:txbxContent>
                          <w:p w:rsidR="00E06F47" w:rsidRDefault="00E06F47" w:rsidP="00E06F47">
                            <w:pPr>
                              <w:rPr>
                                <w:rFonts w:eastAsia="Times New Roman"/>
                              </w:rPr>
                            </w:pPr>
                          </w:p>
                        </w:txbxContent>
                      </v:textbox>
                    </v:shape>
                    <v:shape id="Zone de texte 287" o:spid="_x0000_s1051" type="#_x0000_t202" style="position:absolute;left:50800;top:9515;width:5758;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rsidR="00E06F47" w:rsidRDefault="00E06F47" w:rsidP="00E06F47">
                            <w:pPr>
                              <w:ind w:firstLine="0"/>
                              <w:jc w:val="center"/>
                            </w:pPr>
                            <w:r>
                              <w:t>M.O.E</w:t>
                            </w:r>
                          </w:p>
                        </w:txbxContent>
                      </v:textbox>
                    </v:shape>
                    <v:shape id="Zone de texte 287" o:spid="_x0000_s1052" type="#_x0000_t202" style="position:absolute;left:50797;top:30468;width:575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E06F47" w:rsidRDefault="00E06F47" w:rsidP="00E06F47">
                            <w:pPr>
                              <w:pStyle w:val="NormalWeb"/>
                              <w:spacing w:before="0" w:beforeAutospacing="0" w:after="0" w:afterAutospacing="0"/>
                              <w:ind w:firstLine="0"/>
                              <w:jc w:val="center"/>
                            </w:pPr>
                            <w:r>
                              <w:rPr>
                                <w:rFonts w:eastAsia="Times New Roman"/>
                              </w:rPr>
                              <w:t>M.O.S</w:t>
                            </w:r>
                          </w:p>
                        </w:txbxContent>
                      </v:textbox>
                    </v:shape>
                    <v:shape id="Connecteur droit avec flèche 112" o:spid="_x0000_s1053" type="#_x0000_t32" style="position:absolute;left:3112;top:8471;width:5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b9sIAAADcAAAADwAAAGRycy9kb3ducmV2LnhtbERPTWvCQBC9C/0PyxS8mY0e1EZXkUJb&#10;oSdj8TxkxySanU13tzH217uC4G0e73OW6940oiPna8sKxkkKgriwuuZSwc/+YzQH4QOyxsYyKbiS&#10;h/XqZbDETNsL76jLQyliCPsMFVQhtJmUvqjIoE9sSxy5o3UGQ4SulNrhJYabRk7SdCoN1hwbKmzp&#10;vaLinP8ZBf9ul1+/3e+s+zyUbpuezFv3ZZQavvabBYhAfXiKH+6tjvPHE7g/Ey+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Gb9sIAAADcAAAADwAAAAAAAAAAAAAA&#10;AAChAgAAZHJzL2Rvd25yZXYueG1sUEsFBgAAAAAEAAQA+QAAAJADAAAAAA==&#10;" strokecolor="#17365d [2415]">
                      <v:stroke endarrow="open"/>
                    </v:shape>
                    <v:shape id="Connecteur droit avec flèche 113" o:spid="_x0000_s1054" type="#_x0000_t32" style="position:absolute;left:3112;top:22486;width:5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0+bcMAAADcAAAADwAAAGRycy9kb3ducmV2LnhtbERPS2vCQBC+C/6HZQredBMFW6MbkYIP&#10;6Mm09Dxkp0na7Gy6u8bYX98tFLzNx/eczXYwrejJ+caygnSWgCAurW64UvD2up8+gfABWWNrmRTc&#10;yMM2H482mGl75TP1RahEDGGfoYI6hC6T0pc1GfQz2xFH7sM6gyFCV0nt8BrDTSvnSbKUBhuODTV2&#10;9FxT+VVcjIIfdy5uL+77sT+8V+6UfJpVfzRKTR6G3RpEoCHcxf/uk47z0wX8PRMv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tPm3DAAAA3AAAAA8AAAAAAAAAAAAA&#10;AAAAoQIAAGRycy9kb3ducmV2LnhtbFBLBQYAAAAABAAEAPkAAACRAwAAAAA=&#10;" strokecolor="#17365d [2415]">
                      <v:stroke endarrow="open"/>
                    </v:shape>
                    <v:shape id="Connecteur droit avec flèche 114" o:spid="_x0000_s1055" type="#_x0000_t32" style="position:absolute;left:5012;top:6605;width:3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GcMAAADcAAAADwAAAGRycy9kb3ducmV2LnhtbERPS2vCQBC+C/6HZQredBMRW6MbkYIP&#10;6Mm09Dxkp0na7Gy6u8bYX98tFLzNx/eczXYwrejJ+caygnSWgCAurW64UvD2up8+gfABWWNrmRTc&#10;yMM2H482mGl75TP1RahEDGGfoYI6hC6T0pc1GfQz2xFH7sM6gyFCV0nt8BrDTSvnSbKUBhuODTV2&#10;9FxT+VVcjIIfdy5uL+77sT+8V+6UfJpVfzRKTR6G3RpEoCHcxf/uk47z0wX8PRMv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EphnDAAAA3AAAAA8AAAAAAAAAAAAA&#10;AAAAoQIAAGRycy9kb3ducmV2LnhtbFBLBQYAAAAABAAEAPkAAACRAwAAAAA=&#10;" strokecolor="#17365d [2415]">
                      <v:stroke endarrow="open"/>
                    </v:shape>
                    <v:shape id="Connecteur droit avec flèche 115" o:spid="_x0000_s1056" type="#_x0000_t32" style="position:absolute;left:5012;top:1104;width:0;height:5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0cIAAADcAAAADwAAAGRycy9kb3ducmV2LnhtbERPTWsCMRC9F/wPYYTeaqLQUlajqGDZ&#10;QyntKp6HzbhZ3EyWJLrbf98UCr3N433OajO6TtwpxNazhvlMgSCuvWm50XA6Hp5eQcSEbLDzTBq+&#10;KcJmPXlYYWH8wF90r1IjcgjHAjXYlPpCylhbchhnvifO3MUHhynD0EgTcMjhrpMLpV6kw5Zzg8We&#10;9pbqa3VzGtqdfS/P+/DhP6+Lqnw7qboalNaP03G7BJFoTP/iP3dp8vz5M/w+ky+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N+0cIAAADcAAAADwAAAAAAAAAAAAAA&#10;AAChAgAAZHJzL2Rvd25yZXYueG1sUEsFBgAAAAAEAAQA+QAAAJADAAAAAA==&#10;" strokecolor="#17365d [2415]"/>
                    <v:shape id="Connecteur droit avec flèche 116" o:spid="_x0000_s1057" type="#_x0000_t32" style="position:absolute;left:5011;top:1103;width:44132;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3MQAAADcAAAADwAAAGRycy9kb3ducmV2LnhtbERPS2vCQBC+F/oflil4KWajUJE0q7QW&#10;Hyge1ECvQ3aapM3Oht1V03/vCoXe5uN7Tj7vTSsu5HxjWcEoSUEQl1Y3XCkoTsvhFIQPyBpby6Tg&#10;lzzMZ48POWbaXvlAl2OoRAxhn6GCOoQuk9KXNRn0ie2II/dlncEQoaukdniN4aaV4zSdSIMNx4Ya&#10;O1rUVP4cz0bBzrx/bN1ptZDf/rnY+Jf1dl98KjV46t9eQQTqw7/4z73Rcf5oAvdn4gV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8bcxAAAANwAAAAPAAAAAAAAAAAA&#10;AAAAAKECAABkcnMvZG93bnJldi54bWxQSwUGAAAAAAQABAD5AAAAkgMAAAAA&#10;" strokecolor="#17365d [2415]"/>
                    <v:shape id="Connecteur droit avec flèche 117" o:spid="_x0000_s1058" type="#_x0000_t32" style="position:absolute;left:49142;top:1127;width:1;height:16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1FPcIAAADcAAAADwAAAGRycy9kb3ducmV2LnhtbERPTWsCMRC9F/wPYYTeaqKHtqxGUcGy&#10;h1LaVTwPm3GzuJksSXS3/74pFHqbx/uc1WZ0nbhTiK1nDfOZAkFce9Nyo+F0PDy9gogJ2WDnmTR8&#10;U4TNevKwwsL4gb/oXqVG5BCOBWqwKfWFlLG25DDOfE+cuYsPDlOGoZEm4JDDXScXSj1Lhy3nBos9&#10;7S3V1+rmNLQ7+16e9+HDf14XVfl2UnU1KK0fp+N2CSLRmP7Ff+7S5PnzF/h9Jl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91FPcIAAADcAAAADwAAAAAAAAAAAAAA&#10;AAChAgAAZHJzL2Rvd25yZXYueG1sUEsFBgAAAAAEAAQA+QAAAJADAAAAAA==&#10;" strokecolor="#17365d [2415]"/>
                    <v:shape id="Connecteur droit avec flèche 118" o:spid="_x0000_s1059" type="#_x0000_t32" style="position:absolute;left:39360;top:6525;width:4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msHMQAAADcAAAADwAAAGRycy9kb3ducmV2LnhtbESPQW/CMAyF70j7D5En7QYpO2yjENCE&#10;tA1pJwribDWmLWuckmSl7NfjA9Jutt7ze58Xq8G1qqcQG88GppMMFHHpbcOVgf3uY/wGKiZki61n&#10;MnClCKvlw2iBufUX3lJfpEpJCMccDdQpdbnWsazJYZz4jli0ow8Ok6yh0jbgRcJdq5+z7EU7bFga&#10;auxoXVP5U/w6A39hW1y/w/m1/zxUYZOd3Kz/csY8PQ7vc1CJhvRvvl9vrOBPhVaekQn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wcxAAAANwAAAAPAAAAAAAAAAAA&#10;AAAAAKECAABkcnMvZG93bnJldi54bWxQSwUGAAAAAAQABAD5AAAAkgMAAAAA&#10;" strokecolor="#17365d [2415]">
                      <v:stroke endarrow="open"/>
                    </v:shape>
                    <v:shape id="Connecteur droit avec flèche 119" o:spid="_x0000_s1060" type="#_x0000_t32" style="position:absolute;left:39362;top:8142;width:4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501MIAAADcAAAADwAAAGRycy9kb3ducmV2LnhtbERPTWsCMRC9F/wPYYTeaqKH0q5GUcGy&#10;h1LaVTwPm3GzuJksSXS3/74pFHqbx/uc1WZ0nbhTiK1nDfOZAkFce9Nyo+F0PDy9gIgJ2WDnmTR8&#10;U4TNevKwwsL4gb/oXqVG5BCOBWqwKfWFlLG25DDOfE+cuYsPDlOGoZEm4JDDXScXSj1Lhy3nBos9&#10;7S3V1+rmNLQ7+16e9+HDf14XVfl2UnU1KK0fp+N2CSLRmP7Ff+7S5PnzV/h9Jl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501MIAAADcAAAADwAAAAAAAAAAAAAA&#10;AAChAgAAZHJzL2Rvd25yZXYueG1sUEsFBgAAAAAEAAQA+QAAAJADAAAAAA==&#10;" strokecolor="#17365d [2415]"/>
                    <v:shape id="Connecteur droit avec flèche 120" o:spid="_x0000_s1061" type="#_x0000_t32" style="position:absolute;left:43859;top:8141;width:3;height:56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xjscAAADcAAAADwAAAGRycy9kb3ducmV2LnhtbESPQWvCQBCF7wX/wzKCl1I3FVokuoq1&#10;tBXFQzXgdchOk9TsbNhdNf33nUOhtxnem/e+mS9716orhdh4NvA4zkARl942XBkojm8PU1AxIVts&#10;PZOBH4qwXAzu5phbf+NPuh5SpSSEY44G6pS6XOtY1uQwjn1HLNqXDw6TrKHSNuBNwl2rJ1n2rB02&#10;LA01drSuqTwfLs7Azr28bsPxfa2/432xiU8f231xMmY07FczUIn69G/+u95YwZ8Ivjwj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hjGOxwAAANwAAAAPAAAAAAAA&#10;AAAAAAAAAKECAABkcnMvZG93bnJldi54bWxQSwUGAAAAAAQABAD5AAAAlQMAAAAA&#10;" strokecolor="#17365d [2415]"/>
                    <v:shape id="Connecteur droit avec flèche 121" o:spid="_x0000_s1062" type="#_x0000_t32" style="position:absolute;left:17837;top:13750;width:2602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UFcQAAADcAAAADwAAAGRycy9kb3ducmV2LnhtbERPTWvCQBC9F/oflin0Is1GwVJiVqlK&#10;qyg9VANeh+yYxGZnw+5W4793C0Jv83ifk89604ozOd9YVjBMUhDEpdUNVwqK/cfLGwgfkDW2lknB&#10;lTzMpo8POWbaXvibzrtQiRjCPkMFdQhdJqUvazLoE9sRR+5oncEQoaukdniJ4aaVozR9lQYbjg01&#10;drSoqfzZ/RoFWzNfbtz+cyFPflCs/Xi1+SoOSj0/9e8TEIH68C++u9c6zh8N4e+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pQVxAAAANwAAAAPAAAAAAAAAAAA&#10;AAAAAKECAABkcnMvZG93bnJldi54bWxQSwUGAAAAAAQABAD5AAAAkgMAAAAA&#10;" strokecolor="#17365d [2415]"/>
                    <v:shape id="Connecteur droit avec flèche 122" o:spid="_x0000_s1063" type="#_x0000_t32" style="position:absolute;left:17837;top:21850;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1RS8IAAADcAAAADwAAAGRycy9kb3ducmV2LnhtbERPS2vCQBC+C/0PyxR60405VJu6ihR8&#10;QE9G6XnITpNodjbdXWPsr3cFwdt8fM+ZLXrTiI6cry0rGI8SEMSF1TWXCg771XAKwgdkjY1lUnAl&#10;D4v5y2CGmbYX3lGXh1LEEPYZKqhCaDMpfVGRQT+yLXHkfq0zGCJ0pdQOLzHcNDJNkndpsObYUGFL&#10;XxUVp/xsFPy7XX79dn+Tbv1Tum1yNB/dxij19tovP0EE6sNT/HBvdZyfpnB/Jl4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1RS8IAAADcAAAADwAAAAAAAAAAAAAA&#10;AAChAgAAZHJzL2Rvd25yZXYueG1sUEsFBgAAAAAEAAQA+QAAAJADAAAAAA==&#10;" strokecolor="#17365d [2415]">
                      <v:stroke endarrow="open"/>
                    </v:shape>
                    <v:shape id="Connecteur droit avec flèche 123" o:spid="_x0000_s1064" type="#_x0000_t32" style="position:absolute;left:17838;top:13750;width:0;height:8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Jg8IAAADcAAAADwAAAGRycy9kb3ducmV2LnhtbERP30vDMBB+F/Y/hBv45pJVEKnLhhtM&#10;+jBEu+Hz0ZxNWXMpSbbW/34RBN/u4/t5q83kenGlEDvPGpYLBYK48abjVsPpuH94BhETssHeM2n4&#10;oQib9exuhaXxI3/StU6tyCEcS9RgUxpKKWNjyWFc+IE4c98+OEwZhlaagGMOd70slHqSDjvODRYH&#10;2llqzvXFaei29lB97cK7/zgXdfV2Uk09Kq3v59PrC4hEU/oX/7krk+cXj/D7TL5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qJg8IAAADcAAAADwAAAAAAAAAAAAAA&#10;AAChAgAAZHJzL2Rvd25yZXYueG1sUEsFBgAAAAAEAAQA+QAAAJADAAAAAA==&#10;" strokecolor="#17365d [2415]"/>
                    <v:shape id="Zone de texte 287" o:spid="_x0000_s1065" type="#_x0000_t202" style="position:absolute;left:43503;top:5505;width:5279;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64702F" w:rsidRPr="00695B0E" w:rsidRDefault="0064702F" w:rsidP="0064702F">
                            <w:pPr>
                              <w:pStyle w:val="NormalWeb"/>
                              <w:spacing w:before="0" w:beforeAutospacing="0" w:after="0" w:afterAutospacing="0"/>
                              <w:ind w:firstLine="0"/>
                              <w:rPr>
                                <w:rFonts w:ascii="Times New Roman" w:hAnsi="Times New Roman" w:cs="Times New Roman"/>
                                <w:i/>
                                <w:sz w:val="18"/>
                                <w:szCs w:val="18"/>
                              </w:rPr>
                            </w:pPr>
                            <w:r w:rsidRPr="00695B0E">
                              <w:rPr>
                                <w:rFonts w:ascii="Times New Roman" w:eastAsia="Times New Roman" w:hAnsi="Times New Roman" w:cs="Times New Roman"/>
                                <w:i/>
                                <w:sz w:val="18"/>
                                <w:szCs w:val="18"/>
                              </w:rPr>
                              <w:t>Infos.</w:t>
                            </w:r>
                          </w:p>
                        </w:txbxContent>
                      </v:textbox>
                    </v:shape>
                    <v:shape id="Zone de texte 287" o:spid="_x0000_s1066" type="#_x0000_t202" style="position:absolute;left:19877;top:13750;width:8907;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64702F" w:rsidRPr="00695B0E" w:rsidRDefault="0064702F" w:rsidP="0064702F">
                            <w:pPr>
                              <w:pStyle w:val="NormalWeb"/>
                              <w:spacing w:before="0" w:beforeAutospacing="0" w:after="0" w:afterAutospacing="0"/>
                              <w:ind w:firstLine="0"/>
                              <w:jc w:val="center"/>
                              <w:rPr>
                                <w:rFonts w:ascii="Times New Roman" w:eastAsia="Times New Roman" w:hAnsi="Times New Roman" w:cs="Times New Roman"/>
                                <w:i/>
                                <w:sz w:val="18"/>
                                <w:szCs w:val="18"/>
                              </w:rPr>
                            </w:pPr>
                            <w:r w:rsidRPr="00695B0E">
                              <w:rPr>
                                <w:rFonts w:ascii="Times New Roman" w:eastAsia="Times New Roman" w:hAnsi="Times New Roman" w:cs="Times New Roman"/>
                                <w:i/>
                                <w:sz w:val="18"/>
                                <w:szCs w:val="18"/>
                              </w:rPr>
                              <w:t>Ordres</w:t>
                            </w:r>
                          </w:p>
                        </w:txbxContent>
                      </v:textbox>
                    </v:shape>
                  </v:group>
                  <v:shape id="Zone de texte 287" o:spid="_x0000_s1067" type="#_x0000_t202" style="position:absolute;top:8491;width:691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64702F" w:rsidRPr="00695B0E" w:rsidRDefault="0064702F" w:rsidP="0064702F">
                          <w:pPr>
                            <w:pStyle w:val="NormalWeb"/>
                            <w:spacing w:before="0" w:beforeAutospacing="0" w:after="0" w:afterAutospacing="0"/>
                            <w:ind w:firstLine="0"/>
                            <w:rPr>
                              <w:rFonts w:ascii="Times New Roman" w:hAnsi="Times New Roman" w:cs="Times New Roman"/>
                              <w:sz w:val="18"/>
                              <w:szCs w:val="18"/>
                            </w:rPr>
                          </w:pPr>
                          <w:r w:rsidRPr="00695B0E">
                            <w:rPr>
                              <w:rFonts w:ascii="Times New Roman" w:eastAsia="Times New Roman" w:hAnsi="Times New Roman" w:cs="Times New Roman"/>
                              <w:i/>
                              <w:iCs/>
                              <w:sz w:val="18"/>
                              <w:szCs w:val="18"/>
                            </w:rPr>
                            <w:t>Consignes</w:t>
                          </w:r>
                        </w:p>
                      </w:txbxContent>
                    </v:textbox>
                  </v:shape>
                  <v:shape id="Zone de texte 287" o:spid="_x0000_s1068" type="#_x0000_t202" style="position:absolute;top:22575;width:69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695B0E" w:rsidRDefault="00695B0E" w:rsidP="00695B0E">
                          <w:pPr>
                            <w:pStyle w:val="NormalWeb"/>
                            <w:spacing w:before="0" w:beforeAutospacing="0" w:after="0" w:afterAutospacing="0"/>
                            <w:ind w:firstLine="0"/>
                          </w:pPr>
                          <w:r>
                            <w:rPr>
                              <w:rFonts w:ascii="Times New Roman" w:eastAsia="Times New Roman" w:hAnsi="Times New Roman" w:cs="Times New Roman"/>
                              <w:i/>
                              <w:iCs/>
                              <w:sz w:val="18"/>
                              <w:szCs w:val="18"/>
                            </w:rPr>
                            <w:t>Energie</w:t>
                          </w:r>
                        </w:p>
                      </w:txbxContent>
                    </v:textbox>
                  </v:shape>
                </v:group>
                <v:oval id="Ellipse 131" o:spid="_x0000_s1069" style="position:absolute;left:5027;top:8366;width:52770;height:20677;rotation:13044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cNMMA&#10;AADcAAAADwAAAGRycy9kb3ducmV2LnhtbERPzWrCQBC+F3yHZYReSrNRoUh0FVEs9dJikgeYZsck&#10;bXY2Zre6vn23UPA2H9/vLNfBdOJCg2stK5gkKQjiyuqWawVlsX+eg3AeWWNnmRTcyMF6NXpYYqbt&#10;lY90yX0tYgi7DBU03veZlK5qyKBLbE8cuZMdDPoIh1rqAa8x3HRymqYv0mDLsaHBnrYNVd/5j1FQ&#10;zEPxsT3g+fUzD7Pdly+n70+lUo/jsFmA8BT8XfzvftNx/mwC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cNMMAAADcAAAADwAAAAAAAAAAAAAAAACYAgAAZHJzL2Rv&#10;d25yZXYueG1sUEsFBgAAAAAEAAQA9QAAAIgDAAAAAA==&#10;" filled="f" strokecolor="red" strokeweight="3pt">
                  <v:stroke dashstyle="3 1"/>
                  <v:textbox>
                    <w:txbxContent>
                      <w:p w:rsidR="00695B0E" w:rsidRDefault="00695B0E" w:rsidP="00695B0E">
                        <w:pPr>
                          <w:rPr>
                            <w:rFonts w:eastAsia="Times New Roman"/>
                          </w:rPr>
                        </w:pPr>
                      </w:p>
                    </w:txbxContent>
                  </v:textbox>
                </v:oval>
              </v:group>
            </w:pict>
          </mc:Fallback>
        </mc:AlternateContent>
      </w: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DA260E">
      <w:pPr>
        <w:pStyle w:val="Paragraphenormal"/>
      </w:pPr>
    </w:p>
    <w:p w:rsidR="00DA260E" w:rsidRDefault="00DA260E" w:rsidP="00854646">
      <w:pPr>
        <w:pStyle w:val="Paragraphenormal"/>
      </w:pPr>
    </w:p>
    <w:p w:rsidR="00DA260E" w:rsidRDefault="00DA260E" w:rsidP="00854646">
      <w:pPr>
        <w:pStyle w:val="Paragraphenormal"/>
      </w:pPr>
    </w:p>
    <w:p w:rsidR="007E7F01" w:rsidRPr="007E7F01" w:rsidRDefault="007E7F01" w:rsidP="007E7F01">
      <w:pPr>
        <w:ind w:firstLine="0"/>
        <w:jc w:val="center"/>
        <w:rPr>
          <w:sz w:val="16"/>
          <w:szCs w:val="16"/>
        </w:rPr>
      </w:pPr>
      <w:r>
        <w:rPr>
          <w:sz w:val="16"/>
          <w:szCs w:val="16"/>
        </w:rPr>
        <w:tab/>
      </w:r>
      <w:r>
        <w:rPr>
          <w:sz w:val="16"/>
          <w:szCs w:val="16"/>
        </w:rPr>
        <w:tab/>
      </w:r>
    </w:p>
    <w:p w:rsidR="00DA260E" w:rsidRDefault="00DA260E" w:rsidP="00854646">
      <w:pPr>
        <w:pStyle w:val="Paragraphenormal"/>
      </w:pPr>
    </w:p>
    <w:p w:rsidR="00DA260E" w:rsidRDefault="00DA260E" w:rsidP="00854646">
      <w:pPr>
        <w:pStyle w:val="Paragraphenormal"/>
      </w:pPr>
    </w:p>
    <w:p w:rsidR="00DA260E" w:rsidRDefault="00DA260E" w:rsidP="00854646">
      <w:pPr>
        <w:pStyle w:val="Paragraphenormal"/>
      </w:pPr>
    </w:p>
    <w:p w:rsidR="00DA260E" w:rsidRDefault="00DA260E" w:rsidP="00854646">
      <w:pPr>
        <w:pStyle w:val="Paragraphenormal"/>
      </w:pPr>
    </w:p>
    <w:p w:rsidR="00FC0E53" w:rsidRDefault="00FC0E53" w:rsidP="00854646">
      <w:pPr>
        <w:pStyle w:val="Paragraphenormal"/>
      </w:pPr>
      <w:r>
        <w:t>Il est fréquent, dans un système technique, de souhaiter contrôler précisément une grandeur physique (température, pression, vitesse, …) à l’aide d’une consigne. Par exemple, on utilise un système de chauffage pour contrôler la température dans un local</w:t>
      </w:r>
      <w:r w:rsidR="00C455D7">
        <w:t xml:space="preserve"> d’habitation</w:t>
      </w:r>
      <w:r>
        <w:t>.</w:t>
      </w:r>
      <w:r w:rsidR="00DA260E">
        <w:t xml:space="preserve"> </w:t>
      </w:r>
    </w:p>
    <w:p w:rsidR="00FC0E53" w:rsidRDefault="00445239" w:rsidP="00854646">
      <w:pPr>
        <w:pStyle w:val="Paragraphenormal"/>
      </w:pPr>
      <w:r>
        <w:rPr>
          <w:noProof/>
        </w:rPr>
        <mc:AlternateContent>
          <mc:Choice Requires="wpc">
            <w:drawing>
              <wp:anchor distT="0" distB="0" distL="114300" distR="114300" simplePos="0" relativeHeight="251732480" behindDoc="0" locked="0" layoutInCell="1" allowOverlap="1" wp14:anchorId="023810C2" wp14:editId="3BE7A23E">
                <wp:simplePos x="0" y="0"/>
                <wp:positionH relativeFrom="column">
                  <wp:posOffset>6350</wp:posOffset>
                </wp:positionH>
                <wp:positionV relativeFrom="paragraph">
                  <wp:posOffset>165100</wp:posOffset>
                </wp:positionV>
                <wp:extent cx="5947410" cy="2051050"/>
                <wp:effectExtent l="0" t="0" r="0" b="0"/>
                <wp:wrapNone/>
                <wp:docPr id="6" name="Zone de dessin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Flèche vers le bas 9"/>
                        <wps:cNvSpPr/>
                        <wps:spPr>
                          <a:xfrm>
                            <a:off x="1686388" y="381412"/>
                            <a:ext cx="143123" cy="405516"/>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Zone de texte 10"/>
                        <wps:cNvSpPr txBox="1"/>
                        <wps:spPr>
                          <a:xfrm>
                            <a:off x="1285148" y="66419"/>
                            <a:ext cx="945995" cy="314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BDF" w:rsidRDefault="00C455D7" w:rsidP="00E06BDF">
                              <w:pPr>
                                <w:ind w:firstLine="0"/>
                                <w:jc w:val="center"/>
                              </w:pPr>
                              <w: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Flèche vers le bas 14"/>
                        <wps:cNvSpPr/>
                        <wps:spPr>
                          <a:xfrm rot="16200000">
                            <a:off x="2566308" y="935474"/>
                            <a:ext cx="142872" cy="765089"/>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6BDF" w:rsidRDefault="00E06BDF" w:rsidP="00E06BD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Flèche vers le bas 16"/>
                        <wps:cNvSpPr/>
                        <wps:spPr>
                          <a:xfrm rot="16200000">
                            <a:off x="926902" y="1115453"/>
                            <a:ext cx="142875" cy="40513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6BDF" w:rsidRDefault="00E06BDF" w:rsidP="00E06BDF">
                              <w:pPr>
                                <w:pStyle w:val="NormalWeb"/>
                                <w:spacing w:before="0" w:beforeAutospacing="0" w:after="0" w:afterAutospacing="0"/>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Zone de texte 10"/>
                        <wps:cNvSpPr txBox="1"/>
                        <wps:spPr>
                          <a:xfrm>
                            <a:off x="2283287" y="1373333"/>
                            <a:ext cx="7394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BDF" w:rsidRDefault="00E06BDF" w:rsidP="00E06BDF">
                              <w:pPr>
                                <w:pStyle w:val="NormalWeb"/>
                                <w:spacing w:before="0" w:beforeAutospacing="0" w:after="0" w:afterAutospacing="0"/>
                                <w:ind w:firstLine="0"/>
                              </w:pPr>
                              <w:r>
                                <w:rPr>
                                  <w:rFonts w:eastAsia="Times New Roman"/>
                                </w:rPr>
                                <w:t>Chaleur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Zone de texte 10"/>
                        <wps:cNvSpPr txBox="1"/>
                        <wps:spPr>
                          <a:xfrm>
                            <a:off x="72437" y="1178116"/>
                            <a:ext cx="785837"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BDF" w:rsidRDefault="00E06BDF" w:rsidP="00C455D7">
                              <w:pPr>
                                <w:pStyle w:val="NormalWeb"/>
                                <w:spacing w:before="0" w:beforeAutospacing="0" w:after="0" w:afterAutospacing="0"/>
                                <w:ind w:firstLine="0"/>
                              </w:pPr>
                              <w:r>
                                <w:rPr>
                                  <w:rFonts w:eastAsia="Times New Roman"/>
                                </w:rPr>
                                <w:t>Consigne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Image 133"/>
                          <pic:cNvPicPr/>
                        </pic:nvPicPr>
                        <pic:blipFill>
                          <a:blip r:embed="rId10" cstate="print">
                            <a:extLst>
                              <a:ext uri="{28A0092B-C50C-407E-A947-70E740481C1C}">
                                <a14:useLocalDpi xmlns:a14="http://schemas.microsoft.com/office/drawing/2010/main" val="0"/>
                              </a:ext>
                            </a:extLst>
                          </a:blip>
                          <a:stretch>
                            <a:fillRect/>
                          </a:stretch>
                        </pic:blipFill>
                        <pic:spPr>
                          <a:xfrm>
                            <a:off x="3112003" y="681752"/>
                            <a:ext cx="1200150" cy="1106805"/>
                          </a:xfrm>
                          <a:prstGeom prst="rect">
                            <a:avLst/>
                          </a:prstGeom>
                        </pic:spPr>
                      </pic:pic>
                      <pic:pic xmlns:pic="http://schemas.openxmlformats.org/drawingml/2006/picture">
                        <pic:nvPicPr>
                          <pic:cNvPr id="68" name="Image 68"/>
                          <pic:cNvPicPr>
                            <a:picLocks noChangeAspect="1"/>
                          </pic:cNvPicPr>
                        </pic:nvPicPr>
                        <pic:blipFill>
                          <a:blip r:embed="rId11"/>
                          <a:stretch>
                            <a:fillRect/>
                          </a:stretch>
                        </pic:blipFill>
                        <pic:spPr>
                          <a:xfrm>
                            <a:off x="1264644" y="858285"/>
                            <a:ext cx="978370" cy="978216"/>
                          </a:xfrm>
                          <a:prstGeom prst="rect">
                            <a:avLst/>
                          </a:prstGeom>
                        </pic:spPr>
                      </pic:pic>
                      <wps:wsp>
                        <wps:cNvPr id="69" name="Éclair 69"/>
                        <wps:cNvSpPr/>
                        <wps:spPr>
                          <a:xfrm rot="736296" flipH="1">
                            <a:off x="4220546" y="364300"/>
                            <a:ext cx="447519" cy="507706"/>
                          </a:xfrm>
                          <a:prstGeom prst="lightningBol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Zone de texte 10"/>
                        <wps:cNvSpPr txBox="1"/>
                        <wps:spPr>
                          <a:xfrm>
                            <a:off x="4675368" y="119269"/>
                            <a:ext cx="1271740" cy="794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5D7" w:rsidRDefault="00311CFB" w:rsidP="00311CFB">
                              <w:pPr>
                                <w:pStyle w:val="NormalWeb"/>
                                <w:spacing w:before="0" w:beforeAutospacing="0" w:after="0" w:afterAutospacing="0"/>
                                <w:ind w:firstLine="0"/>
                                <w:jc w:val="center"/>
                              </w:pPr>
                              <w:r>
                                <w:rPr>
                                  <w:rFonts w:eastAsia="Times New Roman"/>
                                </w:rPr>
                                <w:t>Conditions météorologiques.</w:t>
                              </w:r>
                              <w:r>
                                <w:rPr>
                                  <w:rFonts w:eastAsia="Times New Roman"/>
                                </w:rPr>
                                <w:br/>
                                <w:t>(Perturbation du système)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6" o:spid="_x0000_s1070" editas="canvas" style="position:absolute;left:0;text-align:left;margin-left:.5pt;margin-top:13pt;width:468.3pt;height:161.5pt;z-index:251732480" coordsize="59474,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&#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">
                <v:shape id="_x0000_s1071" type="#_x0000_t75" style="position:absolute;width:59474;height:20510;visibility:visible;mso-wrap-style:square">
                  <v:fill o:detectmouseclick="t"/>
                  <v:path o:connecttype="none"/>
                </v:shape>
                <v:shape id="Flèche vers le bas 9" o:spid="_x0000_s1072" type="#_x0000_t67" style="position:absolute;left:16863;top:3814;width:1432;height:4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68QA&#10;AADaAAAADwAAAGRycy9kb3ducmV2LnhtbESPQWvCQBSE74X+h+UVvNVNe9AasxEpCC29tNGg3h7Z&#10;ZxKSfRuyW13/vVsoeBxm5hsmWwXTizONrrWs4GWagCCurG65VrDbbp7fQDiPrLG3TAqu5GCVPz5k&#10;mGp74R86F74WEcIuRQWN90MqpasaMuimdiCO3smOBn2UYy31iJcIN718TZKZNNhyXGhwoPeGqq74&#10;NQq+um+3pet+fsQQdHE4brrPslRq8hTWSxCegr+H/9sfWsEC/q7EG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f+vEAAAA2gAAAA8AAAAAAAAAAAAAAAAAmAIAAGRycy9k&#10;b3ducmV2LnhtbFBLBQYAAAAABAAEAPUAAACJAwAAAAA=&#10;" adj="17788" filled="f" strokecolor="#243f60 [1604]" strokeweight="2pt"/>
                <v:shape id="Zone de texte 10" o:spid="_x0000_s1073" type="#_x0000_t202" style="position:absolute;left:12851;top:664;width:94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E06BDF" w:rsidRDefault="00C455D7" w:rsidP="00E06BDF">
                        <w:pPr>
                          <w:ind w:firstLine="0"/>
                          <w:jc w:val="center"/>
                        </w:pPr>
                        <w:r>
                          <w:t>Energie</w:t>
                        </w:r>
                      </w:p>
                    </w:txbxContent>
                  </v:textbox>
                </v:shape>
                <v:shape id="Flèche vers le bas 14" o:spid="_x0000_s1074" type="#_x0000_t67" style="position:absolute;left:25662;top:9354;width:1429;height:76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55cAA&#10;AADbAAAADwAAAGRycy9kb3ducmV2LnhtbERPS4vCMBC+L/gfwgje1lSRRapRVBQEvWx3EbwNzfSB&#10;zaQ0MdZ/bxYWvM3H95zlujeNCNS52rKCyTgBQZxbXXOp4Pfn8DkH4TyyxsYyKXiSg/Vq8LHEVNsH&#10;f1PIfCliCLsUFVTet6mULq/IoBvbljhyhe0M+gi7UuoOHzHcNHKaJF/SYM2xocKWdhXlt+xuFOyv&#10;IZN10cxCft+eJhdTWD4HpUbDfrMA4an3b/G/+6jj/Bn8/R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X55cAAAADbAAAADwAAAAAAAAAAAAAAAACYAgAAZHJzL2Rvd25y&#10;ZXYueG1sUEsFBgAAAAAEAAQA9QAAAIUDAAAAAA==&#10;" adj="19583" filled="f" strokecolor="#243f60 [1604]" strokeweight="2pt">
                  <v:textbox>
                    <w:txbxContent>
                      <w:p w:rsidR="00E06BDF" w:rsidRDefault="00E06BDF" w:rsidP="00E06BDF">
                        <w:pPr>
                          <w:rPr>
                            <w:rFonts w:eastAsia="Times New Roman"/>
                          </w:rPr>
                        </w:pPr>
                      </w:p>
                    </w:txbxContent>
                  </v:textbox>
                </v:shape>
                <v:shape id="Flèche vers le bas 16" o:spid="_x0000_s1075" type="#_x0000_t67" style="position:absolute;left:9268;top:11154;width:1429;height:40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ycEA&#10;AADbAAAADwAAAGRycy9kb3ducmV2LnhtbERP24rCMBB9F/yHMIJvmiqLSNcoIoqrq7BVP2C2mW2L&#10;zaQ00da/NwuCb3M415ktWlOKO9WusKxgNIxAEKdWF5wpuJw3gykI55E1lpZJwYMcLObdzgxjbRtO&#10;6H7ymQgh7GJUkHtfxVK6NCeDbmgr4sD92dqgD7DOpK6xCeGmlOMomkiDBYeGHCta5ZReTzej4PBh&#10;jr/bshn7n/P3KFvv28vOJkr1e+3yE4Sn1r/FL/eXDvMn8P9LO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psnBAAAA2wAAAA8AAAAAAAAAAAAAAAAAmAIAAGRycy9kb3du&#10;cmV2LnhtbFBLBQYAAAAABAAEAPUAAACGAwAAAAA=&#10;" adj="17791" filled="f" strokecolor="#243f60 [1604]" strokeweight="2pt">
                  <v:textbox>
                    <w:txbxContent>
                      <w:p w:rsidR="00E06BDF" w:rsidRDefault="00E06BDF" w:rsidP="00E06BDF">
                        <w:pPr>
                          <w:pStyle w:val="NormalWeb"/>
                          <w:spacing w:before="0" w:beforeAutospacing="0" w:after="0" w:afterAutospacing="0"/>
                        </w:pPr>
                        <w:r>
                          <w:rPr>
                            <w:rFonts w:eastAsia="Times New Roman"/>
                          </w:rPr>
                          <w:t> </w:t>
                        </w:r>
                      </w:p>
                    </w:txbxContent>
                  </v:textbox>
                </v:shape>
                <v:shape id="Zone de texte 10" o:spid="_x0000_s1076" type="#_x0000_t202" style="position:absolute;left:22832;top:13733;width:739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E06BDF" w:rsidRDefault="00E06BDF" w:rsidP="00E06BDF">
                        <w:pPr>
                          <w:pStyle w:val="NormalWeb"/>
                          <w:spacing w:before="0" w:beforeAutospacing="0" w:after="0" w:afterAutospacing="0"/>
                          <w:ind w:firstLine="0"/>
                        </w:pPr>
                        <w:r>
                          <w:rPr>
                            <w:rFonts w:eastAsia="Times New Roman"/>
                          </w:rPr>
                          <w:t>Chaleur</w:t>
                        </w:r>
                      </w:p>
                    </w:txbxContent>
                  </v:textbox>
                </v:shape>
                <v:shape id="Zone de texte 10" o:spid="_x0000_s1077" type="#_x0000_t202" style="position:absolute;left:724;top:11781;width:7858;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E06BDF" w:rsidRDefault="00E06BDF" w:rsidP="00C455D7">
                        <w:pPr>
                          <w:pStyle w:val="NormalWeb"/>
                          <w:spacing w:before="0" w:beforeAutospacing="0" w:after="0" w:afterAutospacing="0"/>
                          <w:ind w:firstLine="0"/>
                        </w:pPr>
                        <w:r>
                          <w:rPr>
                            <w:rFonts w:eastAsia="Times New Roman"/>
                          </w:rPr>
                          <w:t>Consigne</w:t>
                        </w:r>
                      </w:p>
                    </w:txbxContent>
                  </v:textbox>
                </v:shape>
                <v:shape id="Image 133" o:spid="_x0000_s1078" type="#_x0000_t75" style="position:absolute;left:31120;top:6817;width:12001;height:1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RqTBAAAA3AAAAA8AAABkcnMvZG93bnJldi54bWxET0trAjEQvhf8D2GE3mrWbiu6GkUqpb30&#10;4Os+bGYfuJmsSVzXf98Igrf5+J6zWPWmER05X1tWMB4lIIhzq2suFRz2329TED4ga2wsk4IbeVgt&#10;By8LzLS98pa6XShFDGGfoYIqhDaT0ucVGfQj2xJHrrDOYIjQlVI7vMZw08j3JJlIgzXHhgpb+qoo&#10;P+0uRsF29tH587rYuJ+jKZo0H3/+3Y5KvQ779RxEoD48xQ/3r47z0xTuz8QL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PRqTBAAAA3AAAAA8AAAAAAAAAAAAAAAAAnwIA&#10;AGRycy9kb3ducmV2LnhtbFBLBQYAAAAABAAEAPcAAACNAwAAAAA=&#10;">
                  <v:imagedata r:id="rId12" o:title=""/>
                </v:shape>
                <v:shape id="Image 68" o:spid="_x0000_s1079" type="#_x0000_t75" style="position:absolute;left:12646;top:8582;width:9784;height:9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hjHAAAAA2wAAAA8AAABkcnMvZG93bnJldi54bWxET8uKwjAU3Q/4D+EK7sZUQZmpRhEfUBAX&#10;Y52Fu0tzbYrNTWmi1r83C8Hl4bzny87W4k6trxwrGA0TEMSF0xWXCk757vsHhA/IGmvHpOBJHpaL&#10;3tccU+0e/Ef3YyhFDGGfogITQpNK6QtDFv3QNcSRu7jWYoiwLaVu8RHDbS3HSTKVFiuODQYbWhsq&#10;rsebVXAtm8llf8jI/Ob/m/x5PmXbsFVq0O9WMxCBuvARv92ZVjCNY+OX+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eGMcAAAADbAAAADwAAAAAAAAAAAAAAAACfAgAA&#10;ZHJzL2Rvd25yZXYueG1sUEsFBgAAAAAEAAQA9wAAAIwDAAAAAA==&#10;">
                  <v:imagedata r:id="rId13" o:title=""/>
                  <v:path arrowok="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69" o:spid="_x0000_s1080" type="#_x0000_t73" style="position:absolute;left:42205;top:3643;width:4475;height:5077;rotation:-80423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4n8IA&#10;AADbAAAADwAAAGRycy9kb3ducmV2LnhtbESPQYvCMBSE7wv+h/AEb2uqh6LVKCoVi6fd7np/NM+2&#10;2LyUJmr11xthYY/DzHzDLNe9acSNOldbVjAZRyCIC6trLhX8/uw/ZyCcR9bYWCYFD3KwXg0+lpho&#10;e+dvuuW+FAHCLkEFlfdtIqUrKjLoxrYlDt7ZdgZ9kF0pdYf3ADeNnEZRLA3WHBYqbGlXUXHJr0bB&#10;KTbx47nNmi93bF36zNLDfp4qNRr2mwUIT73/D/+1M60gnsP7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HifwgAAANsAAAAPAAAAAAAAAAAAAAAAAJgCAABkcnMvZG93&#10;bnJldi54bWxQSwUGAAAAAAQABAD1AAAAhwMAAAAA&#10;" filled="f" strokecolor="#243f60 [1604]" strokeweight="2pt"/>
                <v:shape id="Zone de texte 10" o:spid="_x0000_s1081" type="#_x0000_t202" style="position:absolute;left:46753;top:1192;width:12718;height:7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C455D7" w:rsidRDefault="00311CFB" w:rsidP="00311CFB">
                        <w:pPr>
                          <w:pStyle w:val="NormalWeb"/>
                          <w:spacing w:before="0" w:beforeAutospacing="0" w:after="0" w:afterAutospacing="0"/>
                          <w:ind w:firstLine="0"/>
                          <w:jc w:val="center"/>
                        </w:pPr>
                        <w:r>
                          <w:rPr>
                            <w:rFonts w:eastAsia="Times New Roman"/>
                          </w:rPr>
                          <w:t>Conditions météorologiques.</w:t>
                        </w:r>
                        <w:r>
                          <w:rPr>
                            <w:rFonts w:eastAsia="Times New Roman"/>
                          </w:rPr>
                          <w:br/>
                          <w:t>(Perturbation du système)</w:t>
                        </w:r>
                      </w:p>
                    </w:txbxContent>
                  </v:textbox>
                </v:shape>
              </v:group>
            </w:pict>
          </mc:Fallback>
        </mc:AlternateContent>
      </w:r>
    </w:p>
    <w:p w:rsidR="00FC0E53" w:rsidRDefault="00FC0E53" w:rsidP="00854646">
      <w:pPr>
        <w:pStyle w:val="Paragraphenormal"/>
      </w:pPr>
    </w:p>
    <w:p w:rsidR="00E06BDF" w:rsidRDefault="00E06BDF" w:rsidP="00854646">
      <w:pPr>
        <w:pStyle w:val="Paragraphenormal"/>
      </w:pPr>
    </w:p>
    <w:p w:rsidR="00E06BDF" w:rsidRDefault="00E06BDF" w:rsidP="00854646">
      <w:pPr>
        <w:pStyle w:val="Paragraphenormal"/>
      </w:pPr>
    </w:p>
    <w:p w:rsidR="00E06BDF" w:rsidRDefault="00E06BDF" w:rsidP="00854646">
      <w:pPr>
        <w:pStyle w:val="Paragraphenormal"/>
      </w:pPr>
    </w:p>
    <w:p w:rsidR="00E06BDF" w:rsidRDefault="00E06BDF" w:rsidP="00854646">
      <w:pPr>
        <w:pStyle w:val="Paragraphenormal"/>
      </w:pPr>
    </w:p>
    <w:p w:rsidR="00E06BDF" w:rsidRDefault="00E06BDF" w:rsidP="00854646">
      <w:pPr>
        <w:pStyle w:val="Paragraphenormal"/>
      </w:pPr>
    </w:p>
    <w:p w:rsidR="00E06BDF" w:rsidRDefault="00E06BDF" w:rsidP="00854646">
      <w:pPr>
        <w:pStyle w:val="Paragraphenormal"/>
      </w:pPr>
    </w:p>
    <w:p w:rsidR="00E06BDF" w:rsidRDefault="00E06BDF" w:rsidP="00854646">
      <w:pPr>
        <w:pStyle w:val="Paragraphenormal"/>
      </w:pPr>
    </w:p>
    <w:p w:rsidR="00E06BDF" w:rsidRDefault="00E06BDF" w:rsidP="00854646">
      <w:pPr>
        <w:pStyle w:val="Paragraphenormal"/>
      </w:pPr>
    </w:p>
    <w:p w:rsidR="00E06BDF" w:rsidRDefault="00E06BDF" w:rsidP="00854646">
      <w:pPr>
        <w:pStyle w:val="Paragraphenormal"/>
      </w:pPr>
    </w:p>
    <w:p w:rsidR="00311CFB" w:rsidRDefault="00311CFB" w:rsidP="00854646">
      <w:pPr>
        <w:pStyle w:val="Paragraphenormal"/>
      </w:pPr>
    </w:p>
    <w:p w:rsidR="00E06BDF" w:rsidRDefault="00445239" w:rsidP="00854646">
      <w:pPr>
        <w:pStyle w:val="Paragraphenormal"/>
      </w:pPr>
      <w:r>
        <w:t xml:space="preserve">Dans l’exemple ci-dessus, </w:t>
      </w:r>
      <w:r w:rsidR="00311CFB">
        <w:t xml:space="preserve">un radiateur est utilisé pour chauffer une maison. La consigne permet de déterminer la quantité de chaleur produite.  Cependant, les conditions météorologiques viennent perturber le système ; en effet, si la température extérieure varie, la quantité de chaleur à produire pour maintenir une température constante à l’intérieur de la maison n’est plus la même. </w:t>
      </w:r>
      <w:r w:rsidR="00FD7CA9">
        <w:t xml:space="preserve">Pour un tel système, dit en </w:t>
      </w:r>
      <w:r w:rsidR="00FD7CA9" w:rsidRPr="00FD7CA9">
        <w:rPr>
          <w:b/>
          <w:i/>
        </w:rPr>
        <w:t>boucle ouverte</w:t>
      </w:r>
      <w:r w:rsidR="00FD7CA9">
        <w:t>, i</w:t>
      </w:r>
      <w:r w:rsidR="00311CFB">
        <w:t xml:space="preserve">l est donc impossible de déterminer </w:t>
      </w:r>
      <w:r w:rsidR="00311CFB" w:rsidRPr="00311CFB">
        <w:rPr>
          <w:b/>
          <w:i/>
        </w:rPr>
        <w:t>à priori</w:t>
      </w:r>
      <w:r w:rsidR="00311CFB">
        <w:t>, la valeur à donner à la consigne.</w:t>
      </w:r>
    </w:p>
    <w:p w:rsidR="00EF27B7" w:rsidRDefault="00EF27B7">
      <w:pPr>
        <w:rPr>
          <w:rFonts w:ascii="Comic Sans MS" w:eastAsia="Times New Roman" w:hAnsi="Comic Sans MS" w:cs="Times New Roman"/>
          <w:szCs w:val="24"/>
        </w:rPr>
      </w:pPr>
      <w:r>
        <w:br w:type="page"/>
      </w:r>
    </w:p>
    <w:p w:rsidR="00EF27B7" w:rsidRDefault="00EF27B7" w:rsidP="00EF27B7">
      <w:pPr>
        <w:pStyle w:val="Titre1"/>
      </w:pPr>
      <w:r>
        <w:lastRenderedPageBreak/>
        <w:t>Systèmes en boucle</w:t>
      </w:r>
      <w:r w:rsidR="00141669">
        <w:t xml:space="preserve"> fermée</w:t>
      </w:r>
    </w:p>
    <w:p w:rsidR="00EF27B7" w:rsidRDefault="00EF27B7" w:rsidP="00EF27B7">
      <w:pPr>
        <w:pStyle w:val="Paragraphenormal"/>
      </w:pPr>
    </w:p>
    <w:p w:rsidR="00BF5B0C" w:rsidRDefault="00BF5B0C" w:rsidP="00EF27B7">
      <w:pPr>
        <w:pStyle w:val="Paragraphenormal"/>
      </w:pPr>
    </w:p>
    <w:p w:rsidR="00EF27B7" w:rsidRDefault="00EF27B7" w:rsidP="00EF27B7">
      <w:pPr>
        <w:pStyle w:val="Paragraphenormal"/>
      </w:pPr>
      <w:r>
        <w:t xml:space="preserve">Pour permettre de maintenir une température constante, même quand les conditions extérieures varient, il faut </w:t>
      </w:r>
      <w:r w:rsidRPr="00EF27B7">
        <w:rPr>
          <w:b/>
        </w:rPr>
        <w:t>asservir</w:t>
      </w:r>
      <w:r>
        <w:t xml:space="preserve"> la température intérieure à la consigne. Pour cela la quantité de chaleur produite ne sera plus directement déterminée par la consigne, mais par l’écart entre la consigne (la température souhaitée) et la température réelle à l’intérieur de la maison (température mesurée). </w:t>
      </w:r>
      <w:r w:rsidR="00D72230">
        <w:t>La différence</w:t>
      </w:r>
      <w:r w:rsidR="006D7B15">
        <w:t xml:space="preserve"> entre la consigne et la valeur mesurée est appelé </w:t>
      </w:r>
      <w:r w:rsidR="006D7B15" w:rsidRPr="006D7B15">
        <w:rPr>
          <w:b/>
        </w:rPr>
        <w:t>erreur</w:t>
      </w:r>
      <w:r w:rsidR="001071FD">
        <w:rPr>
          <w:b/>
        </w:rPr>
        <w:t xml:space="preserve"> ou écart</w:t>
      </w:r>
      <w:r w:rsidR="006D7B15">
        <w:t>.</w:t>
      </w:r>
    </w:p>
    <w:p w:rsidR="00EF27B7" w:rsidRDefault="00EF27B7" w:rsidP="00EF27B7">
      <w:pPr>
        <w:pStyle w:val="Paragraphenormal"/>
      </w:pPr>
    </w:p>
    <w:p w:rsidR="00EF27B7" w:rsidRDefault="00BF5B0C" w:rsidP="00EF27B7">
      <w:pPr>
        <w:pStyle w:val="Paragraphenormal"/>
      </w:pPr>
      <w:r>
        <w:rPr>
          <w:noProof/>
        </w:rPr>
        <mc:AlternateContent>
          <mc:Choice Requires="wpc">
            <w:drawing>
              <wp:anchor distT="0" distB="0" distL="114300" distR="114300" simplePos="0" relativeHeight="251735552" behindDoc="0" locked="0" layoutInCell="1" allowOverlap="1" wp14:anchorId="1C64EAB0" wp14:editId="668C1689">
                <wp:simplePos x="0" y="0"/>
                <wp:positionH relativeFrom="column">
                  <wp:posOffset>-153670</wp:posOffset>
                </wp:positionH>
                <wp:positionV relativeFrom="paragraph">
                  <wp:posOffset>4445</wp:posOffset>
                </wp:positionV>
                <wp:extent cx="6115050" cy="4442460"/>
                <wp:effectExtent l="0" t="0" r="0" b="0"/>
                <wp:wrapNone/>
                <wp:docPr id="80" name="Zone de dessin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 name="Flèche vers le bas 70"/>
                        <wps:cNvSpPr/>
                        <wps:spPr>
                          <a:xfrm>
                            <a:off x="2811589" y="1140078"/>
                            <a:ext cx="143123" cy="405516"/>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71"/>
                        <wps:cNvSpPr txBox="1"/>
                        <wps:spPr>
                          <a:xfrm>
                            <a:off x="2410349" y="825085"/>
                            <a:ext cx="945995" cy="314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B3A" w:rsidRDefault="002E6B3A" w:rsidP="002E6B3A">
                              <w:pPr>
                                <w:ind w:firstLine="0"/>
                                <w:jc w:val="center"/>
                              </w:pPr>
                              <w: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Zone de texte 10"/>
                        <wps:cNvSpPr txBox="1"/>
                        <wps:spPr>
                          <a:xfrm>
                            <a:off x="3368696" y="1748882"/>
                            <a:ext cx="7394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B3A" w:rsidRDefault="002E6B3A" w:rsidP="002E6B3A">
                              <w:pPr>
                                <w:pStyle w:val="NormalWeb"/>
                                <w:spacing w:before="0" w:beforeAutospacing="0" w:after="0" w:afterAutospacing="0"/>
                                <w:ind w:firstLine="0"/>
                              </w:pPr>
                              <w:r>
                                <w:rPr>
                                  <w:rFonts w:eastAsia="Times New Roman"/>
                                </w:rPr>
                                <w:t>Chaleur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Zone de texte 10"/>
                        <wps:cNvSpPr txBox="1"/>
                        <wps:spPr>
                          <a:xfrm>
                            <a:off x="192712" y="1752031"/>
                            <a:ext cx="785837"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B3A" w:rsidRDefault="002E6B3A" w:rsidP="002E6B3A">
                              <w:pPr>
                                <w:pStyle w:val="NormalWeb"/>
                                <w:spacing w:before="0" w:beforeAutospacing="0" w:after="0" w:afterAutospacing="0"/>
                                <w:ind w:firstLine="0"/>
                              </w:pPr>
                              <w:r>
                                <w:rPr>
                                  <w:rFonts w:eastAsia="Times New Roman"/>
                                </w:rPr>
                                <w:t>Consigne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Image 76"/>
                          <pic:cNvPicPr/>
                        </pic:nvPicPr>
                        <pic:blipFill>
                          <a:blip r:embed="rId10" cstate="print">
                            <a:extLst>
                              <a:ext uri="{28A0092B-C50C-407E-A947-70E740481C1C}">
                                <a14:useLocalDpi xmlns:a14="http://schemas.microsoft.com/office/drawing/2010/main" val="0"/>
                              </a:ext>
                            </a:extLst>
                          </a:blip>
                          <a:stretch>
                            <a:fillRect/>
                          </a:stretch>
                        </pic:blipFill>
                        <pic:spPr>
                          <a:xfrm>
                            <a:off x="3992168" y="1440418"/>
                            <a:ext cx="1200150" cy="1106805"/>
                          </a:xfrm>
                          <a:prstGeom prst="rect">
                            <a:avLst/>
                          </a:prstGeom>
                        </pic:spPr>
                      </pic:pic>
                      <pic:pic xmlns:pic="http://schemas.openxmlformats.org/drawingml/2006/picture">
                        <pic:nvPicPr>
                          <pic:cNvPr id="77" name="Image 77"/>
                          <pic:cNvPicPr>
                            <a:picLocks noChangeAspect="1"/>
                          </pic:cNvPicPr>
                        </pic:nvPicPr>
                        <pic:blipFill>
                          <a:blip r:embed="rId11"/>
                          <a:stretch>
                            <a:fillRect/>
                          </a:stretch>
                        </pic:blipFill>
                        <pic:spPr>
                          <a:xfrm>
                            <a:off x="2389845" y="1616951"/>
                            <a:ext cx="978370" cy="978216"/>
                          </a:xfrm>
                          <a:prstGeom prst="rect">
                            <a:avLst/>
                          </a:prstGeom>
                        </pic:spPr>
                      </pic:pic>
                      <wps:wsp>
                        <wps:cNvPr id="78" name="Éclair 78"/>
                        <wps:cNvSpPr/>
                        <wps:spPr>
                          <a:xfrm rot="21175660" flipH="1">
                            <a:off x="4622343" y="820817"/>
                            <a:ext cx="447519" cy="507706"/>
                          </a:xfrm>
                          <a:prstGeom prst="lightningBol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Zone de texte 10"/>
                        <wps:cNvSpPr txBox="1"/>
                        <wps:spPr>
                          <a:xfrm>
                            <a:off x="4231373" y="0"/>
                            <a:ext cx="1271740" cy="794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B3A" w:rsidRDefault="002E6B3A" w:rsidP="002E6B3A">
                              <w:pPr>
                                <w:pStyle w:val="NormalWeb"/>
                                <w:spacing w:before="0" w:beforeAutospacing="0" w:after="0" w:afterAutospacing="0"/>
                                <w:ind w:firstLine="0"/>
                                <w:jc w:val="center"/>
                              </w:pPr>
                              <w:r>
                                <w:rPr>
                                  <w:rFonts w:eastAsia="Times New Roman"/>
                                </w:rPr>
                                <w:t>Conditions météorologiques.</w:t>
                              </w:r>
                              <w:r>
                                <w:rPr>
                                  <w:rFonts w:eastAsia="Times New Roman"/>
                                </w:rPr>
                                <w:br/>
                                <w:t>(Perturbation du système)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 name="Image 82"/>
                          <pic:cNvPicPr>
                            <a:picLocks noChangeAspect="1"/>
                          </pic:cNvPicPr>
                        </pic:nvPicPr>
                        <pic:blipFill>
                          <a:blip r:embed="rId14"/>
                          <a:stretch>
                            <a:fillRect/>
                          </a:stretch>
                        </pic:blipFill>
                        <pic:spPr>
                          <a:xfrm>
                            <a:off x="4261875" y="3340404"/>
                            <a:ext cx="771266" cy="1066527"/>
                          </a:xfrm>
                          <a:prstGeom prst="rect">
                            <a:avLst/>
                          </a:prstGeom>
                        </pic:spPr>
                      </pic:pic>
                      <wps:wsp>
                        <wps:cNvPr id="86" name="Flèche vers le bas 86"/>
                        <wps:cNvSpPr/>
                        <wps:spPr>
                          <a:xfrm>
                            <a:off x="4537000" y="2671638"/>
                            <a:ext cx="139646" cy="517687"/>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Zone de texte 10"/>
                        <wps:cNvSpPr txBox="1"/>
                        <wps:spPr>
                          <a:xfrm>
                            <a:off x="4675921" y="2751111"/>
                            <a:ext cx="985407"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88C" w:rsidRDefault="0078259F" w:rsidP="00C7588C">
                              <w:pPr>
                                <w:pStyle w:val="NormalWeb"/>
                                <w:spacing w:before="0" w:beforeAutospacing="0" w:after="0" w:afterAutospacing="0"/>
                                <w:ind w:firstLine="0"/>
                              </w:pPr>
                              <w:r>
                                <w:rPr>
                                  <w:rFonts w:eastAsia="Times New Roman"/>
                                </w:rPr>
                                <w:t>Température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Flèche vers le bas 155"/>
                        <wps:cNvSpPr/>
                        <wps:spPr>
                          <a:xfrm rot="16200000">
                            <a:off x="3616242" y="1831202"/>
                            <a:ext cx="139065" cy="5175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7588C" w:rsidRDefault="00C7588C" w:rsidP="00C7588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Flèche droite 88"/>
                        <wps:cNvSpPr/>
                        <wps:spPr>
                          <a:xfrm>
                            <a:off x="1979875" y="2020314"/>
                            <a:ext cx="409538" cy="128687"/>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rganigramme : Jonction de sommaire 90"/>
                        <wps:cNvSpPr/>
                        <wps:spPr>
                          <a:xfrm>
                            <a:off x="1049470" y="1743376"/>
                            <a:ext cx="739471" cy="720696"/>
                          </a:xfrm>
                          <a:prstGeom prst="flowChartSummingJunct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lèche droite 159"/>
                        <wps:cNvSpPr/>
                        <wps:spPr>
                          <a:xfrm>
                            <a:off x="569613" y="2031113"/>
                            <a:ext cx="408940" cy="12827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6223" w:rsidRDefault="00AA6223" w:rsidP="00AA622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Virage 92"/>
                        <wps:cNvSpPr/>
                        <wps:spPr>
                          <a:xfrm rot="16200000">
                            <a:off x="2015521" y="1867681"/>
                            <a:ext cx="1423999" cy="2878817"/>
                          </a:xfrm>
                          <a:prstGeom prst="bentArrow">
                            <a:avLst>
                              <a:gd name="adj1" fmla="val 7938"/>
                              <a:gd name="adj2" fmla="val 7930"/>
                              <a:gd name="adj3" fmla="val 8031"/>
                              <a:gd name="adj4" fmla="val 4652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Zone de texte 10"/>
                        <wps:cNvSpPr txBox="1"/>
                        <wps:spPr>
                          <a:xfrm>
                            <a:off x="1150034" y="2096906"/>
                            <a:ext cx="53784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DB4" w:rsidRPr="00946DB4" w:rsidRDefault="00194845" w:rsidP="00946DB4">
                              <w:pPr>
                                <w:pStyle w:val="NormalWeb"/>
                                <w:spacing w:before="0" w:beforeAutospacing="0" w:after="0" w:afterAutospacing="0"/>
                                <w:ind w:firstLine="0"/>
                                <w:jc w:val="center"/>
                                <w:rPr>
                                  <w:sz w:val="36"/>
                                  <w:szCs w:val="36"/>
                                </w:rPr>
                              </w:pPr>
                              <w:r>
                                <w:rPr>
                                  <w:rFonts w:eastAsia="Times New Roman"/>
                                  <w:sz w:val="36"/>
                                  <w:szCs w:val="3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Zone de texte 10"/>
                        <wps:cNvSpPr txBox="1"/>
                        <wps:spPr>
                          <a:xfrm>
                            <a:off x="808153" y="1917127"/>
                            <a:ext cx="53721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845" w:rsidRDefault="00194845" w:rsidP="00194845">
                              <w:pPr>
                                <w:pStyle w:val="NormalWeb"/>
                                <w:spacing w:before="0" w:beforeAutospacing="0" w:after="0" w:afterAutospacing="0"/>
                                <w:jc w:val="center"/>
                              </w:pPr>
                              <w:r>
                                <w:rPr>
                                  <w:rFonts w:eastAsia="Times New Roman"/>
                                  <w:sz w:val="36"/>
                                  <w:szCs w:val="3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Zone de texte 71"/>
                        <wps:cNvSpPr txBox="1"/>
                        <wps:spPr>
                          <a:xfrm>
                            <a:off x="1900362" y="1743005"/>
                            <a:ext cx="56880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59F" w:rsidRDefault="00134484" w:rsidP="0078259F">
                              <w:pPr>
                                <w:pStyle w:val="NormalWeb"/>
                                <w:spacing w:before="0" w:beforeAutospacing="0" w:after="0" w:afterAutospacing="0"/>
                                <w:ind w:firstLine="0"/>
                                <w:jc w:val="center"/>
                              </w:pPr>
                              <w:r>
                                <w:rPr>
                                  <w:rFonts w:eastAsia="Times New Roman"/>
                                </w:rPr>
                                <w:t>Ecart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Zone de texte 10"/>
                        <wps:cNvSpPr txBox="1"/>
                        <wps:spPr>
                          <a:xfrm>
                            <a:off x="2186920" y="3658073"/>
                            <a:ext cx="124011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59F" w:rsidRDefault="0078259F" w:rsidP="0078259F">
                              <w:pPr>
                                <w:pStyle w:val="NormalWeb"/>
                                <w:spacing w:before="0" w:beforeAutospacing="0" w:after="0" w:afterAutospacing="0"/>
                              </w:pPr>
                              <w:r>
                                <w:rPr>
                                  <w:rFonts w:eastAsia="Times New Roman"/>
                                </w:rPr>
                                <w:t>Mesure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Connecteur en arc 99"/>
                        <wps:cNvCnPr/>
                        <wps:spPr>
                          <a:xfrm rot="5400000">
                            <a:off x="1314092" y="1222889"/>
                            <a:ext cx="517335" cy="351148"/>
                          </a:xfrm>
                          <a:prstGeom prst="curvedConnector3">
                            <a:avLst>
                              <a:gd name="adj1" fmla="val 38674"/>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6" name="Zone de texte 71"/>
                        <wps:cNvSpPr txBox="1"/>
                        <wps:spPr>
                          <a:xfrm>
                            <a:off x="1288233" y="892683"/>
                            <a:ext cx="94551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6B6" w:rsidRPr="009506B6" w:rsidRDefault="009506B6" w:rsidP="009506B6">
                              <w:pPr>
                                <w:pStyle w:val="NormalWeb"/>
                                <w:spacing w:before="0" w:beforeAutospacing="0" w:after="0" w:afterAutospacing="0"/>
                                <w:ind w:firstLine="0"/>
                                <w:jc w:val="center"/>
                                <w:rPr>
                                  <w:rFonts w:ascii="Times New Roman" w:hAnsi="Times New Roman" w:cs="Times New Roman"/>
                                  <w:i/>
                                </w:rPr>
                              </w:pPr>
                              <w:r w:rsidRPr="009506B6">
                                <w:rPr>
                                  <w:rFonts w:ascii="Times New Roman" w:eastAsia="Times New Roman" w:hAnsi="Times New Roman" w:cs="Times New Roman"/>
                                  <w:i/>
                                </w:rPr>
                                <w:t>Comparateur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Connecteur en arc 167"/>
                        <wps:cNvCnPr/>
                        <wps:spPr>
                          <a:xfrm rot="10800000">
                            <a:off x="4981601" y="3689267"/>
                            <a:ext cx="373126" cy="89029"/>
                          </a:xfrm>
                          <a:prstGeom prst="curvedConnector3">
                            <a:avLst>
                              <a:gd name="adj1" fmla="val 50000"/>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8" name="Zone de texte 71"/>
                        <wps:cNvSpPr txBox="1"/>
                        <wps:spPr>
                          <a:xfrm>
                            <a:off x="5310838" y="3653849"/>
                            <a:ext cx="665669"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6B6" w:rsidRDefault="009506B6" w:rsidP="009506B6">
                              <w:pPr>
                                <w:pStyle w:val="NormalWeb"/>
                                <w:spacing w:before="0" w:beforeAutospacing="0" w:after="0" w:afterAutospacing="0"/>
                                <w:ind w:firstLine="0"/>
                              </w:pPr>
                              <w:r>
                                <w:rPr>
                                  <w:rFonts w:eastAsia="Times New Roman"/>
                                  <w:i/>
                                  <w:iCs/>
                                </w:rPr>
                                <w:t>Capteur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80" o:spid="_x0000_s1082" editas="canvas" style="position:absolute;left:0;text-align:left;margin-left:-12.1pt;margin-top:.35pt;width:481.5pt;height:349.8pt;z-index:251735552" coordsize="61150,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">
                <v:shape id="_x0000_s1083" type="#_x0000_t75" style="position:absolute;width:61150;height:44424;visibility:visible;mso-wrap-style:square">
                  <v:fill o:detectmouseclick="t"/>
                  <v:path o:connecttype="none"/>
                </v:shape>
                <v:shape id="Flèche vers le bas 70" o:spid="_x0000_s1084" type="#_x0000_t67" style="position:absolute;left:28115;top:11400;width:1432;height:4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dL8A&#10;AADbAAAADwAAAGRycy9kb3ducmV2LnhtbERPTYvCMBC9C/6HMMLeNNXDulSjiCAoXtyqqLehGdvS&#10;ZlKaqPHfm8PCHh/ve74MphFP6lxlWcF4lIAgzq2uuFBwOm6GPyCcR9bYWCYFb3KwXPR7c0y1ffEv&#10;PTNfiBjCLkUFpfdtKqXLSzLoRrYljtzddgZ9hF0hdYevGG4aOUmSb2mw4thQYkvrkvI6exgF+/rg&#10;jvS+TG8Ygs6ut029O5+V+hqE1QyEp+D/xX/urVYwjevjl/g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8IB0vwAAANsAAAAPAAAAAAAAAAAAAAAAAJgCAABkcnMvZG93bnJl&#10;di54bWxQSwUGAAAAAAQABAD1AAAAhAMAAAAA&#10;" adj="17788" filled="f" strokecolor="#243f60 [1604]" strokeweight="2pt"/>
                <v:shape id="Zone de texte 71" o:spid="_x0000_s1085" type="#_x0000_t202" style="position:absolute;left:24103;top:8250;width:94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2E6B3A" w:rsidRDefault="002E6B3A" w:rsidP="002E6B3A">
                        <w:pPr>
                          <w:ind w:firstLine="0"/>
                          <w:jc w:val="center"/>
                        </w:pPr>
                        <w:r>
                          <w:t>Energie</w:t>
                        </w:r>
                      </w:p>
                    </w:txbxContent>
                  </v:textbox>
                </v:shape>
                <v:shape id="Zone de texte 10" o:spid="_x0000_s1086" type="#_x0000_t202" style="position:absolute;left:33686;top:17488;width:739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2E6B3A" w:rsidRDefault="002E6B3A" w:rsidP="002E6B3A">
                        <w:pPr>
                          <w:pStyle w:val="NormalWeb"/>
                          <w:spacing w:before="0" w:beforeAutospacing="0" w:after="0" w:afterAutospacing="0"/>
                          <w:ind w:firstLine="0"/>
                        </w:pPr>
                        <w:r>
                          <w:rPr>
                            <w:rFonts w:eastAsia="Times New Roman"/>
                          </w:rPr>
                          <w:t>Chaleur</w:t>
                        </w:r>
                      </w:p>
                    </w:txbxContent>
                  </v:textbox>
                </v:shape>
                <v:shape id="Zone de texte 10" o:spid="_x0000_s1087" type="#_x0000_t202" style="position:absolute;left:1927;top:17520;width:7858;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2E6B3A" w:rsidRDefault="002E6B3A" w:rsidP="002E6B3A">
                        <w:pPr>
                          <w:pStyle w:val="NormalWeb"/>
                          <w:spacing w:before="0" w:beforeAutospacing="0" w:after="0" w:afterAutospacing="0"/>
                          <w:ind w:firstLine="0"/>
                        </w:pPr>
                        <w:r>
                          <w:rPr>
                            <w:rFonts w:eastAsia="Times New Roman"/>
                          </w:rPr>
                          <w:t>Consigne</w:t>
                        </w:r>
                      </w:p>
                    </w:txbxContent>
                  </v:textbox>
                </v:shape>
                <v:shape id="Image 76" o:spid="_x0000_s1088" type="#_x0000_t75" style="position:absolute;left:39921;top:14404;width:12002;height:1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7AwXEAAAA2wAAAA8AAABkcnMvZG93bnJldi54bWxEj0lvwjAUhO+V+A/WQ+JWHJayBAxCVKi9&#10;9MB2f4pfFhE/B9sN4d/XlSr1OJqZbzTrbWdq0ZLzlWUFo2ECgjizuuJCweV8eF2A8AFZY22ZFDzJ&#10;w3bTe1ljqu2Dj9SeQiEihH2KCsoQmlRKn5Vk0A9tQxy93DqDIUpXSO3wEeGmluMkmUmDFceFEhva&#10;l5TdTt9GwXE5bf19l7+7j6vJ60k2evt6XpUa9LvdCkSgLvyH/9qfWsF8Br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7AwXEAAAA2wAAAA8AAAAAAAAAAAAAAAAA&#10;nwIAAGRycy9kb3ducmV2LnhtbFBLBQYAAAAABAAEAPcAAACQAwAAAAA=&#10;">
                  <v:imagedata r:id="rId12" o:title=""/>
                </v:shape>
                <v:shape id="Image 77" o:spid="_x0000_s1089" type="#_x0000_t75" style="position:absolute;left:23898;top:16169;width:9784;height:9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hJ7FAAAA2wAAAA8AAABkcnMvZG93bnJldi54bWxEj0FrwkAUhO8F/8PyBG91o2BtUzci1kJA&#10;emhiD709ss9sSPZtyG41/nu3UOhxmJlvmM12tJ240OAbxwoW8wQEceV0w7WCU/n++AzCB2SNnWNS&#10;cCMP22zysMFUuyt/0qUItYgQ9ikqMCH0qZS+MmTRz11PHL2zGyyGKIda6gGvEW47uUySJ2mx4bhg&#10;sKe9oaotfqyCtu5X5+NHTual/Horb9+n/BAOSs2m4+4VRKAx/If/2rlWsF7D75f4A2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wYSexQAAANsAAAAPAAAAAAAAAAAAAAAA&#10;AJ8CAABkcnMvZG93bnJldi54bWxQSwUGAAAAAAQABAD3AAAAkQMAAAAA&#10;">
                  <v:imagedata r:id="rId13" o:title=""/>
                  <v:path arrowok="t"/>
                </v:shape>
                <v:shape id="Éclair 78" o:spid="_x0000_s1090" type="#_x0000_t73" style="position:absolute;left:46223;top:8208;width:4475;height:5077;rotation:46349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OisIA&#10;AADbAAAADwAAAGRycy9kb3ducmV2LnhtbERPu27CMBTdK/EP1kViqYgDA6AUgxCPqhsCwtDtKr4k&#10;aePrKDYh8PV4QGI8Ou/5sjOVaKlxpWUFoygGQZxZXXKuID3thjMQziNrrCyTgjs5WC56H3NMtL3x&#10;gdqjz0UIYZeggsL7OpHSZQUZdJGtiQN3sY1BH2CTS93gLYSbSo7jeCINlhwaCqxpXVD2f7waBbv1&#10;+TO9T3//5CPNt3aD+3bzfVFq0O9WXyA8df4tfrl/tIJpGBu+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Y6KwgAAANsAAAAPAAAAAAAAAAAAAAAAAJgCAABkcnMvZG93&#10;bnJldi54bWxQSwUGAAAAAAQABAD1AAAAhwMAAAAA&#10;" filled="f" strokecolor="#243f60 [1604]" strokeweight="2pt"/>
                <v:shape id="Zone de texte 10" o:spid="_x0000_s1091" type="#_x0000_t202" style="position:absolute;left:42313;width:12718;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2E6B3A" w:rsidRDefault="002E6B3A" w:rsidP="002E6B3A">
                        <w:pPr>
                          <w:pStyle w:val="NormalWeb"/>
                          <w:spacing w:before="0" w:beforeAutospacing="0" w:after="0" w:afterAutospacing="0"/>
                          <w:ind w:firstLine="0"/>
                          <w:jc w:val="center"/>
                        </w:pPr>
                        <w:r>
                          <w:rPr>
                            <w:rFonts w:eastAsia="Times New Roman"/>
                          </w:rPr>
                          <w:t>Conditions météorologiques.</w:t>
                        </w:r>
                        <w:r>
                          <w:rPr>
                            <w:rFonts w:eastAsia="Times New Roman"/>
                          </w:rPr>
                          <w:br/>
                          <w:t>(Perturbation du système)</w:t>
                        </w:r>
                      </w:p>
                    </w:txbxContent>
                  </v:textbox>
                </v:shape>
                <v:shape id="Image 82" o:spid="_x0000_s1092" type="#_x0000_t75" style="position:absolute;left:42618;top:33404;width:7713;height:1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79xLEAAAA2wAAAA8AAABkcnMvZG93bnJldi54bWxEj0FrAjEUhO+F/ofwCl6KZldbV7ZGKQWx&#10;x2r14O2xeW4WNy9LkuruvzeFQo/DzHzDLNe9bcWVfGgcK8gnGQjiyumGawWH7814ASJEZI2tY1Iw&#10;UID16vFhiaV2N97RdR9rkSAcSlRgYuxKKUNlyGKYuI44eWfnLcYkfS21x1uC21ZOs2wuLTacFgx2&#10;9GGouux/rALyr8NLMbNflyKenrd5cRw2Jldq9NS/v4GI1Mf/8F/7UytYTOH3S/o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79xLEAAAA2wAAAA8AAAAAAAAAAAAAAAAA&#10;nwIAAGRycy9kb3ducmV2LnhtbFBLBQYAAAAABAAEAPcAAACQAwAAAAA=&#10;">
                  <v:imagedata r:id="rId15" o:title=""/>
                  <v:path arrowok="t"/>
                </v:shape>
                <v:shape id="Flèche vers le bas 86" o:spid="_x0000_s1093" type="#_x0000_t67" style="position:absolute;left:45370;top:26716;width:1396;height:5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P1cQA&#10;AADbAAAADwAAAGRycy9kb3ducmV2LnhtbESPQWvCQBSE7wX/w/IEb3VjDyIxq1RpwVxajIFcn9ln&#10;Epp9G3a3Jv77bqHQ4zAz3zDZfjK9uJPznWUFq2UCgri2uuNGQXl5f96A8AFZY2+ZFDzIw343e8ow&#10;1XbkM92L0IgIYZ+igjaEIZXS1y0Z9Es7EEfvZp3BEKVrpHY4Rrjp5UuSrKXBjuNCiwMdW6q/im+j&#10;oPjoD29VWX1Wucsfx7O5XovGKbWYT69bEIGm8B/+a5+0gs0a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j9XEAAAA2wAAAA8AAAAAAAAAAAAAAAAAmAIAAGRycy9k&#10;b3ducmV2LnhtbFBLBQYAAAAABAAEAPUAAACJAwAAAAA=&#10;" adj="18687" filled="f" strokecolor="#243f60 [1604]" strokeweight="2pt"/>
                <v:shape id="Zone de texte 10" o:spid="_x0000_s1094" type="#_x0000_t202" style="position:absolute;left:46759;top:27511;width:98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C7588C" w:rsidRDefault="0078259F" w:rsidP="00C7588C">
                        <w:pPr>
                          <w:pStyle w:val="NormalWeb"/>
                          <w:spacing w:before="0" w:beforeAutospacing="0" w:after="0" w:afterAutospacing="0"/>
                          <w:ind w:firstLine="0"/>
                        </w:pPr>
                        <w:r>
                          <w:rPr>
                            <w:rFonts w:eastAsia="Times New Roman"/>
                          </w:rPr>
                          <w:t>Température</w:t>
                        </w:r>
                      </w:p>
                    </w:txbxContent>
                  </v:textbox>
                </v:shape>
                <v:shape id="Flèche vers le bas 155" o:spid="_x0000_s1095" type="#_x0000_t67" style="position:absolute;left:36163;top:18311;width:1390;height:5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igcQA&#10;AADcAAAADwAAAGRycy9kb3ducmV2LnhtbERPS2vCQBC+F/wPywje6kYhtaZuRKxSb9JUxOOQnTxs&#10;djbNbk3677tCobf5+J6zWg+mETfqXG1ZwWwagSDOra65VHD62D8+g3AeWWNjmRT8kIN1OnpYYaJt&#10;z+90y3wpQgi7BBVU3reJlC6vyKCb2pY4cIXtDPoAu1LqDvsQbho5j6InabDm0FBhS9uK8s/s2yiY&#10;95fl7pjt3WJxLbbx8e31/BVflZqMh80LCE+D/xf/uQ86zI9juD8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IoHEAAAA3AAAAA8AAAAAAAAAAAAAAAAAmAIAAGRycy9k&#10;b3ducmV2LnhtbFBLBQYAAAAABAAEAPUAAACJAwAAAAA=&#10;" adj="18698" filled="f" strokecolor="#243f60 [1604]" strokeweight="2pt">
                  <v:textbox>
                    <w:txbxContent>
                      <w:p w:rsidR="00C7588C" w:rsidRDefault="00C7588C" w:rsidP="00C7588C">
                        <w:pPr>
                          <w:rPr>
                            <w:rFonts w:eastAsia="Times New Roman"/>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8" o:spid="_x0000_s1096" type="#_x0000_t13" style="position:absolute;left:19798;top:20203;width:4096;height:1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m8IA&#10;AADbAAAADwAAAGRycy9kb3ducmV2LnhtbERPzWrCQBC+F3yHZQq9lLppDyLRNYSCmEKx+PMA0+yY&#10;xGRnY3bV9O07h0KPH9//Mhtdp240hMazgddpAoq49LbhysDxsH6ZgwoR2WLnmQz8UIBsNXlYYmr9&#10;nXd028dKSQiHFA3UMfap1qGsyWGY+p5YuJMfHEaBQ6XtgHcJd51+S5KZdtiwNNTY03tNZbu/OgPz&#10;9lA9f20+jrtC5+etu16+Pxs05ulxzBegIo3xX/znLqz4ZKx8kR+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8ibwgAAANsAAAAPAAAAAAAAAAAAAAAAAJgCAABkcnMvZG93&#10;bnJldi54bWxQSwUGAAAAAAQABAD1AAAAhwMAAAAA&#10;" adj="18206" filled="f" strokecolor="#243f60 [1604]" strokeweight="2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90" o:spid="_x0000_s1097" type="#_x0000_t123" style="position:absolute;left:10494;top:17433;width:7395;height:7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4GsAA&#10;AADbAAAADwAAAGRycy9kb3ducmV2LnhtbERPy2oCMRTdF/oP4RbcdTJ1YXVqFLEIgiD4oOtLcjsT&#10;nNxMJ5mHf98sBJeH816uR1eLntpgPSv4yHIQxNoby6WC62X3PgcRIrLB2jMpuFOA9er1ZYmF8QOf&#10;qD/HUqQQDgUqqGJsCimDrshhyHxDnLhf3zqMCbalNC0OKdzVcprnM+nQcmqosKFtRfp27pwCLcfP&#10;2/Hnb2Nn/tQd+299mG+1UpO3cfMFItIYn+KHe28ULNL69C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L4GsAAAADbAAAADwAAAAAAAAAAAAAAAACYAgAAZHJzL2Rvd25y&#10;ZXYueG1sUEsFBgAAAAAEAAQA9QAAAIUDAAAAAA==&#10;" filled="f" strokecolor="#243f60 [1604]" strokeweight="2pt"/>
                <v:shape id="Flèche droite 159" o:spid="_x0000_s1098" type="#_x0000_t13" style="position:absolute;left:5696;top:20311;width:4089;height:1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RMIA&#10;AADcAAAADwAAAGRycy9kb3ducmV2LnhtbERPzWrCQBC+F3yHZYTe6kbBUKNrKAGhBymt+gBDdkxS&#10;s7MhOzVpnr5bKPQ2H9/v7PLRtepOfWg8G1guElDEpbcNVwYu58PTM6ggyBZbz2TgmwLk+9nDDjPr&#10;B/6g+0kqFUM4ZGigFukyrUNZk8Ow8B1x5K6+dygR9pW2PQ4x3LV6lSSpdthwbKixo6Km8nb6cgam&#10;WyHny9sRQ7V6T23STTK0n8Y8zseXLSihUf7Ff+5XG+evN/D7TLxA7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EwgAAANwAAAAPAAAAAAAAAAAAAAAAAJgCAABkcnMvZG93&#10;bnJldi54bWxQSwUGAAAAAAQABAD1AAAAhwMAAAAA&#10;" adj="18212" filled="f" strokecolor="#243f60 [1604]" strokeweight="2pt">
                  <v:textbox>
                    <w:txbxContent>
                      <w:p w:rsidR="00AA6223" w:rsidRDefault="00AA6223" w:rsidP="00AA6223">
                        <w:pPr>
                          <w:rPr>
                            <w:rFonts w:eastAsia="Times New Roman"/>
                          </w:rPr>
                        </w:pPr>
                      </w:p>
                    </w:txbxContent>
                  </v:textbox>
                </v:shape>
                <v:shape id="Virage 92" o:spid="_x0000_s1099" style="position:absolute;left:20155;top:18676;width:14240;height:28788;rotation:-90;visibility:visible;mso-wrap-style:square;v-text-anchor:middle" coordsize="1423999,287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QfscA&#10;AADbAAAADwAAAGRycy9kb3ducmV2LnhtbESPQWsCMRSE7wX/Q3hCL6VmK6Lt1iittKUX0VqR9vbY&#10;PDeLycuyiev6741Q6HGYmW+Y6bxzVrTUhMqzgodBBoK48LriUsH2+/3+EUSIyBqtZ1JwpgDzWe9m&#10;irn2J/6idhNLkSAcclRgYqxzKUNhyGEY+Jo4eXvfOIxJNqXUDZ4S3Fk5zLKxdFhxWjBY08JQcdgc&#10;nYLV3WTxu3tb2o9tOLbntfmxu9eRUrf97uUZRKQu/of/2p9awdMQrl/S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UH7HAAAA2wAAAA8AAAAAAAAAAAAAAAAAmAIAAGRy&#10;cy9kb3ducmV2LnhtbFBLBQYAAAAABAAEAPUAAACMAwAAAAA=&#10;" path="m,2878817l,718906c,353017,296612,56405,662501,56405r647137,l1309638,r114361,112923l1309638,225846r,-56404l662501,169442v-303461,,-549464,246003,-549464,549464l113037,2878817,,2878817xe" filled="f" strokecolor="#243f60 [1604]" strokeweight="2pt">
                  <v:path arrowok="t" o:connecttype="custom" o:connectlocs="0,2878817;0,718906;662501,56405;1309638,56405;1309638,0;1423999,112923;1309638,225846;1309638,169442;662501,169442;113037,718906;113037,2878817;0,2878817" o:connectangles="0,0,0,0,0,0,0,0,0,0,0,0"/>
                </v:shape>
                <v:shape id="Zone de texte 10" o:spid="_x0000_s1100" type="#_x0000_t202" style="position:absolute;left:11500;top:20969;width:537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946DB4" w:rsidRPr="00946DB4" w:rsidRDefault="00194845" w:rsidP="00946DB4">
                        <w:pPr>
                          <w:pStyle w:val="NormalWeb"/>
                          <w:spacing w:before="0" w:beforeAutospacing="0" w:after="0" w:afterAutospacing="0"/>
                          <w:ind w:firstLine="0"/>
                          <w:jc w:val="center"/>
                          <w:rPr>
                            <w:sz w:val="36"/>
                            <w:szCs w:val="36"/>
                          </w:rPr>
                        </w:pPr>
                        <w:r>
                          <w:rPr>
                            <w:rFonts w:eastAsia="Times New Roman"/>
                            <w:sz w:val="36"/>
                            <w:szCs w:val="36"/>
                          </w:rPr>
                          <w:t>-</w:t>
                        </w:r>
                      </w:p>
                    </w:txbxContent>
                  </v:textbox>
                </v:shape>
                <v:shape id="Zone de texte 10" o:spid="_x0000_s1101" type="#_x0000_t202" style="position:absolute;left:8081;top:19171;width:537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rsidR="00194845" w:rsidRDefault="00194845" w:rsidP="00194845">
                        <w:pPr>
                          <w:pStyle w:val="NormalWeb"/>
                          <w:spacing w:before="0" w:beforeAutospacing="0" w:after="0" w:afterAutospacing="0"/>
                          <w:jc w:val="center"/>
                        </w:pPr>
                        <w:r>
                          <w:rPr>
                            <w:rFonts w:eastAsia="Times New Roman"/>
                            <w:sz w:val="36"/>
                            <w:szCs w:val="36"/>
                          </w:rPr>
                          <w:t>+</w:t>
                        </w:r>
                      </w:p>
                    </w:txbxContent>
                  </v:textbox>
                </v:shape>
                <v:shape id="Zone de texte 71" o:spid="_x0000_s1102" type="#_x0000_t202" style="position:absolute;left:19003;top:17430;width:568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78259F" w:rsidRDefault="00134484" w:rsidP="0078259F">
                        <w:pPr>
                          <w:pStyle w:val="NormalWeb"/>
                          <w:spacing w:before="0" w:beforeAutospacing="0" w:after="0" w:afterAutospacing="0"/>
                          <w:ind w:firstLine="0"/>
                          <w:jc w:val="center"/>
                        </w:pPr>
                        <w:r>
                          <w:rPr>
                            <w:rFonts w:eastAsia="Times New Roman"/>
                          </w:rPr>
                          <w:t>Ecart</w:t>
                        </w:r>
                      </w:p>
                    </w:txbxContent>
                  </v:textbox>
                </v:shape>
                <v:shape id="Zone de texte 10" o:spid="_x0000_s1103" type="#_x0000_t202" style="position:absolute;left:21869;top:36580;width:124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78259F" w:rsidRDefault="0078259F" w:rsidP="0078259F">
                        <w:pPr>
                          <w:pStyle w:val="NormalWeb"/>
                          <w:spacing w:before="0" w:beforeAutospacing="0" w:after="0" w:afterAutospacing="0"/>
                        </w:pPr>
                        <w:r>
                          <w:rPr>
                            <w:rFonts w:eastAsia="Times New Roman"/>
                          </w:rPr>
                          <w:t>Mesure</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9" o:spid="_x0000_s1104" type="#_x0000_t38" style="position:absolute;left:13140;top:12228;width:5174;height:3512;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lWsQAAADbAAAADwAAAGRycy9kb3ducmV2LnhtbESPQWvCQBSE7wX/w/KE3upGD8VEVxEh&#10;0kMPNip4fGafSTD7NuxuY+qvdwuFHoeZ+YZZrgfTip6cbywrmE4SEMSl1Q1XCo6H/G0Owgdkja1l&#10;UvBDHtar0csSM23v/EV9ESoRIewzVFCH0GVS+rImg35iO+LoXa0zGKJ0ldQO7xFuWjlLkndpsOG4&#10;UGNH25rKW/FtFOzc52FI88u0T4rH/jF3J8/nXKnX8bBZgAg0hP/wX/tDK0hT+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CVaxAAAANsAAAAPAAAAAAAAAAAA&#10;AAAAAKECAABkcnMvZG93bnJldi54bWxQSwUGAAAAAAQABAD5AAAAkgMAAAAA&#10;" adj="8354" strokecolor="#17365d [2415]">
                  <v:stroke endarrow="open"/>
                </v:shape>
                <v:shape id="Zone de texte 71" o:spid="_x0000_s1105" type="#_x0000_t202" style="position:absolute;left:12882;top:8926;width:94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9506B6" w:rsidRPr="009506B6" w:rsidRDefault="009506B6" w:rsidP="009506B6">
                        <w:pPr>
                          <w:pStyle w:val="NormalWeb"/>
                          <w:spacing w:before="0" w:beforeAutospacing="0" w:after="0" w:afterAutospacing="0"/>
                          <w:ind w:firstLine="0"/>
                          <w:jc w:val="center"/>
                          <w:rPr>
                            <w:rFonts w:ascii="Times New Roman" w:hAnsi="Times New Roman" w:cs="Times New Roman"/>
                            <w:i/>
                          </w:rPr>
                        </w:pPr>
                        <w:r w:rsidRPr="009506B6">
                          <w:rPr>
                            <w:rFonts w:ascii="Times New Roman" w:eastAsia="Times New Roman" w:hAnsi="Times New Roman" w:cs="Times New Roman"/>
                            <w:i/>
                          </w:rPr>
                          <w:t>Comparateur</w:t>
                        </w:r>
                      </w:p>
                    </w:txbxContent>
                  </v:textbox>
                </v:shape>
                <v:shape id="Connecteur en arc 167" o:spid="_x0000_s1106" type="#_x0000_t38" style="position:absolute;left:49816;top:36892;width:3731;height:890;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psUAAADcAAAADwAAAGRycy9kb3ducmV2LnhtbERPS2vCQBC+F/oflhG8iG6saGyajVRB&#10;sKWH+jh4HLJjkpqdDdmtRn99t1DobT6+56SLztTiQq2rLCsYjyIQxLnVFRcKDvv1cA7CeWSNtWVS&#10;cCMHi+zxIcVE2ytv6bLzhQgh7BJUUHrfJFK6vCSDbmQb4sCdbGvQB9gWUrd4DeGmlk9RNJMGKw4N&#10;JTa0Kik/776NguXHl5XvZto93+PPwZu9T5bH20Spfq97fQHhqfP/4j/3Rof5sxh+nwkX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ipsUAAADcAAAADwAAAAAAAAAA&#10;AAAAAAChAgAAZHJzL2Rvd25yZXYueG1sUEsFBgAAAAAEAAQA+QAAAJMDAAAAAA==&#10;" adj="10800" strokecolor="#17365d [2415]">
                  <v:stroke endarrow="open"/>
                </v:shape>
                <v:shape id="Zone de texte 71" o:spid="_x0000_s1107" type="#_x0000_t202" style="position:absolute;left:53108;top:36538;width:66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9506B6" w:rsidRDefault="009506B6" w:rsidP="009506B6">
                        <w:pPr>
                          <w:pStyle w:val="NormalWeb"/>
                          <w:spacing w:before="0" w:beforeAutospacing="0" w:after="0" w:afterAutospacing="0"/>
                          <w:ind w:firstLine="0"/>
                        </w:pPr>
                        <w:r>
                          <w:rPr>
                            <w:rFonts w:eastAsia="Times New Roman"/>
                            <w:i/>
                            <w:iCs/>
                          </w:rPr>
                          <w:t>Capteur</w:t>
                        </w:r>
                      </w:p>
                    </w:txbxContent>
                  </v:textbox>
                </v:shape>
              </v:group>
            </w:pict>
          </mc:Fallback>
        </mc:AlternateContent>
      </w: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141669" w:rsidRDefault="00141669" w:rsidP="00EF27B7">
      <w:pPr>
        <w:pStyle w:val="Paragraphenormal"/>
      </w:pPr>
    </w:p>
    <w:p w:rsidR="00BF5B0C" w:rsidRDefault="00BF5B0C" w:rsidP="00EF27B7">
      <w:pPr>
        <w:pStyle w:val="Paragraphenormal"/>
      </w:pPr>
    </w:p>
    <w:p w:rsidR="00A57B06" w:rsidRDefault="00A57B06" w:rsidP="00EF27B7">
      <w:pPr>
        <w:pStyle w:val="Paragraphenormal"/>
      </w:pPr>
    </w:p>
    <w:p w:rsidR="00141669" w:rsidRDefault="00141669" w:rsidP="00EF27B7">
      <w:pPr>
        <w:pStyle w:val="Paragraphenormal"/>
      </w:pPr>
      <w:r>
        <w:t xml:space="preserve">L’exemple ci-dessus montre le </w:t>
      </w:r>
      <w:r w:rsidRPr="00141669">
        <w:rPr>
          <w:b/>
        </w:rPr>
        <w:t>système en boucle fermée</w:t>
      </w:r>
      <w:r>
        <w:t>. La température à l’intérieur de la maison (grandeur physique à asservir) est mesurée par un thermomètre, l’écart entre la consigne et la valeur mesurée est calculé par un comparateur. L’information d’erreur ainsi obtenue permet de piloter la production de chaleur.</w:t>
      </w:r>
    </w:p>
    <w:p w:rsidR="00BF5B0C" w:rsidRDefault="00BF5B0C" w:rsidP="00EF27B7">
      <w:pPr>
        <w:pStyle w:val="Paragraphenormal"/>
      </w:pPr>
    </w:p>
    <w:p w:rsidR="00A57B06" w:rsidRDefault="00A57B06" w:rsidP="00EF27B7">
      <w:pPr>
        <w:pStyle w:val="Paragraphenormal"/>
      </w:pPr>
    </w:p>
    <w:p w:rsidR="00A57B06" w:rsidRDefault="00A57B06" w:rsidP="00EF27B7">
      <w:pPr>
        <w:pStyle w:val="Paragraphenormal"/>
      </w:pPr>
    </w:p>
    <w:p w:rsidR="00A57B06" w:rsidRDefault="00A57B06" w:rsidP="00EF27B7">
      <w:pPr>
        <w:pStyle w:val="Paragraphenormal"/>
      </w:pPr>
    </w:p>
    <w:p w:rsidR="00BF5B0C" w:rsidRDefault="00BF5B0C" w:rsidP="00EF27B7">
      <w:pPr>
        <w:pStyle w:val="Paragraphenormal"/>
      </w:pPr>
    </w:p>
    <w:p w:rsidR="00BF5B0C" w:rsidRDefault="00BF5B0C" w:rsidP="00EF27B7">
      <w:pPr>
        <w:pStyle w:val="Paragraphenormal"/>
      </w:pPr>
    </w:p>
    <w:p w:rsidR="00141669" w:rsidRDefault="00141669" w:rsidP="00EF27B7">
      <w:pPr>
        <w:pStyle w:val="Paragraphenormal"/>
      </w:pPr>
      <w:r>
        <w:t xml:space="preserve">Les systèmes en boucle fermée sont très souvent représentés à l’aide d’un </w:t>
      </w:r>
      <w:r w:rsidRPr="00141669">
        <w:rPr>
          <w:b/>
        </w:rPr>
        <w:t>schéma bloc</w:t>
      </w:r>
      <w:r>
        <w:rPr>
          <w:b/>
        </w:rPr>
        <w:t xml:space="preserve"> </w:t>
      </w:r>
      <w:r>
        <w:t>faisant apparaitre</w:t>
      </w:r>
      <w:r w:rsidR="00D2495F">
        <w:t> :</w:t>
      </w:r>
    </w:p>
    <w:p w:rsidR="00D2495F" w:rsidRDefault="00D2495F" w:rsidP="00EF27B7">
      <w:pPr>
        <w:pStyle w:val="Paragraphenormal"/>
      </w:pPr>
    </w:p>
    <w:p w:rsidR="00A57B06" w:rsidRDefault="00A57B06" w:rsidP="00EF27B7">
      <w:pPr>
        <w:pStyle w:val="Paragraphenormal"/>
      </w:pPr>
    </w:p>
    <w:p w:rsidR="00D2495F" w:rsidRDefault="00D2495F" w:rsidP="00D2495F">
      <w:pPr>
        <w:pStyle w:val="Paragraphenormal"/>
        <w:numPr>
          <w:ilvl w:val="0"/>
          <w:numId w:val="16"/>
        </w:numPr>
      </w:pPr>
      <w:r>
        <w:t>La chaine directe (ici, le radiateur et la maison)</w:t>
      </w:r>
    </w:p>
    <w:p w:rsidR="00D2495F" w:rsidRDefault="00D2495F" w:rsidP="00D2495F">
      <w:pPr>
        <w:pStyle w:val="Paragraphenormal"/>
        <w:numPr>
          <w:ilvl w:val="0"/>
          <w:numId w:val="16"/>
        </w:numPr>
      </w:pPr>
      <w:r>
        <w:t>La chaine de retour (ici, il s’agit du thermomètre)</w:t>
      </w:r>
    </w:p>
    <w:p w:rsidR="00D2495F" w:rsidRDefault="00D2495F" w:rsidP="00D2495F">
      <w:pPr>
        <w:pStyle w:val="Paragraphenormal"/>
        <w:numPr>
          <w:ilvl w:val="0"/>
          <w:numId w:val="16"/>
        </w:numPr>
      </w:pPr>
      <w:r>
        <w:t>Le comparateur.</w:t>
      </w:r>
    </w:p>
    <w:p w:rsidR="00A57B06" w:rsidRDefault="00A57B06" w:rsidP="00D2495F">
      <w:pPr>
        <w:pStyle w:val="Paragraphenormal"/>
        <w:ind w:left="348"/>
      </w:pPr>
    </w:p>
    <w:p w:rsidR="00D2495F" w:rsidRDefault="003337BF" w:rsidP="00D2495F">
      <w:pPr>
        <w:pStyle w:val="Paragraphenormal"/>
        <w:ind w:left="348"/>
      </w:pPr>
      <w:r>
        <w:rPr>
          <w:noProof/>
        </w:rPr>
        <mc:AlternateContent>
          <mc:Choice Requires="wpc">
            <w:drawing>
              <wp:anchor distT="0" distB="0" distL="114300" distR="114300" simplePos="0" relativeHeight="251736576" behindDoc="0" locked="0" layoutInCell="1" allowOverlap="1" wp14:anchorId="3D669626" wp14:editId="239AF976">
                <wp:simplePos x="0" y="0"/>
                <wp:positionH relativeFrom="column">
                  <wp:posOffset>54610</wp:posOffset>
                </wp:positionH>
                <wp:positionV relativeFrom="paragraph">
                  <wp:posOffset>182880</wp:posOffset>
                </wp:positionV>
                <wp:extent cx="5540375" cy="1767205"/>
                <wp:effectExtent l="0" t="0" r="0" b="0"/>
                <wp:wrapNone/>
                <wp:docPr id="100" name="Zone de dessin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5" name="Zone de texte 105"/>
                        <wps:cNvSpPr txBox="1"/>
                        <wps:spPr>
                          <a:xfrm>
                            <a:off x="2449499" y="179999"/>
                            <a:ext cx="1604514" cy="570499"/>
                          </a:xfrm>
                          <a:prstGeom prst="rect">
                            <a:avLst/>
                          </a:prstGeom>
                          <a:solidFill>
                            <a:schemeClr val="lt1"/>
                          </a:solidFill>
                          <a:ln w="2222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7330A" w:rsidRPr="0027330A" w:rsidRDefault="0027330A" w:rsidP="0027330A">
                              <w:pPr>
                                <w:ind w:firstLine="0"/>
                                <w:jc w:val="center"/>
                                <w:rPr>
                                  <w:sz w:val="28"/>
                                  <w:szCs w:val="28"/>
                                </w:rPr>
                              </w:pPr>
                              <w:r w:rsidRPr="0027330A">
                                <w:rPr>
                                  <w:sz w:val="28"/>
                                  <w:szCs w:val="28"/>
                                </w:rPr>
                                <w:t>Chaine directe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Zone de texte 105"/>
                        <wps:cNvSpPr txBox="1"/>
                        <wps:spPr>
                          <a:xfrm>
                            <a:off x="2449998" y="1008135"/>
                            <a:ext cx="1604010" cy="570499"/>
                          </a:xfrm>
                          <a:prstGeom prst="rect">
                            <a:avLst/>
                          </a:prstGeom>
                          <a:solidFill>
                            <a:schemeClr val="lt1"/>
                          </a:solidFill>
                          <a:ln w="2222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7330A" w:rsidRPr="0027330A" w:rsidRDefault="0027330A" w:rsidP="0027330A">
                              <w:pPr>
                                <w:ind w:firstLine="0"/>
                                <w:jc w:val="center"/>
                                <w:rPr>
                                  <w:sz w:val="28"/>
                                  <w:szCs w:val="28"/>
                                </w:rPr>
                              </w:pPr>
                              <w:r w:rsidRPr="0027330A">
                                <w:rPr>
                                  <w:sz w:val="28"/>
                                  <w:szCs w:val="28"/>
                                </w:rPr>
                                <w:t xml:space="preserve">Chaine </w:t>
                              </w:r>
                              <w:r>
                                <w:rPr>
                                  <w:sz w:val="28"/>
                                  <w:szCs w:val="28"/>
                                </w:rPr>
                                <w:t>de retour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 name="Organigramme : Jonction de sommaire 108"/>
                        <wps:cNvSpPr/>
                        <wps:spPr>
                          <a:xfrm>
                            <a:off x="1008815" y="128241"/>
                            <a:ext cx="715992" cy="699895"/>
                          </a:xfrm>
                          <a:prstGeom prst="flowChartSummingJunction">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Connecteur droit avec flèche 128"/>
                        <wps:cNvCnPr/>
                        <wps:spPr>
                          <a:xfrm>
                            <a:off x="1759361" y="484495"/>
                            <a:ext cx="655302"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75" name="Connecteur droit avec flèche 175"/>
                        <wps:cNvCnPr/>
                        <wps:spPr>
                          <a:xfrm>
                            <a:off x="4053391" y="484495"/>
                            <a:ext cx="695038"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76" name="Connecteur droit avec flèche 176"/>
                        <wps:cNvCnPr/>
                        <wps:spPr>
                          <a:xfrm>
                            <a:off x="381146" y="484495"/>
                            <a:ext cx="588549"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77" name="Connecteur droit avec flèche 177"/>
                        <wps:cNvCnPr/>
                        <wps:spPr>
                          <a:xfrm flipH="1">
                            <a:off x="4052557" y="1319326"/>
                            <a:ext cx="337628" cy="1"/>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78" name="Connecteur droit avec flèche 178"/>
                        <wps:cNvCnPr/>
                        <wps:spPr>
                          <a:xfrm flipV="1">
                            <a:off x="4390646" y="484495"/>
                            <a:ext cx="0" cy="834831"/>
                          </a:xfrm>
                          <a:prstGeom prst="straightConnector1">
                            <a:avLst/>
                          </a:prstGeom>
                          <a:ln w="15875">
                            <a:solidFill>
                              <a:schemeClr val="tx2">
                                <a:lumMod val="7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179" name="Connecteur droit avec flèche 179"/>
                        <wps:cNvCnPr/>
                        <wps:spPr>
                          <a:xfrm flipV="1">
                            <a:off x="1365360" y="880280"/>
                            <a:ext cx="0" cy="429228"/>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0" name="Connecteur droit avec flèche 180"/>
                        <wps:cNvCnPr/>
                        <wps:spPr>
                          <a:xfrm>
                            <a:off x="1365527" y="1309508"/>
                            <a:ext cx="1048857" cy="0"/>
                          </a:xfrm>
                          <a:prstGeom prst="straightConnector1">
                            <a:avLst/>
                          </a:prstGeom>
                          <a:ln w="15875">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29" name="Zone de texte 129"/>
                        <wps:cNvSpPr txBox="1"/>
                        <wps:spPr>
                          <a:xfrm>
                            <a:off x="763057" y="252354"/>
                            <a:ext cx="506601" cy="498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B0C" w:rsidRPr="00BF5B0C" w:rsidRDefault="00BF5B0C">
                              <w:pPr>
                                <w:rPr>
                                  <w:sz w:val="40"/>
                                  <w:szCs w:val="40"/>
                                </w:rPr>
                              </w:pPr>
                              <w:r w:rsidRPr="00BF5B0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Zone de texte 129"/>
                        <wps:cNvSpPr txBox="1"/>
                        <wps:spPr>
                          <a:xfrm>
                            <a:off x="1008705" y="484495"/>
                            <a:ext cx="50609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B0C" w:rsidRDefault="00BF5B0C" w:rsidP="00BF5B0C">
                              <w:pPr>
                                <w:pStyle w:val="NormalWeb"/>
                                <w:spacing w:before="0" w:beforeAutospacing="0" w:after="0" w:afterAutospacing="0"/>
                              </w:pPr>
                              <w:r>
                                <w:rPr>
                                  <w:rFonts w:eastAsia="Times New Roman"/>
                                  <w:sz w:val="40"/>
                                  <w:szCs w:val="4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Zone de texte 129"/>
                        <wps:cNvSpPr txBox="1"/>
                        <wps:spPr>
                          <a:xfrm>
                            <a:off x="116005" y="252302"/>
                            <a:ext cx="763265" cy="33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B0C" w:rsidRPr="00BF5B0C" w:rsidRDefault="00BF5B0C" w:rsidP="00BF5B0C">
                              <w:pPr>
                                <w:pStyle w:val="NormalWeb"/>
                                <w:spacing w:before="0" w:beforeAutospacing="0" w:after="0" w:afterAutospacing="0"/>
                                <w:ind w:firstLine="0"/>
                                <w:rPr>
                                  <w:sz w:val="20"/>
                                  <w:szCs w:val="20"/>
                                </w:rPr>
                              </w:pPr>
                              <w:r w:rsidRPr="00BF5B0C">
                                <w:rPr>
                                  <w:rFonts w:eastAsia="Times New Roman"/>
                                  <w:sz w:val="20"/>
                                  <w:szCs w:val="20"/>
                                </w:rPr>
                                <w:t>Consigne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Zone de texte 129"/>
                        <wps:cNvSpPr txBox="1"/>
                        <wps:spPr>
                          <a:xfrm>
                            <a:off x="1514788" y="252354"/>
                            <a:ext cx="1007110"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B0C" w:rsidRDefault="00134484" w:rsidP="00BF5B0C">
                              <w:pPr>
                                <w:pStyle w:val="NormalWeb"/>
                                <w:spacing w:before="0" w:beforeAutospacing="0" w:after="0" w:afterAutospacing="0"/>
                              </w:pPr>
                              <w:r>
                                <w:rPr>
                                  <w:rFonts w:eastAsia="Times New Roman"/>
                                  <w:sz w:val="20"/>
                                  <w:szCs w:val="20"/>
                                </w:rPr>
                                <w:t>Ecart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Zone de texte 129"/>
                        <wps:cNvSpPr txBox="1"/>
                        <wps:spPr>
                          <a:xfrm>
                            <a:off x="4641699" y="252354"/>
                            <a:ext cx="877829" cy="498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B0C" w:rsidRDefault="00BF5B0C" w:rsidP="00BF5B0C">
                              <w:pPr>
                                <w:pStyle w:val="NormalWeb"/>
                                <w:spacing w:before="0" w:beforeAutospacing="0" w:after="0" w:afterAutospacing="0"/>
                                <w:ind w:firstLine="0"/>
                                <w:jc w:val="center"/>
                              </w:pPr>
                              <w:r>
                                <w:rPr>
                                  <w:rFonts w:eastAsia="Times New Roman"/>
                                  <w:sz w:val="20"/>
                                  <w:szCs w:val="20"/>
                                </w:rPr>
                                <w:t xml:space="preserve">Grandeur </w:t>
                              </w:r>
                              <w:r>
                                <w:rPr>
                                  <w:rFonts w:eastAsia="Times New Roman"/>
                                  <w:sz w:val="20"/>
                                  <w:szCs w:val="20"/>
                                </w:rPr>
                                <w:br/>
                                <w:t>asservie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Zone de texte 129"/>
                        <wps:cNvSpPr txBox="1"/>
                        <wps:spPr>
                          <a:xfrm>
                            <a:off x="1365379" y="1087576"/>
                            <a:ext cx="100647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B0C" w:rsidRDefault="00BF5B0C" w:rsidP="00BF5B0C">
                              <w:pPr>
                                <w:pStyle w:val="NormalWeb"/>
                                <w:spacing w:before="0" w:beforeAutospacing="0" w:after="0" w:afterAutospacing="0"/>
                              </w:pPr>
                              <w:r>
                                <w:rPr>
                                  <w:rFonts w:eastAsia="Times New Roman"/>
                                  <w:sz w:val="20"/>
                                  <w:szCs w:val="20"/>
                                </w:rPr>
                                <w:t>Mesure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100" o:spid="_x0000_s1108" editas="canvas" style="position:absolute;left:0;text-align:left;margin-left:4.3pt;margin-top:14.4pt;width:436.25pt;height:139.15pt;z-index:251736576" coordsize="55403,1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">
                <v:shape id="_x0000_s1109" type="#_x0000_t75" style="position:absolute;width:55403;height:17672;visibility:visible;mso-wrap-style:square">
                  <v:fill o:detectmouseclick="t"/>
                  <v:path o:connecttype="none"/>
                </v:shape>
                <v:shape id="Zone de texte 105" o:spid="_x0000_s1110" type="#_x0000_t202" style="position:absolute;left:24494;top:1799;width:16046;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uJMIA&#10;AADcAAAADwAAAGRycy9kb3ducmV2LnhtbERPS2rDMBDdB3oHMYXuErmFlOBENqGlpSuT2jnAYE1t&#10;N9bISIrt5PRRoZDdPN53dvlsejGS851lBc+rBARxbXXHjYJj9bHcgPABWWNvmRRcyEOePSx2mGo7&#10;8TeNZWhEDGGfooI2hCGV0tctGfQrOxBH7sc6gyFC10jtcIrhppcvSfIqDXYcG1oc6K2l+lSejYJi&#10;nn5pqKd1UV7PbjwU1efYvCv19DjvtyACzeEu/nd/6Tg/WcP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W4kwgAAANwAAAAPAAAAAAAAAAAAAAAAAJgCAABkcnMvZG93&#10;bnJldi54bWxQSwUGAAAAAAQABAD1AAAAhwMAAAAA&#10;" fillcolor="white [3201]" strokecolor="#17365d [2415]" strokeweight="1.75pt">
                  <v:textbox inset="0,0,0,0">
                    <w:txbxContent>
                      <w:p w:rsidR="0027330A" w:rsidRPr="0027330A" w:rsidRDefault="0027330A" w:rsidP="0027330A">
                        <w:pPr>
                          <w:ind w:firstLine="0"/>
                          <w:jc w:val="center"/>
                          <w:rPr>
                            <w:sz w:val="28"/>
                            <w:szCs w:val="28"/>
                          </w:rPr>
                        </w:pPr>
                        <w:r w:rsidRPr="0027330A">
                          <w:rPr>
                            <w:sz w:val="28"/>
                            <w:szCs w:val="28"/>
                          </w:rPr>
                          <w:t>Chaine directe</w:t>
                        </w:r>
                      </w:p>
                    </w:txbxContent>
                  </v:textbox>
                </v:shape>
                <v:shape id="Zone de texte 105" o:spid="_x0000_s1111" type="#_x0000_t202" style="position:absolute;left:24499;top:10081;width:16041;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bWsIA&#10;AADcAAAADwAAAGRycy9kb3ducmV2LnhtbERPzWrCQBC+C32HZQq96SZCVVLXUFosPQWNfYAhO03S&#10;ZmfD7pqkfXpXELzNx/c723wynRjI+daygnSRgCCurG65VvB12s83IHxA1thZJgV/5CHfPcy2mGk7&#10;8pGGMtQihrDPUEETQp9J6auGDPqF7Ykj922dwRChq6V2OMZw08llkqykwZZjQ4M9vTVU/ZZno6CY&#10;xh/qq/G5KP/PbjgUp4+hflfq6XF6fQERaAp38c39qeP8dQrXZ+IFcnc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tawgAAANwAAAAPAAAAAAAAAAAAAAAAAJgCAABkcnMvZG93&#10;bnJldi54bWxQSwUGAAAAAAQABAD1AAAAhwMAAAAA&#10;" fillcolor="white [3201]" strokecolor="#17365d [2415]" strokeweight="1.75pt">
                  <v:textbox inset="0,0,0,0">
                    <w:txbxContent>
                      <w:p w:rsidR="0027330A" w:rsidRPr="0027330A" w:rsidRDefault="0027330A" w:rsidP="0027330A">
                        <w:pPr>
                          <w:ind w:firstLine="0"/>
                          <w:jc w:val="center"/>
                          <w:rPr>
                            <w:sz w:val="28"/>
                            <w:szCs w:val="28"/>
                          </w:rPr>
                        </w:pPr>
                        <w:r w:rsidRPr="0027330A">
                          <w:rPr>
                            <w:sz w:val="28"/>
                            <w:szCs w:val="28"/>
                          </w:rPr>
                          <w:t xml:space="preserve">Chaine </w:t>
                        </w:r>
                        <w:r>
                          <w:rPr>
                            <w:sz w:val="28"/>
                            <w:szCs w:val="28"/>
                          </w:rPr>
                          <w:t>de retour</w:t>
                        </w:r>
                      </w:p>
                    </w:txbxContent>
                  </v:textbox>
                </v:shape>
                <v:shape id="Organigramme : Jonction de sommaire 108" o:spid="_x0000_s1112" type="#_x0000_t123" style="position:absolute;left:10088;top:1282;width:7160;height:6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xrcIA&#10;AADcAAAADwAAAGRycy9kb3ducmV2LnhtbESPwWoDMQxE74X8g1Ght8bbHErZxgklEEjJKdv9ALFW&#10;7W1sebGdZPv30aHQm8SMZp7W2zkGdaVcxsQGXpYNKOIh2ZGdgf5r//wGqlRkiyExGfilAtvN4mGN&#10;rU03PtG1q05JCJcWDfhap1brMniKWJZpIhbtO+WIVdbstM14k/AY9KppXnXEkaXB40Q7T8O5u0QD&#10;nf+crXbuB8N0zIfQ96tTdzbm6XH+eAdVaa7/5r/rgxX8RmjlGZl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rGtwgAAANwAAAAPAAAAAAAAAAAAAAAAAJgCAABkcnMvZG93&#10;bnJldi54bWxQSwUGAAAAAAQABAD1AAAAhwMAAAAA&#10;" filled="f" strokecolor="#17365d [2415]" strokeweight="2pt"/>
                <v:shape id="Connecteur droit avec flèche 128" o:spid="_x0000_s1113" type="#_x0000_t32" style="position:absolute;left:17593;top:4844;width:6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xXMQAAADcAAAADwAAAGRycy9kb3ducmV2LnhtbESPzW7CQAyE75V4h5Ur9VY20IJQYEGA&#10;aMWBC+HnbGXdJCLrjbJbCG+PD0jcbM145vNs0blaXakNlWcDg34Cijj3tuLCwPHw8zkBFSKyxdoz&#10;GbhTgMW89zbD1Pob7+maxUJJCIcUDZQxNqnWIS/JYej7hli0P986jLK2hbYt3iTc1XqYJGPtsGJp&#10;KLGhdUn5Jft3Bi6nVTKIx9/7efS1m/B3thlXvDHm471bTkFF6uLL/LzeWsEfCq08IxP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fFcxAAAANwAAAAPAAAAAAAAAAAA&#10;AAAAAKECAABkcnMvZG93bnJldi54bWxQSwUGAAAAAAQABAD5AAAAkgMAAAAA&#10;" strokecolor="#17365d [2415]" strokeweight="1.25pt">
                  <v:stroke endarrow="open"/>
                </v:shape>
                <v:shape id="Connecteur droit avec flèche 175" o:spid="_x0000_s1114" type="#_x0000_t32" style="position:absolute;left:40533;top:4844;width:69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x38EAAADcAAAADwAAAGRycy9kb3ducmV2LnhtbERPS4vCMBC+C/6HMII3Td31RTWKu6h4&#10;8LJd9Tw0Y1tsJqWJWv+9EQRv8/E9Z75sTCluVLvCsoJBPwJBnFpdcKbg8L/pTUE4j6yxtEwKHuRg&#10;uWi35hhre+c/uiU+EyGEXYwKcu+rWEqX5mTQ9W1FHLizrQ36AOtM6hrvIdyU8iuKxtJgwaEhx4p+&#10;c0ovydUouBx/ooE/bB+n0fd+ysNkPS54rVS306xmIDw1/iN+u3c6zJ+M4PVMuE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HfwQAAANwAAAAPAAAAAAAAAAAAAAAA&#10;AKECAABkcnMvZG93bnJldi54bWxQSwUGAAAAAAQABAD5AAAAjwMAAAAA&#10;" strokecolor="#17365d [2415]" strokeweight="1.25pt">
                  <v:stroke endarrow="open"/>
                </v:shape>
                <v:shape id="Connecteur droit avec flèche 176" o:spid="_x0000_s1115" type="#_x0000_t32" style="position:absolute;left:3811;top:4844;width:5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XvqMEAAADcAAAADwAAAGRycy9kb3ducmV2LnhtbERPTYvCMBC9C/6HMMLeNHVXu1KNsruo&#10;ePBiVz0PzdgWm0lpotZ/bwTB2zze58wWranElRpXWlYwHEQgiDOrS84V7P9X/QkI55E1VpZJwZ0c&#10;LObdzgwTbW+8o2vqcxFC2CWooPC+TqR0WUEG3cDWxIE72cagD7DJpW7wFsJNJT+jKJYGSw4NBdb0&#10;V1B2Ti9GwfnwGw39fn0/jr+2Ex6ly7jkpVIfvfZnCsJT69/il3ujw/zvGJ7Ph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e+owQAAANwAAAAPAAAAAAAAAAAAAAAA&#10;AKECAABkcnMvZG93bnJldi54bWxQSwUGAAAAAAQABAD5AAAAjwMAAAAA&#10;" strokecolor="#17365d [2415]" strokeweight="1.25pt">
                  <v:stroke endarrow="open"/>
                </v:shape>
                <v:shape id="Connecteur droit avec flèche 177" o:spid="_x0000_s1116" type="#_x0000_t32" style="position:absolute;left:40525;top:13193;width:33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ay8EAAADcAAAADwAAAGRycy9kb3ducmV2LnhtbERPPWvDMBDdC/0P4grZajkZ6uBECcGl&#10;YOiUtEPGw7rabqyTsK6x+++jQKHbPd7nbfezG9SVxth7NrDMclDEjbc9twY+P96e16CiIFscPJOB&#10;X4qw3z0+bLG0fuIjXU/SqhTCsUQDnUgotY5NRw5j5gNx4r786FASHFttR5xSuBv0Ks9ftMOeU0OH&#10;gaqOmsvpxxmovqWOFxcOoX8v5HU91dVydTZm8TQfNqCEZvkX/7lrm+YXBdyfSRfo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lrLwQAAANwAAAAPAAAAAAAAAAAAAAAA&#10;AKECAABkcnMvZG93bnJldi54bWxQSwUGAAAAAAQABAD5AAAAjwMAAAAA&#10;" strokecolor="#17365d [2415]" strokeweight="1.25pt">
                  <v:stroke endarrow="open"/>
                </v:shape>
                <v:shape id="Connecteur droit avec flèche 178" o:spid="_x0000_s1117" type="#_x0000_t32" style="position:absolute;left:43906;top:4844;width:0;height:8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RCMYAAADcAAAADwAAAGRycy9kb3ducmV2LnhtbESPQU/CQBCF7yb+h82YcJMtJaBUFgIG&#10;CQknwTQcx+7YNnZna3eB8u+dg4m3mbw3730zX/auURfqQu3ZwGiYgCIuvK25NPBxfHt8BhUissXG&#10;Mxm4UYDl4v5ujpn1V36nyyGWSkI4ZGigirHNtA5FRQ7D0LfEon35zmGUtSu17fAq4a7RaZJMtcOa&#10;paHCll4rKr4PZ2cgHc/8Kd9OJref/ei43lCaf25zYwYP/eoFVKQ+/pv/rndW8J+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fEQjGAAAA3AAAAA8AAAAAAAAA&#10;AAAAAAAAoQIAAGRycy9kb3ducmV2LnhtbFBLBQYAAAAABAAEAPkAAACUAwAAAAA=&#10;" strokecolor="#17365d [2415]" strokeweight="1.25pt">
                  <v:stroke endarrow="oval"/>
                </v:shape>
                <v:shape id="Connecteur droit avec flèche 179" o:spid="_x0000_s1118" type="#_x0000_t32" style="position:absolute;left:13653;top:8802;width:0;height:4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rIsEAAADcAAAADwAAAGRycy9kb3ducmV2LnhtbERPTWvCQBC9F/oflhF6qxs9VBtdRVIK&#10;gZ60HnocsmMSzc4u2amJ/94tCL3N433Oeju6Tl2pj61nA7NpBoq48rbl2sDx+/N1CSoKssXOMxm4&#10;UYTt5vlpjbn1A+/pepBapRCOORpoREKudawachinPhAn7uR7h5JgX2vb45DCXafnWfamHbacGhoM&#10;VDRUXQ6/zkBxljJeXNiF9mshH8uhLGbzH2NeJuNuBUpolH/xw13aNH/xDn/PpAv0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qWsiwQAAANwAAAAPAAAAAAAAAAAAAAAA&#10;AKECAABkcnMvZG93bnJldi54bWxQSwUGAAAAAAQABAD5AAAAjwMAAAAA&#10;" strokecolor="#17365d [2415]" strokeweight="1.25pt">
                  <v:stroke endarrow="open"/>
                </v:shape>
                <v:shape id="Connecteur droit avec flèche 180" o:spid="_x0000_s1119" type="#_x0000_t32" style="position:absolute;left:13655;top:13095;width:10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2iMcAAADcAAAADwAAAGRycy9kb3ducmV2LnhtbESPT0sDQQzF70K/wxDBm53Vg67bTosU&#10;ioJg62oPvYWZ7D93MsvO2K7fvjkI3hLey3u/LNeT79WJxtgGNnA3z0AR2+Barg18fW5vc1AxITvs&#10;A5OBX4qwXs2ulli4cOYPOpWpVhLCsUADTUpDoXW0DXmM8zAQi1aF0WOSday1G/Es4b7X91n2oD22&#10;LA0NDrRpyH6XP97A06Hr7LF62e83u/LYVfnb+2Afjbm5np4XoBJN6d/8d/3qBD8XfHlGJt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jaIxwAAANwAAAAPAAAAAAAA&#10;AAAAAAAAAKECAABkcnMvZG93bnJldi54bWxQSwUGAAAAAAQABAD5AAAAlQMAAAAA&#10;" strokecolor="#17365d [2415]" strokeweight="1.25pt"/>
                <v:shape id="Zone de texte 129" o:spid="_x0000_s1120" type="#_x0000_t202" style="position:absolute;left:7630;top:2523;width:5066;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BF5B0C" w:rsidRPr="00BF5B0C" w:rsidRDefault="00BF5B0C">
                        <w:pPr>
                          <w:rPr>
                            <w:sz w:val="40"/>
                            <w:szCs w:val="40"/>
                          </w:rPr>
                        </w:pPr>
                        <w:r w:rsidRPr="00BF5B0C">
                          <w:rPr>
                            <w:sz w:val="40"/>
                            <w:szCs w:val="40"/>
                          </w:rPr>
                          <w:t>+</w:t>
                        </w:r>
                      </w:p>
                    </w:txbxContent>
                  </v:textbox>
                </v:shape>
                <v:shape id="Zone de texte 129" o:spid="_x0000_s1121" type="#_x0000_t202" style="position:absolute;left:10087;top:4844;width:5061;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rsidR="00BF5B0C" w:rsidRDefault="00BF5B0C" w:rsidP="00BF5B0C">
                        <w:pPr>
                          <w:pStyle w:val="NormalWeb"/>
                          <w:spacing w:before="0" w:beforeAutospacing="0" w:after="0" w:afterAutospacing="0"/>
                        </w:pPr>
                        <w:r>
                          <w:rPr>
                            <w:rFonts w:eastAsia="Times New Roman"/>
                            <w:sz w:val="40"/>
                            <w:szCs w:val="40"/>
                          </w:rPr>
                          <w:t>-</w:t>
                        </w:r>
                      </w:p>
                    </w:txbxContent>
                  </v:textbox>
                </v:shape>
                <v:shape id="Zone de texte 129" o:spid="_x0000_s1122" type="#_x0000_t202" style="position:absolute;left:1160;top:2523;width:7632;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XLsQA&#10;AADcAAAADwAAAGRycy9kb3ducmV2LnhtbERPTWvCQBC9F/wPywi91Y2W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ly7EAAAA3AAAAA8AAAAAAAAAAAAAAAAAmAIAAGRycy9k&#10;b3ducmV2LnhtbFBLBQYAAAAABAAEAPUAAACJAwAAAAA=&#10;" filled="f" stroked="f" strokeweight=".5pt">
                  <v:textbox>
                    <w:txbxContent>
                      <w:p w:rsidR="00BF5B0C" w:rsidRPr="00BF5B0C" w:rsidRDefault="00BF5B0C" w:rsidP="00BF5B0C">
                        <w:pPr>
                          <w:pStyle w:val="NormalWeb"/>
                          <w:spacing w:before="0" w:beforeAutospacing="0" w:after="0" w:afterAutospacing="0"/>
                          <w:ind w:firstLine="0"/>
                          <w:rPr>
                            <w:sz w:val="20"/>
                            <w:szCs w:val="20"/>
                          </w:rPr>
                        </w:pPr>
                        <w:r w:rsidRPr="00BF5B0C">
                          <w:rPr>
                            <w:rFonts w:eastAsia="Times New Roman"/>
                            <w:sz w:val="20"/>
                            <w:szCs w:val="20"/>
                          </w:rPr>
                          <w:t>Consigne</w:t>
                        </w:r>
                      </w:p>
                    </w:txbxContent>
                  </v:textbox>
                </v:shape>
                <v:shape id="Zone de texte 129" o:spid="_x0000_s1123" type="#_x0000_t202" style="position:absolute;left:15147;top:2523;width:1007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PWsQA&#10;AADcAAAADwAAAGRycy9kb3ducmV2LnhtbERPTWvCQBC9F/wPywi91Y3S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1rEAAAA3AAAAA8AAAAAAAAAAAAAAAAAmAIAAGRycy9k&#10;b3ducmV2LnhtbFBLBQYAAAAABAAEAPUAAACJAwAAAAA=&#10;" filled="f" stroked="f" strokeweight=".5pt">
                  <v:textbox>
                    <w:txbxContent>
                      <w:p w:rsidR="00BF5B0C" w:rsidRDefault="00134484" w:rsidP="00BF5B0C">
                        <w:pPr>
                          <w:pStyle w:val="NormalWeb"/>
                          <w:spacing w:before="0" w:beforeAutospacing="0" w:after="0" w:afterAutospacing="0"/>
                        </w:pPr>
                        <w:r>
                          <w:rPr>
                            <w:rFonts w:eastAsia="Times New Roman"/>
                            <w:sz w:val="20"/>
                            <w:szCs w:val="20"/>
                          </w:rPr>
                          <w:t>Ecart</w:t>
                        </w:r>
                      </w:p>
                    </w:txbxContent>
                  </v:textbox>
                </v:shape>
                <v:shape id="Zone de texte 129" o:spid="_x0000_s1124" type="#_x0000_t202" style="position:absolute;left:46416;top:2523;width:8779;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rsidR="00BF5B0C" w:rsidRDefault="00BF5B0C" w:rsidP="00BF5B0C">
                        <w:pPr>
                          <w:pStyle w:val="NormalWeb"/>
                          <w:spacing w:before="0" w:beforeAutospacing="0" w:after="0" w:afterAutospacing="0"/>
                          <w:ind w:firstLine="0"/>
                          <w:jc w:val="center"/>
                        </w:pPr>
                        <w:r>
                          <w:rPr>
                            <w:rFonts w:eastAsia="Times New Roman"/>
                            <w:sz w:val="20"/>
                            <w:szCs w:val="20"/>
                          </w:rPr>
                          <w:t xml:space="preserve">Grandeur </w:t>
                        </w:r>
                        <w:r>
                          <w:rPr>
                            <w:rFonts w:eastAsia="Times New Roman"/>
                            <w:sz w:val="20"/>
                            <w:szCs w:val="20"/>
                          </w:rPr>
                          <w:br/>
                          <w:t>asservie</w:t>
                        </w:r>
                      </w:p>
                    </w:txbxContent>
                  </v:textbox>
                </v:shape>
                <v:shape id="Zone de texte 129" o:spid="_x0000_s1125" type="#_x0000_t202" style="position:absolute;left:13653;top:10875;width:10065;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rsidR="00BF5B0C" w:rsidRDefault="00BF5B0C" w:rsidP="00BF5B0C">
                        <w:pPr>
                          <w:pStyle w:val="NormalWeb"/>
                          <w:spacing w:before="0" w:beforeAutospacing="0" w:after="0" w:afterAutospacing="0"/>
                        </w:pPr>
                        <w:r>
                          <w:rPr>
                            <w:rFonts w:eastAsia="Times New Roman"/>
                            <w:sz w:val="20"/>
                            <w:szCs w:val="20"/>
                          </w:rPr>
                          <w:t>Mesure</w:t>
                        </w:r>
                      </w:p>
                    </w:txbxContent>
                  </v:textbox>
                </v:shape>
              </v:group>
            </w:pict>
          </mc:Fallback>
        </mc:AlternateContent>
      </w:r>
    </w:p>
    <w:p w:rsidR="00D2495F" w:rsidRDefault="00D2495F" w:rsidP="00D2495F">
      <w:pPr>
        <w:pStyle w:val="Paragraphenormal"/>
      </w:pPr>
    </w:p>
    <w:p w:rsidR="00BF5B0C" w:rsidRDefault="00BF5B0C" w:rsidP="00D2495F">
      <w:pPr>
        <w:pStyle w:val="Paragraphenormal"/>
      </w:pPr>
    </w:p>
    <w:p w:rsidR="00BF5B0C" w:rsidRDefault="00BF5B0C" w:rsidP="00D2495F">
      <w:pPr>
        <w:pStyle w:val="Paragraphenormal"/>
      </w:pPr>
    </w:p>
    <w:p w:rsidR="00BF5B0C" w:rsidRDefault="00BF5B0C" w:rsidP="00D2495F">
      <w:pPr>
        <w:pStyle w:val="Paragraphenormal"/>
      </w:pPr>
    </w:p>
    <w:p w:rsidR="00BF5B0C" w:rsidRDefault="00BF5B0C" w:rsidP="00D2495F">
      <w:pPr>
        <w:pStyle w:val="Paragraphenormal"/>
      </w:pPr>
    </w:p>
    <w:p w:rsidR="00BF5B0C" w:rsidRDefault="00BF5B0C" w:rsidP="00D2495F">
      <w:pPr>
        <w:pStyle w:val="Paragraphenormal"/>
      </w:pPr>
    </w:p>
    <w:p w:rsidR="00BF5B0C" w:rsidRDefault="00BF5B0C" w:rsidP="00D2495F">
      <w:pPr>
        <w:pStyle w:val="Paragraphenormal"/>
      </w:pPr>
    </w:p>
    <w:p w:rsidR="00BF5B0C" w:rsidRDefault="00BF5B0C" w:rsidP="00D2495F">
      <w:pPr>
        <w:pStyle w:val="Paragraphenormal"/>
      </w:pPr>
    </w:p>
    <w:p w:rsidR="00BF5B0C" w:rsidRDefault="00BF5B0C" w:rsidP="00D2495F">
      <w:pPr>
        <w:pStyle w:val="Paragraphenormal"/>
      </w:pPr>
    </w:p>
    <w:p w:rsidR="00A57B06" w:rsidRDefault="00A57B06" w:rsidP="00D2495F">
      <w:pPr>
        <w:pStyle w:val="Paragraphenormal"/>
      </w:pPr>
    </w:p>
    <w:p w:rsidR="00D114EE" w:rsidRDefault="00D114EE" w:rsidP="00D114EE">
      <w:pPr>
        <w:pStyle w:val="Titre2"/>
      </w:pPr>
      <w:r>
        <w:t>Exemple de schéma bloc </w:t>
      </w:r>
    </w:p>
    <w:p w:rsidR="00D114EE" w:rsidRDefault="00D114EE" w:rsidP="00D114EE">
      <w:pPr>
        <w:pStyle w:val="Paragraphenormal"/>
      </w:pPr>
    </w:p>
    <w:p w:rsidR="00A57B06" w:rsidRDefault="00A57B06" w:rsidP="00D114EE">
      <w:pPr>
        <w:pStyle w:val="Paragraphenormal"/>
      </w:pPr>
    </w:p>
    <w:p w:rsidR="00D114EE" w:rsidRDefault="00D114EE" w:rsidP="00D114EE">
      <w:pPr>
        <w:pStyle w:val="Paragraphenormal"/>
      </w:pPr>
      <w:r>
        <w:t>Un voilier équité d’un pilote automatique est un système asservi. En effet, le pilote automatique mesure le cap suivi par le bateau à l’aide d’un compas magnétique (boussole), compare cette mesure à une consigne donnée par l’équipage, et utilise l’écart trouvé pour actionner la barre et corriger la trajectoire du bateau.</w:t>
      </w:r>
    </w:p>
    <w:p w:rsidR="00A57B06" w:rsidRDefault="00A57B06" w:rsidP="00D114EE">
      <w:pPr>
        <w:pStyle w:val="Paragraphenormal"/>
      </w:pPr>
    </w:p>
    <w:p w:rsidR="00D114EE" w:rsidRDefault="00D114EE" w:rsidP="00D114EE">
      <w:pPr>
        <w:pStyle w:val="Paragraphenormal"/>
      </w:pPr>
    </w:p>
    <w:p w:rsidR="00D114EE" w:rsidRDefault="00D114EE" w:rsidP="00D114EE">
      <w:pPr>
        <w:pStyle w:val="Paragraphenormal"/>
      </w:pPr>
    </w:p>
    <w:p w:rsidR="00D114EE" w:rsidRDefault="00A57B06" w:rsidP="00D114EE">
      <w:pPr>
        <w:pStyle w:val="Paragraphenormal"/>
      </w:pPr>
      <w:r>
        <w:rPr>
          <w:noProof/>
        </w:rPr>
        <mc:AlternateContent>
          <mc:Choice Requires="wpc">
            <w:drawing>
              <wp:anchor distT="0" distB="0" distL="114300" distR="114300" simplePos="0" relativeHeight="251748864" behindDoc="0" locked="0" layoutInCell="1" allowOverlap="1" wp14:anchorId="3717168E" wp14:editId="0BC90CFF">
                <wp:simplePos x="0" y="0"/>
                <wp:positionH relativeFrom="column">
                  <wp:posOffset>52070</wp:posOffset>
                </wp:positionH>
                <wp:positionV relativeFrom="paragraph">
                  <wp:posOffset>10160</wp:posOffset>
                </wp:positionV>
                <wp:extent cx="5745480" cy="1849120"/>
                <wp:effectExtent l="0" t="0" r="0" b="0"/>
                <wp:wrapNone/>
                <wp:docPr id="224" name="Zone de dessin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Zone de texte 12"/>
                        <wps:cNvSpPr txBox="1"/>
                        <wps:spPr>
                          <a:xfrm>
                            <a:off x="2763672" y="343755"/>
                            <a:ext cx="1290180" cy="570499"/>
                          </a:xfrm>
                          <a:prstGeom prst="rect">
                            <a:avLst/>
                          </a:prstGeom>
                          <a:solidFill>
                            <a:schemeClr val="lt1"/>
                          </a:solidFill>
                          <a:ln w="2222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E7165" w:rsidRPr="0027330A" w:rsidRDefault="00CE7165" w:rsidP="00CE7165">
                              <w:pPr>
                                <w:ind w:firstLine="0"/>
                                <w:jc w:val="center"/>
                                <w:rPr>
                                  <w:sz w:val="28"/>
                                  <w:szCs w:val="28"/>
                                </w:rPr>
                              </w:pPr>
                              <w:r>
                                <w:rPr>
                                  <w:sz w:val="28"/>
                                  <w:szCs w:val="28"/>
                                </w:rPr>
                                <w:t>Bateau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Zone de texte 105"/>
                        <wps:cNvSpPr txBox="1"/>
                        <wps:spPr>
                          <a:xfrm>
                            <a:off x="2763561" y="1171806"/>
                            <a:ext cx="1290285" cy="570499"/>
                          </a:xfrm>
                          <a:prstGeom prst="rect">
                            <a:avLst/>
                          </a:prstGeom>
                          <a:solidFill>
                            <a:schemeClr val="lt1"/>
                          </a:solidFill>
                          <a:ln w="2222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E7165" w:rsidRPr="0027330A" w:rsidRDefault="00CE7165" w:rsidP="00CE7165">
                              <w:pPr>
                                <w:ind w:firstLine="0"/>
                                <w:jc w:val="center"/>
                                <w:rPr>
                                  <w:sz w:val="28"/>
                                  <w:szCs w:val="28"/>
                                </w:rPr>
                              </w:pPr>
                              <w:r>
                                <w:rPr>
                                  <w:sz w:val="28"/>
                                  <w:szCs w:val="28"/>
                                </w:rPr>
                                <w:t>Compas Magnétique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 name="Organigramme : Jonction de sommaire 15"/>
                        <wps:cNvSpPr/>
                        <wps:spPr>
                          <a:xfrm>
                            <a:off x="1008815" y="292015"/>
                            <a:ext cx="715992" cy="699895"/>
                          </a:xfrm>
                          <a:prstGeom prst="flowChartSummingJunction">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avec flèche 19"/>
                        <wps:cNvCnPr/>
                        <wps:spPr>
                          <a:xfrm>
                            <a:off x="1759291" y="648220"/>
                            <a:ext cx="963438"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Connecteur droit avec flèche 20"/>
                        <wps:cNvCnPr/>
                        <wps:spPr>
                          <a:xfrm>
                            <a:off x="4053391" y="648269"/>
                            <a:ext cx="695038"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Connecteur droit avec flèche 21"/>
                        <wps:cNvCnPr/>
                        <wps:spPr>
                          <a:xfrm>
                            <a:off x="381146" y="648269"/>
                            <a:ext cx="588549"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Connecteur droit avec flèche 22"/>
                        <wps:cNvCnPr/>
                        <wps:spPr>
                          <a:xfrm flipH="1">
                            <a:off x="4052557" y="1483100"/>
                            <a:ext cx="337628" cy="1"/>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wps:spPr>
                          <a:xfrm flipV="1">
                            <a:off x="4390646" y="648269"/>
                            <a:ext cx="0" cy="834831"/>
                          </a:xfrm>
                          <a:prstGeom prst="straightConnector1">
                            <a:avLst/>
                          </a:prstGeom>
                          <a:ln w="15875">
                            <a:solidFill>
                              <a:schemeClr val="tx2">
                                <a:lumMod val="7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wps:spPr>
                          <a:xfrm flipV="1">
                            <a:off x="1365360" y="1044054"/>
                            <a:ext cx="0" cy="429228"/>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flipV="1">
                            <a:off x="1365473" y="1473148"/>
                            <a:ext cx="1383942" cy="1"/>
                          </a:xfrm>
                          <a:prstGeom prst="straightConnector1">
                            <a:avLst/>
                          </a:prstGeom>
                          <a:ln w="15875">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763057" y="416128"/>
                            <a:ext cx="506601" cy="498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165" w:rsidRPr="00BF5B0C" w:rsidRDefault="00CE7165" w:rsidP="00CE7165">
                              <w:pPr>
                                <w:rPr>
                                  <w:sz w:val="40"/>
                                  <w:szCs w:val="40"/>
                                </w:rPr>
                              </w:pPr>
                              <w:r w:rsidRPr="00BF5B0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129"/>
                        <wps:cNvSpPr txBox="1"/>
                        <wps:spPr>
                          <a:xfrm>
                            <a:off x="1008705" y="648269"/>
                            <a:ext cx="50609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165" w:rsidRDefault="00CE7165" w:rsidP="00CE7165">
                              <w:pPr>
                                <w:pStyle w:val="NormalWeb"/>
                                <w:spacing w:before="0" w:beforeAutospacing="0" w:after="0" w:afterAutospacing="0"/>
                              </w:pPr>
                              <w:r>
                                <w:rPr>
                                  <w:rFonts w:eastAsia="Times New Roman"/>
                                  <w:sz w:val="40"/>
                                  <w:szCs w:val="4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Zone de texte 129"/>
                        <wps:cNvSpPr txBox="1"/>
                        <wps:spPr>
                          <a:xfrm>
                            <a:off x="90451" y="711906"/>
                            <a:ext cx="879206" cy="459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165" w:rsidRPr="00BF5B0C" w:rsidRDefault="00CE7165" w:rsidP="00E36783">
                              <w:pPr>
                                <w:pStyle w:val="NormalWeb"/>
                                <w:spacing w:before="0" w:beforeAutospacing="0" w:after="0" w:afterAutospacing="0"/>
                                <w:ind w:firstLine="0"/>
                                <w:jc w:val="center"/>
                                <w:rPr>
                                  <w:sz w:val="20"/>
                                  <w:szCs w:val="20"/>
                                </w:rPr>
                              </w:pPr>
                              <w:r w:rsidRPr="00BF5B0C">
                                <w:rPr>
                                  <w:rFonts w:eastAsia="Times New Roman"/>
                                  <w:sz w:val="20"/>
                                  <w:szCs w:val="20"/>
                                </w:rPr>
                                <w:t>Consigne</w:t>
                              </w:r>
                              <w:r w:rsidR="00E36783">
                                <w:rPr>
                                  <w:rFonts w:eastAsia="Times New Roman"/>
                                  <w:sz w:val="20"/>
                                  <w:szCs w:val="20"/>
                                </w:rPr>
                                <w:t xml:space="preserve"> de cap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Zone de texte 129"/>
                        <wps:cNvSpPr txBox="1"/>
                        <wps:spPr>
                          <a:xfrm>
                            <a:off x="1724807" y="80107"/>
                            <a:ext cx="1007110" cy="568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165" w:rsidRDefault="00CE7165" w:rsidP="00E36783">
                              <w:pPr>
                                <w:pStyle w:val="NormalWeb"/>
                                <w:spacing w:before="0" w:beforeAutospacing="0" w:after="0" w:afterAutospacing="0"/>
                                <w:ind w:firstLine="0"/>
                                <w:jc w:val="center"/>
                              </w:pPr>
                              <w:r>
                                <w:rPr>
                                  <w:rFonts w:eastAsia="Times New Roman"/>
                                  <w:sz w:val="20"/>
                                  <w:szCs w:val="20"/>
                                </w:rPr>
                                <w:t>Ecart</w:t>
                              </w:r>
                              <w:r w:rsidR="00E36783">
                                <w:rPr>
                                  <w:rFonts w:eastAsia="Times New Roman"/>
                                  <w:sz w:val="20"/>
                                  <w:szCs w:val="20"/>
                                </w:rPr>
                                <w:t xml:space="preserve"> entre la consigne et le cap suivi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Zone de texte 129"/>
                        <wps:cNvSpPr txBox="1"/>
                        <wps:spPr>
                          <a:xfrm>
                            <a:off x="4748424" y="416128"/>
                            <a:ext cx="877829" cy="498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165" w:rsidRDefault="00CE7165" w:rsidP="00CE7165">
                              <w:pPr>
                                <w:pStyle w:val="NormalWeb"/>
                                <w:spacing w:before="0" w:beforeAutospacing="0" w:after="0" w:afterAutospacing="0"/>
                                <w:ind w:firstLine="0"/>
                                <w:jc w:val="center"/>
                              </w:pPr>
                              <w:r>
                                <w:rPr>
                                  <w:rFonts w:eastAsia="Times New Roman"/>
                                  <w:sz w:val="20"/>
                                  <w:szCs w:val="20"/>
                                </w:rPr>
                                <w:t xml:space="preserve">Cap suivi </w:t>
                              </w:r>
                              <w:r>
                                <w:rPr>
                                  <w:rFonts w:eastAsia="Times New Roman"/>
                                  <w:sz w:val="20"/>
                                  <w:szCs w:val="20"/>
                                </w:rPr>
                                <w:br/>
                                <w:t>par le bateau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Zone de texte 129"/>
                        <wps:cNvSpPr txBox="1"/>
                        <wps:spPr>
                          <a:xfrm>
                            <a:off x="1514800" y="1107346"/>
                            <a:ext cx="1139809" cy="382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7165" w:rsidRDefault="00CE7165" w:rsidP="00E36783">
                              <w:pPr>
                                <w:pStyle w:val="NormalWeb"/>
                                <w:spacing w:before="0" w:beforeAutospacing="0" w:after="0" w:afterAutospacing="0"/>
                                <w:ind w:firstLine="0"/>
                                <w:jc w:val="center"/>
                              </w:pPr>
                              <w:r>
                                <w:rPr>
                                  <w:rFonts w:eastAsia="Times New Roman"/>
                                  <w:sz w:val="20"/>
                                  <w:szCs w:val="20"/>
                                </w:rPr>
                                <w:t>Mesure du cap suivi par le bateau</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224" o:spid="_x0000_s1126" editas="canvas" style="position:absolute;left:0;text-align:left;margin-left:4.1pt;margin-top:.8pt;width:452.4pt;height:145.6pt;z-index:251748864" coordsize="57454,1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">
                <v:shape id="_x0000_s1127" type="#_x0000_t75" style="position:absolute;width:57454;height:18491;visibility:visible;mso-wrap-style:square">
                  <v:fill o:detectmouseclick="t"/>
                  <v:path o:connecttype="none"/>
                </v:shape>
                <v:shape id="Zone de texte 12" o:spid="_x0000_s1128" type="#_x0000_t202" style="position:absolute;left:27636;top:3437;width:12902;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CdMEA&#10;AADbAAAADwAAAGRycy9kb3ducmV2LnhtbERPzWrCQBC+C77DMkJvulFokdRNEMXSU2hjH2DIjkk0&#10;Oxt21yTt03cLBW/z8f3OLp9MJwZyvrWsYL1KQBBXVrdcK/g6n5ZbED4ga+wsk4Jv8pBn89kOU21H&#10;/qShDLWIIexTVNCE0KdS+qohg35le+LIXawzGCJ0tdQOxxhuOrlJkhdpsOXY0GBPh4aqW3k3Copp&#10;vFJfjc9F+XN3w0dxfhvqo1JPi2n/CiLQFB7if/e7jvM38PdLPE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nTBAAAA2wAAAA8AAAAAAAAAAAAAAAAAmAIAAGRycy9kb3du&#10;cmV2LnhtbFBLBQYAAAAABAAEAPUAAACGAwAAAAA=&#10;" fillcolor="white [3201]" strokecolor="#17365d [2415]" strokeweight="1.75pt">
                  <v:textbox inset="0,0,0,0">
                    <w:txbxContent>
                      <w:p w:rsidR="00CE7165" w:rsidRPr="0027330A" w:rsidRDefault="00CE7165" w:rsidP="00CE7165">
                        <w:pPr>
                          <w:ind w:firstLine="0"/>
                          <w:jc w:val="center"/>
                          <w:rPr>
                            <w:sz w:val="28"/>
                            <w:szCs w:val="28"/>
                          </w:rPr>
                        </w:pPr>
                        <w:r>
                          <w:rPr>
                            <w:sz w:val="28"/>
                            <w:szCs w:val="28"/>
                          </w:rPr>
                          <w:t>Bateau</w:t>
                        </w:r>
                      </w:p>
                    </w:txbxContent>
                  </v:textbox>
                </v:shape>
                <v:shape id="Zone de texte 105" o:spid="_x0000_s1129" type="#_x0000_t202" style="position:absolute;left:27635;top:11718;width:12903;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n78EA&#10;AADbAAAADwAAAGRycy9kb3ducmV2LnhtbERPzWrCQBC+C77DMkJvutHSItFVRLF4Cm30AYbsmESz&#10;s2F3TVKfvlso9DYf3++st4NpREfO15YVzGcJCOLC6ppLBZfzcboE4QOyxsYyKfgmD9vNeLTGVNue&#10;v6jLQyliCPsUFVQhtKmUvqjIoJ/ZljhyV+sMhghdKbXDPoabRi6S5F0arDk2VNjSvqLinj+Mgmzo&#10;b9QW/VuWPx+u+8zOH115UOplMuxWIAIN4V/85z7pOP8Vfn+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zp+/BAAAA2wAAAA8AAAAAAAAAAAAAAAAAmAIAAGRycy9kb3du&#10;cmV2LnhtbFBLBQYAAAAABAAEAPUAAACGAwAAAAA=&#10;" fillcolor="white [3201]" strokecolor="#17365d [2415]" strokeweight="1.75pt">
                  <v:textbox inset="0,0,0,0">
                    <w:txbxContent>
                      <w:p w:rsidR="00CE7165" w:rsidRPr="0027330A" w:rsidRDefault="00CE7165" w:rsidP="00CE7165">
                        <w:pPr>
                          <w:ind w:firstLine="0"/>
                          <w:jc w:val="center"/>
                          <w:rPr>
                            <w:sz w:val="28"/>
                            <w:szCs w:val="28"/>
                          </w:rPr>
                        </w:pPr>
                        <w:r>
                          <w:rPr>
                            <w:sz w:val="28"/>
                            <w:szCs w:val="28"/>
                          </w:rPr>
                          <w:t>Compas Magnétique</w:t>
                        </w:r>
                      </w:p>
                    </w:txbxContent>
                  </v:textbox>
                </v:shape>
                <v:shape id="Organigramme : Jonction de sommaire 15" o:spid="_x0000_s1130" type="#_x0000_t123" style="position:absolute;left:10088;top:2920;width:7160;height:6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Cx74A&#10;AADbAAAADwAAAGRycy9kb3ducmV2LnhtbERPzWoCMRC+F3yHMEJvNVuhRVajlIKgeHLdBxg2Y7I1&#10;mSxJ1PXtTaHQ23x8v7PajN6JG8XUB1bwPqtAEHdB92wUtKft2wJEysgaXWBS8KAEm/XkZYW1Dnc+&#10;0q3JRpQQTjUqsDkPtZSps+QxzcJAXLhziB5zgdFIHfFewr2T86r6lB57Lg0WB/q21F2aq1fQ2P2o&#10;pTE/6IZD3Lm2nR+bi1Kv0/FrCSLTmP/Ff+6dLvM/4PeXcoBc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HAse+AAAA2wAAAA8AAAAAAAAAAAAAAAAAmAIAAGRycy9kb3ducmV2&#10;LnhtbFBLBQYAAAAABAAEAPUAAACDAwAAAAA=&#10;" filled="f" strokecolor="#17365d [2415]" strokeweight="2pt"/>
                <v:shape id="Connecteur droit avec flèche 19" o:spid="_x0000_s1131" type="#_x0000_t32" style="position:absolute;left:17592;top:6482;width:9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CusIAAADbAAAADwAAAGRycy9kb3ducmV2LnhtbERPTWvCQBC9C/0PyxR6azaxGmLqGmyx&#10;4qGXptbzkJ0mwexsyG41/ntXKHibx/ucZTGaTpxocK1lBUkUgyCurG65VrD//njOQDiPrLGzTAou&#10;5KBYPUyWmGt75i86lb4WIYRdjgoa7/tcSlc1ZNBFticO3K8dDPoAh1rqAc8h3HRyGsepNNhyaGiw&#10;p/eGqmP5ZxQcf97ixO+3l8P85TPjWblJW94o9fQ4rl9BeBr9Xfzv3ukwfwG3X8IB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GCusIAAADbAAAADwAAAAAAAAAAAAAA&#10;AAChAgAAZHJzL2Rvd25yZXYueG1sUEsFBgAAAAAEAAQA+QAAAJADAAAAAA==&#10;" strokecolor="#17365d [2415]" strokeweight="1.25pt">
                  <v:stroke endarrow="open"/>
                </v:shape>
                <v:shape id="Connecteur droit avec flèche 20" o:spid="_x0000_s1132" type="#_x0000_t32" style="position:absolute;left:40533;top:6482;width:69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msEAAADbAAAADwAAAGRycy9kb3ducmV2LnhtbERPPW+DMBDdI+U/WFepWzCkLUIEB6VV&#10;WnXoEkIyn/AVUPAZYTch/74eKnV8et9FOZtBXGlyvWUFSRSDIG6s7rlVUB/fVxkI55E1DpZJwZ0c&#10;lNvlosBc2xsf6Fr5VoQQdjkq6Lwfcyld05FBF9mROHDfdjLoA5xaqSe8hXAzyHUcp9Jgz6Ghw5He&#10;Omou1Y9RcDm9xomvP+7nl6evjJ+rfdrzXqnHh3m3AeFp9v/iP/enVrAO68OX8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5+GawQAAANsAAAAPAAAAAAAAAAAAAAAA&#10;AKECAABkcnMvZG93bnJldi54bWxQSwUGAAAAAAQABAD5AAAAjwMAAAAA&#10;" strokecolor="#17365d [2415]" strokeweight="1.25pt">
                  <v:stroke endarrow="open"/>
                </v:shape>
                <v:shape id="Connecteur droit avec flèche 21" o:spid="_x0000_s1133" type="#_x0000_t32" style="position:absolute;left:3811;top:6482;width:5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EAcMAAADbAAAADwAAAGRycy9kb3ducmV2LnhtbESPQYvCMBSE74L/ITzBm6ZVV0rXKCoq&#10;e9iLXXfPj+bZFpuX0kSt/34jCB6HmfmGWaw6U4sbta6yrCAeRyCIc6srLhScfvajBITzyBpry6Tg&#10;QQ5Wy35vgam2dz7SLfOFCBB2KSoovW9SKV1ekkE3tg1x8M62NeiDbAupW7wHuKnlJIrm0mDFYaHE&#10;hrYl5ZfsahRcfjdR7E+Hx9/H9DvhWbabV7xTajjo1p8gPHX+HX61v7SCSQzPL+E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RAHDAAAA2wAAAA8AAAAAAAAAAAAA&#10;AAAAoQIAAGRycy9kb3ducmV2LnhtbFBLBQYAAAAABAAEAPkAAACRAwAAAAA=&#10;" strokecolor="#17365d [2415]" strokeweight="1.25pt">
                  <v:stroke endarrow="open"/>
                </v:shape>
                <v:shape id="Connecteur droit avec flèche 22" o:spid="_x0000_s1134" type="#_x0000_t32" style="position:absolute;left:40525;top:14831;width:33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T3BMMAAADbAAAADwAAAGRycy9kb3ducmV2LnhtbESPwWrDMBBE74X8g9hAb7UcH9rgRgnB&#10;oWDoqWkPOS7W1nZirYS1jd2/rwKBHoeZecNsdrMb1JXG2Hs2sMpyUMSNtz23Br4+357WoKIgWxw8&#10;k4FfirDbLh42WFo/8Qddj9KqBOFYooFOJJRax6YjhzHzgTh53350KEmOrbYjTgnuBl3k+bN22HNa&#10;6DBQ1VFzOf44A9VZ6nhxYR/69xc5rKe6WhUnYx6X8/4VlNAs/+F7u7YGigJuX9IP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09wTDAAAA2wAAAA8AAAAAAAAAAAAA&#10;AAAAoQIAAGRycy9kb3ducmV2LnhtbFBLBQYAAAAABAAEAPkAAACRAwAAAAA=&#10;" strokecolor="#17365d [2415]" strokeweight="1.25pt">
                  <v:stroke endarrow="open"/>
                </v:shape>
                <v:shape id="Connecteur droit avec flèche 23" o:spid="_x0000_s1135" type="#_x0000_t32" style="position:absolute;left:43906;top:6482;width:0;height:8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cBS8MAAADbAAAADwAAAGRycy9kb3ducmV2LnhtbESPQWvCQBSE70L/w/IKvenGFKVGV2ml&#10;lYInTQken9lnEsy+jdmtxn/vCoLHYeabYWaLztTiTK2rLCsYDiIQxLnVFRcK/tKf/gcI55E11pZJ&#10;wZUcLOYvvRkm2l54Q+etL0QoYZeggtL7JpHS5SUZdAPbEAfvYFuDPsi2kLrFSyg3tYyjaCwNVhwW&#10;SmxoWVJ+3P4bBfH7xO6y1Wh0Pa2H6dc3xdl+lSn19tp9TkF46vwz/KB/9Z2D+5fw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HAUvDAAAA2wAAAA8AAAAAAAAAAAAA&#10;AAAAoQIAAGRycy9kb3ducmV2LnhtbFBLBQYAAAAABAAEAPkAAACRAwAAAAA=&#10;" strokecolor="#17365d [2415]" strokeweight="1.25pt">
                  <v:stroke endarrow="oval"/>
                </v:shape>
                <v:shape id="Connecteur droit avec flèche 24" o:spid="_x0000_s1136" type="#_x0000_t32" style="position:absolute;left:13653;top:10440;width:0;height:4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K68MAAADbAAAADwAAAGRycy9kb3ducmV2LnhtbESPQWvCQBSE70L/w/IKvenGUFpJXUVS&#10;hICn2h56fGRfk9Ts2yX7NOm/7wqCx2FmvmHW28n16kJD7DwbWC4yUMS1tx03Br4+9/MVqCjIFnvP&#10;ZOCPImw3D7M1FtaP/EGXozQqQTgWaKAVCYXWsW7JYVz4QJy8Hz84lCSHRtsBxwR3vc6z7EU77Dgt&#10;tBiobKk+Hc/OQPkrVTy5sAvd4VXeV2NVLvNvY54ep90bKKFJ7uFbu7IG8me4fkk/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RyuvDAAAA2wAAAA8AAAAAAAAAAAAA&#10;AAAAoQIAAGRycy9kb3ducmV2LnhtbFBLBQYAAAAABAAEAPkAAACRAwAAAAA=&#10;" strokecolor="#17365d [2415]" strokeweight="1.25pt">
                  <v:stroke endarrow="open"/>
                </v:shape>
                <v:shape id="Connecteur droit avec flèche 25" o:spid="_x0000_s1137" type="#_x0000_t32" style="position:absolute;left:13654;top:14731;width:138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O+sIAAADbAAAADwAAAGRycy9kb3ducmV2LnhtbESPQWvCQBSE7wX/w/IEb82mYouNriKi&#10;0qONJeDtkX1Nwmbfhuyq8d+7QqHHYWa+YZbrwbbiSr1vHCt4S1IQxKXTDVcKfk771zkIH5A1to5J&#10;wZ08rFejlyVm2t34m655qESEsM9QQR1Cl0npy5os+sR1xNH7db3FEGVfSd3jLcJtK6dp+iEtNhwX&#10;auxoW1Np8otVkBcHWxh3nOHZ7D6L6m4uLRqlJuNhswARaAj/4b/2l1YwfYfn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NO+sIAAADbAAAADwAAAAAAAAAAAAAA&#10;AAChAgAAZHJzL2Rvd25yZXYueG1sUEsFBgAAAAAEAAQA+QAAAJADAAAAAA==&#10;" strokecolor="#17365d [2415]" strokeweight="1.25pt"/>
                <v:shape id="Zone de texte 26" o:spid="_x0000_s1138" type="#_x0000_t202" style="position:absolute;left:7630;top:4161;width:5066;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CE7165" w:rsidRPr="00BF5B0C" w:rsidRDefault="00CE7165" w:rsidP="00CE7165">
                        <w:pPr>
                          <w:rPr>
                            <w:sz w:val="40"/>
                            <w:szCs w:val="40"/>
                          </w:rPr>
                        </w:pPr>
                        <w:r w:rsidRPr="00BF5B0C">
                          <w:rPr>
                            <w:sz w:val="40"/>
                            <w:szCs w:val="40"/>
                          </w:rPr>
                          <w:t>+</w:t>
                        </w:r>
                      </w:p>
                    </w:txbxContent>
                  </v:textbox>
                </v:shape>
                <v:shape id="Zone de texte 129" o:spid="_x0000_s1139" type="#_x0000_t202" style="position:absolute;left:10087;top:6482;width:5061;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CE7165" w:rsidRDefault="00CE7165" w:rsidP="00CE7165">
                        <w:pPr>
                          <w:pStyle w:val="NormalWeb"/>
                          <w:spacing w:before="0" w:beforeAutospacing="0" w:after="0" w:afterAutospacing="0"/>
                        </w:pPr>
                        <w:r>
                          <w:rPr>
                            <w:rFonts w:eastAsia="Times New Roman"/>
                            <w:sz w:val="40"/>
                            <w:szCs w:val="40"/>
                          </w:rPr>
                          <w:t>-</w:t>
                        </w:r>
                      </w:p>
                    </w:txbxContent>
                  </v:textbox>
                </v:shape>
                <v:shape id="Zone de texte 129" o:spid="_x0000_s1140" type="#_x0000_t202" style="position:absolute;left:904;top:7119;width:8792;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CE7165" w:rsidRPr="00BF5B0C" w:rsidRDefault="00CE7165" w:rsidP="00E36783">
                        <w:pPr>
                          <w:pStyle w:val="NormalWeb"/>
                          <w:spacing w:before="0" w:beforeAutospacing="0" w:after="0" w:afterAutospacing="0"/>
                          <w:ind w:firstLine="0"/>
                          <w:jc w:val="center"/>
                          <w:rPr>
                            <w:sz w:val="20"/>
                            <w:szCs w:val="20"/>
                          </w:rPr>
                        </w:pPr>
                        <w:r w:rsidRPr="00BF5B0C">
                          <w:rPr>
                            <w:rFonts w:eastAsia="Times New Roman"/>
                            <w:sz w:val="20"/>
                            <w:szCs w:val="20"/>
                          </w:rPr>
                          <w:t>Consigne</w:t>
                        </w:r>
                        <w:r w:rsidR="00E36783">
                          <w:rPr>
                            <w:rFonts w:eastAsia="Times New Roman"/>
                            <w:sz w:val="20"/>
                            <w:szCs w:val="20"/>
                          </w:rPr>
                          <w:t xml:space="preserve"> de cap</w:t>
                        </w:r>
                      </w:p>
                    </w:txbxContent>
                  </v:textbox>
                </v:shape>
                <v:shape id="Zone de texte 129" o:spid="_x0000_s1141" type="#_x0000_t202" style="position:absolute;left:17248;top:801;width:10071;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CE7165" w:rsidRDefault="00CE7165" w:rsidP="00E36783">
                        <w:pPr>
                          <w:pStyle w:val="NormalWeb"/>
                          <w:spacing w:before="0" w:beforeAutospacing="0" w:after="0" w:afterAutospacing="0"/>
                          <w:ind w:firstLine="0"/>
                          <w:jc w:val="center"/>
                        </w:pPr>
                        <w:r>
                          <w:rPr>
                            <w:rFonts w:eastAsia="Times New Roman"/>
                            <w:sz w:val="20"/>
                            <w:szCs w:val="20"/>
                          </w:rPr>
                          <w:t>Ecart</w:t>
                        </w:r>
                        <w:r w:rsidR="00E36783">
                          <w:rPr>
                            <w:rFonts w:eastAsia="Times New Roman"/>
                            <w:sz w:val="20"/>
                            <w:szCs w:val="20"/>
                          </w:rPr>
                          <w:t xml:space="preserve"> entre la consigne et le cap suivi</w:t>
                        </w:r>
                      </w:p>
                    </w:txbxContent>
                  </v:textbox>
                </v:shape>
                <v:shape id="Zone de texte 129" o:spid="_x0000_s1142" type="#_x0000_t202" style="position:absolute;left:47484;top:4161;width:8778;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CE7165" w:rsidRDefault="00CE7165" w:rsidP="00CE7165">
                        <w:pPr>
                          <w:pStyle w:val="NormalWeb"/>
                          <w:spacing w:before="0" w:beforeAutospacing="0" w:after="0" w:afterAutospacing="0"/>
                          <w:ind w:firstLine="0"/>
                          <w:jc w:val="center"/>
                        </w:pPr>
                        <w:r>
                          <w:rPr>
                            <w:rFonts w:eastAsia="Times New Roman"/>
                            <w:sz w:val="20"/>
                            <w:szCs w:val="20"/>
                          </w:rPr>
                          <w:t xml:space="preserve">Cap suivi </w:t>
                        </w:r>
                        <w:r>
                          <w:rPr>
                            <w:rFonts w:eastAsia="Times New Roman"/>
                            <w:sz w:val="20"/>
                            <w:szCs w:val="20"/>
                          </w:rPr>
                          <w:br/>
                          <w:t>par le bateau</w:t>
                        </w:r>
                      </w:p>
                    </w:txbxContent>
                  </v:textbox>
                </v:shape>
                <v:shape id="Zone de texte 129" o:spid="_x0000_s1143" type="#_x0000_t202" style="position:absolute;left:15148;top:11073;width:11398;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CE7165" w:rsidRDefault="00CE7165" w:rsidP="00E36783">
                        <w:pPr>
                          <w:pStyle w:val="NormalWeb"/>
                          <w:spacing w:before="0" w:beforeAutospacing="0" w:after="0" w:afterAutospacing="0"/>
                          <w:ind w:firstLine="0"/>
                          <w:jc w:val="center"/>
                        </w:pPr>
                        <w:r>
                          <w:rPr>
                            <w:rFonts w:eastAsia="Times New Roman"/>
                            <w:sz w:val="20"/>
                            <w:szCs w:val="20"/>
                          </w:rPr>
                          <w:t>Mesure du cap suivi par le bateau</w:t>
                        </w:r>
                      </w:p>
                    </w:txbxContent>
                  </v:textbox>
                </v:shape>
              </v:group>
            </w:pict>
          </mc:Fallback>
        </mc:AlternateContent>
      </w:r>
    </w:p>
    <w:p w:rsidR="00D114EE" w:rsidRDefault="00D114EE" w:rsidP="00D114EE">
      <w:pPr>
        <w:pStyle w:val="Paragraphenormal"/>
      </w:pPr>
    </w:p>
    <w:p w:rsidR="00D114EE" w:rsidRDefault="00D114EE" w:rsidP="00D114EE">
      <w:pPr>
        <w:pStyle w:val="Paragraphenormal"/>
      </w:pPr>
    </w:p>
    <w:p w:rsidR="00D114EE" w:rsidRDefault="00D114EE" w:rsidP="00D114EE">
      <w:pPr>
        <w:pStyle w:val="Paragraphenormal"/>
      </w:pPr>
    </w:p>
    <w:p w:rsidR="00D114EE" w:rsidRDefault="00D114EE" w:rsidP="00D114EE">
      <w:pPr>
        <w:pStyle w:val="Paragraphenormal"/>
      </w:pPr>
    </w:p>
    <w:p w:rsidR="00A86B79" w:rsidRDefault="00A86B79" w:rsidP="00D114EE">
      <w:pPr>
        <w:pStyle w:val="Paragraphenormal"/>
      </w:pPr>
    </w:p>
    <w:p w:rsidR="00A86B79" w:rsidRDefault="00A86B79" w:rsidP="00D114EE">
      <w:pPr>
        <w:pStyle w:val="Paragraphenormal"/>
      </w:pPr>
    </w:p>
    <w:p w:rsidR="00A86B79" w:rsidRDefault="00A86B79" w:rsidP="00D114EE">
      <w:pPr>
        <w:pStyle w:val="Paragraphenormal"/>
      </w:pPr>
    </w:p>
    <w:p w:rsidR="00A86B79" w:rsidRDefault="00A86B79" w:rsidP="00D114EE">
      <w:pPr>
        <w:pStyle w:val="Paragraphenormal"/>
      </w:pPr>
    </w:p>
    <w:p w:rsidR="00C26058" w:rsidRDefault="00C26058" w:rsidP="00D114EE">
      <w:pPr>
        <w:pStyle w:val="Paragraphenormal"/>
      </w:pPr>
    </w:p>
    <w:p w:rsidR="00C26058" w:rsidRDefault="00C26058" w:rsidP="00D114EE">
      <w:pPr>
        <w:pStyle w:val="Paragraphenormal"/>
      </w:pPr>
    </w:p>
    <w:p w:rsidR="00C26058" w:rsidRDefault="00C26058" w:rsidP="00D114EE">
      <w:pPr>
        <w:pStyle w:val="Paragraphenormal"/>
      </w:pPr>
    </w:p>
    <w:p w:rsidR="00C26058" w:rsidRDefault="00C26058" w:rsidP="00D114EE">
      <w:pPr>
        <w:pStyle w:val="Paragraphenormal"/>
      </w:pPr>
    </w:p>
    <w:p w:rsidR="00C26058" w:rsidRDefault="00C26058" w:rsidP="00D114EE">
      <w:pPr>
        <w:pStyle w:val="Paragraphenormal"/>
      </w:pPr>
    </w:p>
    <w:p w:rsidR="00BF5B0C" w:rsidRDefault="001071FD" w:rsidP="00BF5B0C">
      <w:pPr>
        <w:pStyle w:val="Titre1"/>
      </w:pPr>
      <w:r>
        <w:lastRenderedPageBreak/>
        <w:t>Réponse</w:t>
      </w:r>
      <w:r w:rsidR="00BF5B0C">
        <w:t xml:space="preserve"> d’un système</w:t>
      </w:r>
      <w:r>
        <w:t xml:space="preserve"> asservi</w:t>
      </w:r>
    </w:p>
    <w:p w:rsidR="00BF5B0C" w:rsidRDefault="00BF5B0C" w:rsidP="00BF5B0C">
      <w:pPr>
        <w:pStyle w:val="Paragraphenormal"/>
      </w:pPr>
    </w:p>
    <w:p w:rsidR="00BF5B0C" w:rsidRDefault="003B3426" w:rsidP="00BF5B0C">
      <w:pPr>
        <w:pStyle w:val="Paragraphenormal"/>
      </w:pPr>
      <w:r>
        <w:t>En fonction de la nature du procédé physique que l’on souhaite asservir, on peut classer les systèmes de deux catégories :</w:t>
      </w:r>
    </w:p>
    <w:p w:rsidR="003B3426" w:rsidRDefault="003B3426" w:rsidP="00BF5B0C">
      <w:pPr>
        <w:pStyle w:val="Paragraphenormal"/>
      </w:pPr>
    </w:p>
    <w:p w:rsidR="003B3426" w:rsidRDefault="003B3426" w:rsidP="003B3426">
      <w:pPr>
        <w:pStyle w:val="Paragraphenormal"/>
        <w:numPr>
          <w:ilvl w:val="0"/>
          <w:numId w:val="17"/>
        </w:numPr>
      </w:pPr>
      <w:r>
        <w:t xml:space="preserve">Systèmes de premier ordre : </w:t>
      </w:r>
    </w:p>
    <w:p w:rsidR="003B3426" w:rsidRDefault="003B3426" w:rsidP="003B3426">
      <w:pPr>
        <w:pStyle w:val="Paragraphenormal"/>
        <w:ind w:left="720"/>
      </w:pPr>
    </w:p>
    <w:p w:rsidR="003B3426" w:rsidRDefault="003B3426" w:rsidP="00B939E3">
      <w:pPr>
        <w:pStyle w:val="Paragraphenormal"/>
        <w:numPr>
          <w:ilvl w:val="1"/>
          <w:numId w:val="18"/>
        </w:numPr>
      </w:pPr>
      <w:r>
        <w:t>La mise en équation de ces systèmes aboutie à une équation différentielle du premier degré.</w:t>
      </w:r>
    </w:p>
    <w:p w:rsidR="003B3426" w:rsidRDefault="003B3426" w:rsidP="00B939E3">
      <w:pPr>
        <w:pStyle w:val="Paragraphenormal"/>
        <w:numPr>
          <w:ilvl w:val="1"/>
          <w:numId w:val="18"/>
        </w:numPr>
      </w:pPr>
      <w:r>
        <w:t>Ces systèmes sont toujours stables.</w:t>
      </w:r>
    </w:p>
    <w:p w:rsidR="00375DBB" w:rsidRDefault="00375DBB" w:rsidP="00375DBB">
      <w:pPr>
        <w:pStyle w:val="Paragraphenormal"/>
        <w:ind w:left="1440"/>
      </w:pPr>
    </w:p>
    <w:p w:rsidR="00B939E3" w:rsidRDefault="00B939E3" w:rsidP="00B939E3">
      <w:pPr>
        <w:pStyle w:val="Paragraphenormal"/>
        <w:numPr>
          <w:ilvl w:val="0"/>
          <w:numId w:val="18"/>
        </w:numPr>
      </w:pPr>
      <w:r>
        <w:t>Systèmes du second ordre :</w:t>
      </w:r>
    </w:p>
    <w:p w:rsidR="00B939E3" w:rsidRDefault="00B939E3" w:rsidP="00B939E3">
      <w:pPr>
        <w:pStyle w:val="Paragraphenormal"/>
        <w:ind w:left="720"/>
      </w:pPr>
    </w:p>
    <w:p w:rsidR="00B939E3" w:rsidRDefault="00B939E3" w:rsidP="00B939E3">
      <w:pPr>
        <w:pStyle w:val="Paragraphenormal"/>
        <w:numPr>
          <w:ilvl w:val="1"/>
          <w:numId w:val="18"/>
        </w:numPr>
      </w:pPr>
      <w:r>
        <w:t>La mise en équation de ces systèmes aboutie à une équation différentielle du second ordre.</w:t>
      </w:r>
    </w:p>
    <w:p w:rsidR="00B939E3" w:rsidRDefault="00E16B30" w:rsidP="00B939E3">
      <w:pPr>
        <w:pStyle w:val="Paragraphenormal"/>
        <w:numPr>
          <w:ilvl w:val="1"/>
          <w:numId w:val="18"/>
        </w:numPr>
      </w:pPr>
      <w:r>
        <w:t>Ces systèmes ont tendance à osciller.</w:t>
      </w:r>
    </w:p>
    <w:p w:rsidR="00E16B30" w:rsidRDefault="00E16B30" w:rsidP="00E16B30">
      <w:pPr>
        <w:pStyle w:val="Paragraphenormal"/>
      </w:pPr>
    </w:p>
    <w:p w:rsidR="00E16B30" w:rsidRDefault="00E16B30" w:rsidP="00E16B30">
      <w:pPr>
        <w:pStyle w:val="Paragraphenormal"/>
      </w:pPr>
    </w:p>
    <w:p w:rsidR="00E16B30" w:rsidRDefault="00E16B30" w:rsidP="00E16B30">
      <w:pPr>
        <w:pStyle w:val="Paragraphenormal"/>
      </w:pPr>
      <w:r>
        <w:t>Pour déterminer expérimentalement l’ordre d’un système</w:t>
      </w:r>
      <w:r w:rsidR="005E1B77">
        <w:t xml:space="preserve"> on observe sa réponse indicielle. Pour cela, o</w:t>
      </w:r>
      <w:r w:rsidR="003337BF">
        <w:t xml:space="preserve">n applique un </w:t>
      </w:r>
      <w:r w:rsidR="003337BF" w:rsidRPr="003337BF">
        <w:rPr>
          <w:b/>
        </w:rPr>
        <w:t>échelon</w:t>
      </w:r>
      <w:r w:rsidR="003337BF">
        <w:t xml:space="preserve"> </w:t>
      </w:r>
      <w:r w:rsidR="005E1B77">
        <w:t>à</w:t>
      </w:r>
      <w:r w:rsidR="003337BF">
        <w:t xml:space="preserve"> la consigne, et on observe l’évolution de la grandeur asservie.</w:t>
      </w:r>
      <w:r>
        <w:t xml:space="preserve"> </w:t>
      </w:r>
      <w:r w:rsidR="003337BF">
        <w:t>Un échelon consiste à faire passer instantanément la consigne de 0 à une valeur quelconque, puis à maintenir « indéfiniment » cette valeur.</w:t>
      </w:r>
    </w:p>
    <w:p w:rsidR="003337BF" w:rsidRDefault="003337BF" w:rsidP="00E16B30">
      <w:pPr>
        <w:pStyle w:val="Paragraphenormal"/>
      </w:pPr>
      <w:r>
        <w:rPr>
          <w:noProof/>
        </w:rPr>
        <mc:AlternateContent>
          <mc:Choice Requires="wpc">
            <w:drawing>
              <wp:anchor distT="0" distB="0" distL="114300" distR="114300" simplePos="0" relativeHeight="251737600" behindDoc="0" locked="0" layoutInCell="1" allowOverlap="1" wp14:anchorId="48B28164" wp14:editId="031AAAEE">
                <wp:simplePos x="0" y="0"/>
                <wp:positionH relativeFrom="column">
                  <wp:posOffset>1327214</wp:posOffset>
                </wp:positionH>
                <wp:positionV relativeFrom="paragraph">
                  <wp:posOffset>159412</wp:posOffset>
                </wp:positionV>
                <wp:extent cx="3233318" cy="1155801"/>
                <wp:effectExtent l="0" t="0" r="5715" b="8731250"/>
                <wp:wrapNone/>
                <wp:docPr id="130" name="Zone de dessin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9" name="Connecteur droit avec flèche 189"/>
                        <wps:cNvCnPr/>
                        <wps:spPr>
                          <a:xfrm>
                            <a:off x="285834" y="921733"/>
                            <a:ext cx="2382938" cy="0"/>
                          </a:xfrm>
                          <a:prstGeom prst="straightConnector1">
                            <a:avLst/>
                          </a:prstGeom>
                          <a:ln w="1270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0" name="Connecteur droit avec flèche 190"/>
                        <wps:cNvCnPr/>
                        <wps:spPr>
                          <a:xfrm flipV="1">
                            <a:off x="803895" y="201627"/>
                            <a:ext cx="0" cy="796558"/>
                          </a:xfrm>
                          <a:prstGeom prst="straightConnector1">
                            <a:avLst/>
                          </a:prstGeom>
                          <a:ln w="1270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34" name="Zone de texte 134"/>
                        <wps:cNvSpPr txBox="1"/>
                        <wps:spPr>
                          <a:xfrm>
                            <a:off x="2668772" y="823419"/>
                            <a:ext cx="271938" cy="24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1B4" w:rsidRPr="001A11B4" w:rsidRDefault="001A11B4" w:rsidP="001A11B4">
                              <w:pPr>
                                <w:ind w:firstLine="0"/>
                                <w:rPr>
                                  <w:rFonts w:ascii="Times New Roman" w:hAnsi="Times New Roman" w:cs="Times New Roman"/>
                                  <w:i/>
                                </w:rPr>
                              </w:pPr>
                              <w:proofErr w:type="gramStart"/>
                              <w:r w:rsidRPr="001A11B4">
                                <w:rPr>
                                  <w:rFonts w:ascii="Times New Roman" w:hAnsi="Times New Roman" w:cs="Times New Roman"/>
                                  <w:i/>
                                </w:rP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Zone de texte 134"/>
                        <wps:cNvSpPr txBox="1"/>
                        <wps:spPr>
                          <a:xfrm>
                            <a:off x="72616" y="77504"/>
                            <a:ext cx="1113004" cy="302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11B4" w:rsidRPr="001A11B4" w:rsidRDefault="001A11B4" w:rsidP="001A11B4">
                              <w:pPr>
                                <w:pStyle w:val="NormalWeb"/>
                                <w:spacing w:before="0" w:beforeAutospacing="0" w:after="0" w:afterAutospacing="0"/>
                                <w:ind w:firstLine="0"/>
                                <w:rPr>
                                  <w:rFonts w:ascii="Times New Roman" w:hAnsi="Times New Roman" w:cs="Times New Roman"/>
                                </w:rPr>
                              </w:pPr>
                              <w:r w:rsidRPr="001A11B4">
                                <w:rPr>
                                  <w:rFonts w:ascii="Times New Roman" w:eastAsia="Times New Roman" w:hAnsi="Times New Roman" w:cs="Times New Roman"/>
                                  <w:i/>
                                  <w:iCs/>
                                </w:rPr>
                                <w:t>Consigne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Connecteur droit 135"/>
                        <wps:cNvCnPr/>
                        <wps:spPr>
                          <a:xfrm>
                            <a:off x="387705" y="921652"/>
                            <a:ext cx="416057" cy="0"/>
                          </a:xfrm>
                          <a:prstGeom prst="line">
                            <a:avLst/>
                          </a:prstGeom>
                          <a:ln w="317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4" name="Connecteur droit 194"/>
                        <wps:cNvCnPr/>
                        <wps:spPr>
                          <a:xfrm>
                            <a:off x="2754290" y="9872005"/>
                            <a:ext cx="415925" cy="0"/>
                          </a:xfrm>
                          <a:prstGeom prst="line">
                            <a:avLst/>
                          </a:prstGeom>
                          <a:ln w="317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7" name="Connecteur droit 137"/>
                        <wps:cNvCnPr/>
                        <wps:spPr>
                          <a:xfrm flipV="1">
                            <a:off x="803762" y="548640"/>
                            <a:ext cx="0" cy="373012"/>
                          </a:xfrm>
                          <a:prstGeom prst="line">
                            <a:avLst/>
                          </a:prstGeom>
                          <a:ln w="317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8" name="Connecteur droit 138"/>
                        <wps:cNvCnPr/>
                        <wps:spPr>
                          <a:xfrm>
                            <a:off x="803762" y="548592"/>
                            <a:ext cx="1390798" cy="0"/>
                          </a:xfrm>
                          <a:prstGeom prst="line">
                            <a:avLst/>
                          </a:prstGeom>
                          <a:ln w="317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Zone de dessin 130" o:spid="_x0000_s1144" editas="canvas" style="position:absolute;left:0;text-align:left;margin-left:104.5pt;margin-top:12.55pt;width:254.6pt;height:91pt;z-index:251737600" coordsize="32327,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">
                <v:shape id="_x0000_s1145" type="#_x0000_t75" style="position:absolute;width:32327;height:11557;visibility:visible;mso-wrap-style:square">
                  <v:fill o:detectmouseclick="t"/>
                  <v:path o:connecttype="none"/>
                </v:shape>
                <v:shape id="Connecteur droit avec flèche 189" o:spid="_x0000_s1146" type="#_x0000_t32" style="position:absolute;left:2858;top:9217;width:23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gtMAAAADcAAAADwAAAGRycy9kb3ducmV2LnhtbERPTYvCMBC9L/gfwgje1tQ9bLUaRQTB&#10;RRRWxfPQjE2xmXSbaOu/N4Kwt3m8z5ktOluJOzW+dKxgNExAEOdOl1woOB3Xn2MQPiBrrByTggd5&#10;WMx7HzPMtGv5l+6HUIgYwj5DBSaEOpPS54Ys+qGriSN3cY3FEGFTSN1gG8NtJb+S5FtaLDk2GKxp&#10;ZSi/Hm5WgXUp/j3sOt3tfvbHNGm7s9wapQb9bjkFEagL/+K3e6Pj/PEEXs/EC+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3YLTAAAAA3AAAAA8AAAAAAAAAAAAAAAAA&#10;oQIAAGRycy9kb3ducmV2LnhtbFBLBQYAAAAABAAEAPkAAACOAwAAAAA=&#10;" strokecolor="#548dd4 [1951]" strokeweight="1pt">
                  <v:stroke endarrow="open"/>
                </v:shape>
                <v:shape id="Connecteur droit avec flèche 190" o:spid="_x0000_s1147" type="#_x0000_t32" style="position:absolute;left:8038;top:2016;width:0;height:7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oM8YAAADcAAAADwAAAGRycy9kb3ducmV2LnhtbESPzWrDQAyE74W+w6JCb806gZTGySaU&#10;lIYcWkp+yFl4FdvEqzVeNXH99NWh0JvEjGY+LVZ9aMyVulRHdjAeZWCIi+hrLh0cD+9PL2CSIHts&#10;IpODH0qwWt7fLTD38cY7uu6lNBrCKUcHlUibW5uKigKmUWyJVTvHLqDo2pXWd3jT8NDYSZY924A1&#10;a0OFLa0rKi777+Ag7DZDdrpMhy9ZTz7Gh60M9u3TuceH/nUORqiXf/Pf9dYr/kzx9Rmdw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oaDPGAAAA3AAAAA8AAAAAAAAA&#10;AAAAAAAAoQIAAGRycy9kb3ducmV2LnhtbFBLBQYAAAAABAAEAPkAAACUAwAAAAA=&#10;" strokecolor="#548dd4 [1951]" strokeweight="1pt">
                  <v:stroke endarrow="open"/>
                </v:shape>
                <v:shape id="Zone de texte 134" o:spid="_x0000_s1148" type="#_x0000_t202" style="position:absolute;left:26687;top:8234;width:2720;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zQMQA&#10;AADcAAAADwAAAGRycy9kb3ducmV2LnhtbERPTWvCQBC9F/wPyxS8FN20qVpSVynFqnjTqKW3ITtN&#10;gtnZkN0m8d+7hUJv83ifM1/2phItNa60rOBxHIEgzqwuOVdwTD9GLyCcR9ZYWSYFV3KwXAzu5pho&#10;2/Ge2oPPRQhhl6CCwvs6kdJlBRl0Y1sTB+7bNgZ9gE0udYNdCDeVfIqiqTRYcmgosKb3grLL4cco&#10;+HrIP3euX5+6eBLXq02bzs46VWp437+9gvDU+3/xn3urw/z4GX6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80DEAAAA3AAAAA8AAAAAAAAAAAAAAAAAmAIAAGRycy9k&#10;b3ducmV2LnhtbFBLBQYAAAAABAAEAPUAAACJAwAAAAA=&#10;" fillcolor="white [3201]" stroked="f" strokeweight=".5pt">
                  <v:textbox>
                    <w:txbxContent>
                      <w:p w:rsidR="001A11B4" w:rsidRPr="001A11B4" w:rsidRDefault="001A11B4" w:rsidP="001A11B4">
                        <w:pPr>
                          <w:ind w:firstLine="0"/>
                          <w:rPr>
                            <w:rFonts w:ascii="Times New Roman" w:hAnsi="Times New Roman" w:cs="Times New Roman"/>
                            <w:i/>
                          </w:rPr>
                        </w:pPr>
                        <w:proofErr w:type="gramStart"/>
                        <w:r w:rsidRPr="001A11B4">
                          <w:rPr>
                            <w:rFonts w:ascii="Times New Roman" w:hAnsi="Times New Roman" w:cs="Times New Roman"/>
                            <w:i/>
                          </w:rPr>
                          <w:t>t</w:t>
                        </w:r>
                        <w:proofErr w:type="gramEnd"/>
                      </w:p>
                    </w:txbxContent>
                  </v:textbox>
                </v:shape>
                <v:shape id="Zone de texte 134" o:spid="_x0000_s1149" type="#_x0000_t202" style="position:absolute;left:726;top:775;width:11130;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1A11B4" w:rsidRPr="001A11B4" w:rsidRDefault="001A11B4" w:rsidP="001A11B4">
                        <w:pPr>
                          <w:pStyle w:val="NormalWeb"/>
                          <w:spacing w:before="0" w:beforeAutospacing="0" w:after="0" w:afterAutospacing="0"/>
                          <w:ind w:firstLine="0"/>
                          <w:rPr>
                            <w:rFonts w:ascii="Times New Roman" w:hAnsi="Times New Roman" w:cs="Times New Roman"/>
                          </w:rPr>
                        </w:pPr>
                        <w:r w:rsidRPr="001A11B4">
                          <w:rPr>
                            <w:rFonts w:ascii="Times New Roman" w:eastAsia="Times New Roman" w:hAnsi="Times New Roman" w:cs="Times New Roman"/>
                            <w:i/>
                            <w:iCs/>
                          </w:rPr>
                          <w:t>Consigne</w:t>
                        </w:r>
                      </w:p>
                    </w:txbxContent>
                  </v:textbox>
                </v:shape>
                <v:line id="Connecteur droit 135" o:spid="_x0000_s1150" style="position:absolute;visibility:visible;mso-wrap-style:square" from="3877,9216" to="8037,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5VGMQAAADcAAAADwAAAGRycy9kb3ducmV2LnhtbERPS2sCMRC+C/0PYQreNFvFtqxGKYqo&#10;B6XdPtDbsBl3FzeTJYm6/vtGKPQ2H99zJrPW1OJCzleWFTz1ExDEudUVFwq+Ppe9VxA+IGusLZOC&#10;G3mYTR86E0y1vfIHXbJQiBjCPkUFZQhNKqXPSzLo+7YhjtzROoMhQldI7fAaw00tB0nyLA1WHBtK&#10;bGheUn7KzkbB/oet/d6sFvTebLfD3cGZ3e1Fqe5j+zYGEagN/+I/91rH+cMR3J+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lUYxAAAANwAAAAPAAAAAAAAAAAA&#10;AAAAAKECAABkcnMvZG93bnJldi54bWxQSwUGAAAAAAQABAD5AAAAkgMAAAAA&#10;" strokecolor="#17365d [2415]" strokeweight="2.5pt"/>
                <v:line id="Connecteur droit 194" o:spid="_x0000_s1151" style="position:absolute;visibility:visible;mso-wrap-style:square" from="27542,98720" to="31702,9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vucQAAADcAAAADwAAAGRycy9kb3ducmV2LnhtbERPTWsCMRC9C/6HMIK3mrWW2q5GkYq0&#10;PSjWquht2Iy7i5vJkqS6/vumUPA2j/c542ljKnEh50vLCvq9BARxZnXJuYLt9+LhBYQPyBory6Tg&#10;Rh6mk3ZrjKm2V/6iyybkIoawT1FBEUKdSumzggz6nq2JI3eyzmCI0OVSO7zGcFPJxyR5lgZLjg0F&#10;1vRWUHbe/BgFhz1bu/t8n9O6Xi4Hq6Mzq9tQqW6nmY1ABGrCXfzv/tBx/usT/D0TL5C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K+5xAAAANwAAAAPAAAAAAAAAAAA&#10;AAAAAKECAABkcnMvZG93bnJldi54bWxQSwUGAAAAAAQABAD5AAAAkgMAAAAA&#10;" strokecolor="#17365d [2415]" strokeweight="2.5pt"/>
                <v:line id="Connecteur droit 137" o:spid="_x0000_s1152" style="position:absolute;flip:y;visibility:visible;mso-wrap-style:square" from="8037,5486" to="8037,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FJ8UAAADcAAAADwAAAGRycy9kb3ducmV2LnhtbERPTWvCQBC9C/6HZQq96ca2RE3diC0t&#10;iIeWqhdvQ3ZMQrKzIbvq6q/vCoXe5vE+Z7EMphVn6l1tWcFknIAgLqyuuVSw332OZiCcR9bYWiYF&#10;V3KwzIeDBWbaXviHzltfihjCLkMFlfddJqUrKjLoxrYjjtzR9gZ9hH0pdY+XGG5a+ZQkqTRYc2yo&#10;sKP3iopmezIKbmWTfiSb4ynMp5PvQ3jZzL/eUqUeH8LqFYSn4P/Ff+61jvOfp3B/Jl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fFJ8UAAADcAAAADwAAAAAAAAAA&#10;AAAAAAChAgAAZHJzL2Rvd25yZXYueG1sUEsFBgAAAAAEAAQA+QAAAJMDAAAAAA==&#10;" strokecolor="#17365d [2415]" strokeweight="2.5pt"/>
                <v:line id="Connecteur droit 138" o:spid="_x0000_s1153" style="position:absolute;visibility:visible;mso-wrap-style:square" from="8037,5485" to="21945,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6hsYAAADcAAAADwAAAGRycy9kb3ducmV2LnhtbESPQWsCQQyF74X+hyEFbzpbhSqro5QW&#10;sT0orbait7CT7i7dySwzU13/vTkIvSW8l/e+zBada9SJQqw9G3gcZKCIC29rLg187Zb9CaiYkC02&#10;nsnAhSIs5vd3M8ytP/MnnbapVBLCMUcDVUptrnUsKnIYB74lFu3HB4dJ1lBqG/As4a7Rwyx70g5r&#10;loYKW3qpqPjd/jkDhz17//2+eqWPdr0ebY7BbS5jY3oP3fMUVKIu/Ztv129W8EdCK8/IBH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obGAAAA3AAAAA8AAAAAAAAA&#10;AAAAAAAAoQIAAGRycy9kb3ducmV2LnhtbFBLBQYAAAAABAAEAPkAAACUAwAAAAA=&#10;" strokecolor="#17365d [2415]" strokeweight="2.5pt"/>
              </v:group>
            </w:pict>
          </mc:Fallback>
        </mc:AlternateContent>
      </w:r>
    </w:p>
    <w:p w:rsidR="003337BF" w:rsidRDefault="003337BF" w:rsidP="00E16B30">
      <w:pPr>
        <w:pStyle w:val="Paragraphenormal"/>
      </w:pPr>
    </w:p>
    <w:p w:rsidR="003337BF" w:rsidRDefault="003337BF" w:rsidP="00E16B30">
      <w:pPr>
        <w:pStyle w:val="Paragraphenormal"/>
      </w:pPr>
    </w:p>
    <w:p w:rsidR="003337BF" w:rsidRDefault="003337BF" w:rsidP="00E16B30">
      <w:pPr>
        <w:pStyle w:val="Paragraphenormal"/>
      </w:pPr>
    </w:p>
    <w:p w:rsidR="003337BF" w:rsidRDefault="003337BF" w:rsidP="00E16B30">
      <w:pPr>
        <w:pStyle w:val="Paragraphenormal"/>
      </w:pPr>
    </w:p>
    <w:p w:rsidR="003337BF" w:rsidRDefault="003337BF" w:rsidP="00E16B30">
      <w:pPr>
        <w:pStyle w:val="Paragraphenormal"/>
      </w:pPr>
    </w:p>
    <w:p w:rsidR="00F16AFC" w:rsidRDefault="006B7160" w:rsidP="00E16B30">
      <w:pPr>
        <w:pStyle w:val="Paragraphenormal"/>
      </w:pPr>
      <w:r>
        <w:t>Réponse</w:t>
      </w:r>
      <w:r w:rsidR="005E1B77">
        <w:t xml:space="preserve"> indicielle </w:t>
      </w:r>
      <w:r>
        <w:t>d’un système du premier ordre :</w:t>
      </w:r>
    </w:p>
    <w:p w:rsidR="006B7160" w:rsidRDefault="006B7160" w:rsidP="00E16B30">
      <w:pPr>
        <w:pStyle w:val="Paragraphenormal"/>
      </w:pPr>
    </w:p>
    <w:p w:rsidR="00F16AFC" w:rsidRDefault="00F16AFC" w:rsidP="00E16B30">
      <w:pPr>
        <w:pStyle w:val="Paragraphenormal"/>
      </w:pPr>
    </w:p>
    <w:p w:rsidR="00F16AFC" w:rsidRDefault="005A302E" w:rsidP="00E16B30">
      <w:pPr>
        <w:pStyle w:val="Paragraphenormal"/>
      </w:pPr>
      <w:r>
        <w:rPr>
          <w:noProof/>
        </w:rPr>
        <w:drawing>
          <wp:anchor distT="0" distB="0" distL="114300" distR="114300" simplePos="0" relativeHeight="251738624" behindDoc="0" locked="0" layoutInCell="1" allowOverlap="1" wp14:anchorId="311C1885" wp14:editId="1DE578AB">
            <wp:simplePos x="0" y="0"/>
            <wp:positionH relativeFrom="column">
              <wp:posOffset>357505</wp:posOffset>
            </wp:positionH>
            <wp:positionV relativeFrom="paragraph">
              <wp:posOffset>-5080</wp:posOffset>
            </wp:positionV>
            <wp:extent cx="5256530" cy="2825750"/>
            <wp:effectExtent l="0" t="0" r="1270" b="0"/>
            <wp:wrapNone/>
            <wp:docPr id="149" name="Image 149" descr="http://fabrice.sincere.free.fr/qcm/image/image900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brice.sincere.free.fr/qcm/image/image9007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6530"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F16AFC" w:rsidRDefault="00F16AFC" w:rsidP="00E16B30">
      <w:pPr>
        <w:pStyle w:val="Paragraphenormal"/>
      </w:pPr>
    </w:p>
    <w:p w:rsidR="006B7160" w:rsidRDefault="006B7160" w:rsidP="00E16B30">
      <w:pPr>
        <w:pStyle w:val="Paragraphenormal"/>
      </w:pPr>
    </w:p>
    <w:p w:rsidR="005A302E" w:rsidRDefault="005A302E" w:rsidP="006B7160">
      <w:pPr>
        <w:pStyle w:val="Paragraphenormal"/>
      </w:pPr>
    </w:p>
    <w:p w:rsidR="006B7160" w:rsidRDefault="006B7160" w:rsidP="006B7160">
      <w:pPr>
        <w:pStyle w:val="Paragraphenormal"/>
      </w:pPr>
      <w:r>
        <w:t xml:space="preserve">Réponse </w:t>
      </w:r>
      <w:r w:rsidR="005E1B77">
        <w:t xml:space="preserve">indicielle </w:t>
      </w:r>
      <w:r>
        <w:t>d’un système du second ordre :</w:t>
      </w:r>
    </w:p>
    <w:p w:rsidR="008F6428" w:rsidRDefault="008F6428" w:rsidP="00E16B30">
      <w:pPr>
        <w:pStyle w:val="Paragraphenormal"/>
      </w:pPr>
    </w:p>
    <w:p w:rsidR="008F6428" w:rsidRDefault="008F6428" w:rsidP="00E16B30">
      <w:pPr>
        <w:pStyle w:val="Paragraphenormal"/>
      </w:pPr>
    </w:p>
    <w:p w:rsidR="008F6428" w:rsidRDefault="00A57B06" w:rsidP="00E16B30">
      <w:pPr>
        <w:pStyle w:val="Paragraphenormal"/>
      </w:pPr>
      <w:r>
        <w:rPr>
          <w:noProof/>
        </w:rPr>
        <w:drawing>
          <wp:anchor distT="0" distB="0" distL="114300" distR="114300" simplePos="0" relativeHeight="251739648" behindDoc="0" locked="0" layoutInCell="1" allowOverlap="1" wp14:anchorId="5506E649" wp14:editId="04BD52D1">
            <wp:simplePos x="0" y="0"/>
            <wp:positionH relativeFrom="column">
              <wp:posOffset>193040</wp:posOffset>
            </wp:positionH>
            <wp:positionV relativeFrom="paragraph">
              <wp:posOffset>147955</wp:posOffset>
            </wp:positionV>
            <wp:extent cx="5442585" cy="2956560"/>
            <wp:effectExtent l="0" t="0" r="5715" b="0"/>
            <wp:wrapNone/>
            <wp:docPr id="150" name="Image 150" descr="!! image manqu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image manquant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2585"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428" w:rsidRDefault="008F6428" w:rsidP="00E16B30">
      <w:pPr>
        <w:pStyle w:val="Paragraphenormal"/>
      </w:pPr>
    </w:p>
    <w:p w:rsidR="008F6428" w:rsidRDefault="008F6428" w:rsidP="00E16B30">
      <w:pPr>
        <w:pStyle w:val="Paragraphenormal"/>
      </w:pPr>
    </w:p>
    <w:p w:rsidR="008F6428" w:rsidRDefault="008F6428" w:rsidP="00E16B30">
      <w:pPr>
        <w:pStyle w:val="Paragraphenormal"/>
      </w:pPr>
    </w:p>
    <w:p w:rsidR="008F6428" w:rsidRDefault="008F6428" w:rsidP="00E16B30">
      <w:pPr>
        <w:pStyle w:val="Paragraphenormal"/>
      </w:pPr>
    </w:p>
    <w:p w:rsidR="008F6428" w:rsidRDefault="008F6428" w:rsidP="00E16B30">
      <w:pPr>
        <w:pStyle w:val="Paragraphenormal"/>
      </w:pPr>
    </w:p>
    <w:p w:rsidR="008F6428" w:rsidRDefault="008F6428" w:rsidP="00E16B30">
      <w:pPr>
        <w:pStyle w:val="Paragraphenormal"/>
      </w:pPr>
    </w:p>
    <w:p w:rsidR="008F6428" w:rsidRDefault="008F6428" w:rsidP="00E16B30">
      <w:pPr>
        <w:pStyle w:val="Paragraphenormal"/>
      </w:pPr>
    </w:p>
    <w:p w:rsidR="008F6428" w:rsidRDefault="008F6428" w:rsidP="00E16B30">
      <w:pPr>
        <w:pStyle w:val="Paragraphenormal"/>
      </w:pPr>
    </w:p>
    <w:p w:rsidR="008F6428" w:rsidRDefault="008F6428" w:rsidP="00E16B30">
      <w:pPr>
        <w:pStyle w:val="Paragraphenormal"/>
      </w:pPr>
    </w:p>
    <w:p w:rsidR="005A302E" w:rsidRDefault="005A302E" w:rsidP="00E16B30">
      <w:pPr>
        <w:pStyle w:val="Paragraphenormal"/>
      </w:pPr>
    </w:p>
    <w:p w:rsidR="005A302E" w:rsidRDefault="005A302E" w:rsidP="00E16B30">
      <w:pPr>
        <w:pStyle w:val="Paragraphenormal"/>
      </w:pPr>
    </w:p>
    <w:p w:rsidR="005A302E" w:rsidRDefault="005A302E" w:rsidP="00E16B30">
      <w:pPr>
        <w:pStyle w:val="Paragraphenormal"/>
      </w:pPr>
    </w:p>
    <w:p w:rsidR="005A302E" w:rsidRDefault="005A302E" w:rsidP="00E16B30">
      <w:pPr>
        <w:pStyle w:val="Paragraphenormal"/>
      </w:pPr>
    </w:p>
    <w:p w:rsidR="005A302E" w:rsidRDefault="005A302E" w:rsidP="00E16B30">
      <w:pPr>
        <w:pStyle w:val="Paragraphenormal"/>
      </w:pPr>
    </w:p>
    <w:p w:rsidR="005A302E" w:rsidRDefault="005A302E" w:rsidP="00E16B30">
      <w:pPr>
        <w:pStyle w:val="Paragraphenormal"/>
      </w:pPr>
    </w:p>
    <w:p w:rsidR="005A302E" w:rsidRDefault="005A302E" w:rsidP="00E16B30">
      <w:pPr>
        <w:pStyle w:val="Paragraphenormal"/>
      </w:pPr>
    </w:p>
    <w:p w:rsidR="005A302E" w:rsidRDefault="005A302E" w:rsidP="00E16B30">
      <w:pPr>
        <w:pStyle w:val="Paragraphenormal"/>
      </w:pPr>
    </w:p>
    <w:p w:rsidR="005A302E" w:rsidRDefault="005A302E" w:rsidP="00E16B30">
      <w:pPr>
        <w:pStyle w:val="Paragraphenormal"/>
      </w:pPr>
    </w:p>
    <w:p w:rsidR="008F6428" w:rsidRDefault="008F6428" w:rsidP="008F6428">
      <w:pPr>
        <w:pStyle w:val="Titre1"/>
      </w:pPr>
      <w:r>
        <w:t>Performances d’un système asservi</w:t>
      </w:r>
    </w:p>
    <w:p w:rsidR="008F6428" w:rsidRDefault="008F6428" w:rsidP="008F6428">
      <w:pPr>
        <w:pStyle w:val="Paragraphenormal"/>
      </w:pPr>
    </w:p>
    <w:p w:rsidR="008F6428" w:rsidRDefault="005A302E" w:rsidP="008F6428">
      <w:pPr>
        <w:pStyle w:val="Paragraphenormal"/>
      </w:pPr>
      <w:r>
        <w:t>Les performances d’un système asservi s’établissent selon plusieurs critères.</w:t>
      </w:r>
    </w:p>
    <w:p w:rsidR="005A302E" w:rsidRDefault="005A302E" w:rsidP="008F6428">
      <w:pPr>
        <w:pStyle w:val="Paragraphenormal"/>
      </w:pPr>
    </w:p>
    <w:p w:rsidR="005A302E" w:rsidRDefault="005A302E" w:rsidP="005A302E">
      <w:pPr>
        <w:pStyle w:val="Titre2"/>
      </w:pPr>
      <w:r>
        <w:t>Le temps de réponse :</w:t>
      </w:r>
    </w:p>
    <w:p w:rsidR="005A302E" w:rsidRDefault="005A302E" w:rsidP="005A302E">
      <w:pPr>
        <w:pStyle w:val="Paragraphenormal"/>
      </w:pPr>
    </w:p>
    <w:p w:rsidR="005A302E" w:rsidRDefault="005A302E" w:rsidP="005A302E">
      <w:pPr>
        <w:pStyle w:val="Paragraphenormal"/>
      </w:pPr>
      <w:r>
        <w:t>C’est le temps après lequel la valeur finale sera atteinte (à 5</w:t>
      </w:r>
      <w:r w:rsidR="004172D5">
        <w:t xml:space="preserve"> </w:t>
      </w:r>
      <w:r>
        <w:t>% près).</w:t>
      </w:r>
    </w:p>
    <w:p w:rsidR="005A302E" w:rsidRDefault="005A302E" w:rsidP="005A302E">
      <w:pPr>
        <w:pStyle w:val="Paragraphenormal"/>
      </w:pPr>
      <w:r>
        <w:rPr>
          <w:noProof/>
        </w:rPr>
        <mc:AlternateContent>
          <mc:Choice Requires="wpc">
            <w:drawing>
              <wp:anchor distT="0" distB="0" distL="114300" distR="114300" simplePos="0" relativeHeight="251740672" behindDoc="0" locked="0" layoutInCell="1" allowOverlap="1" wp14:anchorId="2D61A48A" wp14:editId="15F214B5">
                <wp:simplePos x="0" y="0"/>
                <wp:positionH relativeFrom="column">
                  <wp:posOffset>1069340</wp:posOffset>
                </wp:positionH>
                <wp:positionV relativeFrom="paragraph">
                  <wp:posOffset>291465</wp:posOffset>
                </wp:positionV>
                <wp:extent cx="3968750" cy="1994535"/>
                <wp:effectExtent l="0" t="0" r="12700" b="24765"/>
                <wp:wrapTopAndBottom/>
                <wp:docPr id="152" name="Zone de dessin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prstClr val="black"/>
                          </a:solidFill>
                        </a:ln>
                      </wpc:whole>
                      <pic:pic xmlns:pic="http://schemas.openxmlformats.org/drawingml/2006/picture">
                        <pic:nvPicPr>
                          <pic:cNvPr id="211" name="Image 211" descr="http://fabrice.sincere.free.fr/qcm/image/image9007_1.png"/>
                          <pic:cNvPicPr/>
                        </pic:nvPicPr>
                        <pic:blipFill>
                          <a:blip r:embed="rId16">
                            <a:extLst>
                              <a:ext uri="{28A0092B-C50C-407E-A947-70E740481C1C}">
                                <a14:useLocalDpi xmlns:a14="http://schemas.microsoft.com/office/drawing/2010/main" val="0"/>
                              </a:ext>
                            </a:extLst>
                          </a:blip>
                          <a:srcRect/>
                          <a:stretch>
                            <a:fillRect/>
                          </a:stretch>
                        </pic:blipFill>
                        <pic:spPr bwMode="auto">
                          <a:xfrm>
                            <a:off x="724395" y="106879"/>
                            <a:ext cx="2671948" cy="1520042"/>
                          </a:xfrm>
                          <a:prstGeom prst="rect">
                            <a:avLst/>
                          </a:prstGeom>
                          <a:noFill/>
                          <a:ln>
                            <a:noFill/>
                          </a:ln>
                        </pic:spPr>
                      </pic:pic>
                      <wps:wsp>
                        <wps:cNvPr id="153" name="Connecteur droit 153"/>
                        <wps:cNvCnPr/>
                        <wps:spPr>
                          <a:xfrm>
                            <a:off x="697230" y="194310"/>
                            <a:ext cx="1455420" cy="0"/>
                          </a:xfrm>
                          <a:prstGeom prst="line">
                            <a:avLst/>
                          </a:prstGeom>
                          <a:ln>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6" name="Connecteur droit 156"/>
                        <wps:cNvCnPr/>
                        <wps:spPr>
                          <a:xfrm>
                            <a:off x="2041319" y="60960"/>
                            <a:ext cx="0" cy="1630680"/>
                          </a:xfrm>
                          <a:prstGeom prst="line">
                            <a:avLst/>
                          </a:prstGeom>
                          <a:ln>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7" name="Connecteur droit avec flèche 157"/>
                        <wps:cNvCnPr/>
                        <wps:spPr>
                          <a:xfrm>
                            <a:off x="901700" y="1691640"/>
                            <a:ext cx="1139619" cy="0"/>
                          </a:xfrm>
                          <a:prstGeom prst="straightConnector1">
                            <a:avLst/>
                          </a:prstGeom>
                          <a:ln>
                            <a:solidFill>
                              <a:schemeClr val="tx2">
                                <a:lumMod val="75000"/>
                              </a:schemeClr>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wps:wsp>
                        <wps:cNvPr id="158" name="Zone de texte 158"/>
                        <wps:cNvSpPr txBox="1"/>
                        <wps:spPr>
                          <a:xfrm>
                            <a:off x="1220875" y="1652952"/>
                            <a:ext cx="602901" cy="25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0EAF" w:rsidRDefault="008B0EAF" w:rsidP="008B0EAF">
                              <w:pPr>
                                <w:ind w:firstLine="0"/>
                                <w:jc w:val="center"/>
                              </w:pPr>
                              <w: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152" o:spid="_x0000_s1154" editas="canvas" style="position:absolute;left:0;text-align:left;margin-left:84.2pt;margin-top:22.95pt;width:312.5pt;height:157.05pt;z-index:251740672" coordsize="39687,1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">
                <v:shape id="_x0000_s1155" type="#_x0000_t75" style="position:absolute;width:39687;height:19945;visibility:visible;mso-wrap-style:square" stroked="t">
                  <v:fill o:detectmouseclick="t"/>
                  <v:path o:connecttype="none"/>
                </v:shape>
                <v:shape id="Image 211" o:spid="_x0000_s1156" type="#_x0000_t75" alt="http://fabrice.sincere.free.fr/qcm/image/image9007_1.png" style="position:absolute;left:7243;top:1068;width:26720;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BfFAAAA3AAAAA8AAABkcnMvZG93bnJldi54bWxEj0FrwkAUhO8F/8PyCt7qJoIiqasUQYig&#10;YLQ99PaafSah2bchuzHx37uC4HGYmW+Y5XowtbhS6yrLCuJJBII4t7riQsH3efuxAOE8ssbaMim4&#10;kYP1avS2xETbnjO6nnwhAoRdggpK75tESpeXZNBNbEMcvIttDfog20LqFvsAN7WcRtFcGqw4LJTY&#10;0Kak/P/UGQWb/SHb/c36NMt/9un80nW/xwMpNX4fvj5BeBr8K/xsp1rBNI7hcSYc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l1wXxQAAANwAAAAPAAAAAAAAAAAAAAAA&#10;AJ8CAABkcnMvZG93bnJldi54bWxQSwUGAAAAAAQABAD3AAAAkQMAAAAA&#10;">
                  <v:imagedata r:id="rId18" o:title="image9007_1"/>
                </v:shape>
                <v:line id="Connecteur droit 153" o:spid="_x0000_s1157" style="position:absolute;visibility:visible;mso-wrap-style:square" from="6972,1943" to="21526,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fP8IAAADcAAAADwAAAGRycy9kb3ducmV2LnhtbERPyWrDMBC9F/IPYgK9NXJiXIIbJRSD&#10;S0NPzXLobbAmlqg1MpYSu38fFQq9zeOts9lNrhM3GoL1rGC5yEAQN15bbhWcjvXTGkSIyBo7z6Tg&#10;hwLstrOHDZbaj/xJt0NsRQrhUKICE2NfShkaQw7DwvfEibv4wWFMcGilHnBM4a6Tqyx7lg4tpwaD&#10;PVWGmu/D1SnIP6xxOK0vtljJnOvzV1e97ZV6nE+vLyAiTfFf/Od+12l+kcPvM+kC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tfP8IAAADcAAAADwAAAAAAAAAAAAAA&#10;AAChAgAAZHJzL2Rvd25yZXYueG1sUEsFBgAAAAAEAAQA+QAAAJADAAAAAA==&#10;" strokecolor="#17365d [2415]">
                  <v:stroke dashstyle="1 1"/>
                </v:line>
                <v:line id="Connecteur droit 156" o:spid="_x0000_s1158" style="position:absolute;visibility:visible;mso-wrap-style:square" from="20413,609" to="20413,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8p8IAAADcAAAADwAAAGRycy9kb3ducmV2LnhtbERPTWvCQBC9C/6HZQRvuqkhItE1lIBi&#10;6am2PfQ2ZMfsYnY2ZFdN/323UOhtHu9zdtXoOnGnIVjPCp6WGQjixmvLrYKP98NiAyJEZI2dZ1Lw&#10;TQGq/XSyw1L7B7/R/RxbkUI4lKjAxNiXUobGkMOw9D1x4i5+cBgTHFqpB3ykcNfJVZatpUPLqcFg&#10;T7Wh5nq+OQX5qzUOx83FFiuZ8+Hzq6uPL0rNZ+PzFkSkMf6L/9wnneYXa/h9Jl0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z8p8IAAADcAAAADwAAAAAAAAAAAAAA&#10;AAChAgAAZHJzL2Rvd25yZXYueG1sUEsFBgAAAAAEAAQA+QAAAJADAAAAAA==&#10;" strokecolor="#17365d [2415]">
                  <v:stroke dashstyle="1 1"/>
                </v:line>
                <v:shape id="Connecteur droit avec flèche 157" o:spid="_x0000_s1159" type="#_x0000_t32" style="position:absolute;left:9017;top:16916;width:11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3zdsAAAADcAAAADwAAAGRycy9kb3ducmV2LnhtbERPS4vCMBC+C/6HMMLeNFVYdbtGKaL4&#10;wIuu3odmti02k9LEtv77zYLgbT6+5yxWnSlFQ7UrLCsYjyIQxKnVBWcKrj/b4RyE88gaS8uk4EkO&#10;Vst+b4Gxti2fqbn4TIQQdjEqyL2vYildmpNBN7IVceB+bW3QB1hnUtfYhnBTykkUTaXBgkNDjhWt&#10;c0rvl4dRcEtOSbRzxfxwbz0nGzx8NcdKqY9Bl3yD8NT5t/jl3usw/3MG/8+EC+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N83bAAAAA3AAAAA8AAAAAAAAAAAAAAAAA&#10;oQIAAGRycy9kb3ducmV2LnhtbFBLBQYAAAAABAAEAPkAAACOAwAAAAA=&#10;" strokecolor="#17365d [2415]">
                  <v:stroke startarrow="open" startarrowwidth="narrow" endarrow="open" endarrowwidth="narrow"/>
                </v:shape>
                <v:shape id="Zone de texte 158" o:spid="_x0000_s1160" type="#_x0000_t202" style="position:absolute;left:12208;top:16529;width:6029;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8B0EAF" w:rsidRDefault="008B0EAF" w:rsidP="008B0EAF">
                        <w:pPr>
                          <w:ind w:firstLine="0"/>
                          <w:jc w:val="center"/>
                        </w:pPr>
                        <w:r>
                          <w:t>Tr</w:t>
                        </w:r>
                      </w:p>
                    </w:txbxContent>
                  </v:textbox>
                </v:shape>
                <w10:wrap type="topAndBottom"/>
              </v:group>
            </w:pict>
          </mc:Fallback>
        </mc:AlternateContent>
      </w:r>
    </w:p>
    <w:p w:rsidR="005A302E" w:rsidRDefault="005A302E" w:rsidP="005A302E">
      <w:pPr>
        <w:pStyle w:val="Paragraphenormal"/>
      </w:pPr>
    </w:p>
    <w:p w:rsidR="008B0EAF" w:rsidRDefault="008B0EAF" w:rsidP="008B0EAF">
      <w:pPr>
        <w:pStyle w:val="Titre2"/>
      </w:pPr>
      <w:r>
        <w:lastRenderedPageBreak/>
        <w:t>Le dépassement :</w:t>
      </w:r>
    </w:p>
    <w:p w:rsidR="008B0EAF" w:rsidRDefault="008B0EAF" w:rsidP="008B0EAF">
      <w:pPr>
        <w:pStyle w:val="Paragraphenormal"/>
      </w:pPr>
    </w:p>
    <w:p w:rsidR="004172D5" w:rsidRDefault="00B678E0" w:rsidP="008B0EAF">
      <w:pPr>
        <w:pStyle w:val="Paragraphenormal"/>
      </w:pPr>
      <w:r>
        <w:rPr>
          <w:noProof/>
        </w:rPr>
        <mc:AlternateContent>
          <mc:Choice Requires="wpc">
            <w:drawing>
              <wp:anchor distT="0" distB="0" distL="114300" distR="114300" simplePos="0" relativeHeight="251742720" behindDoc="0" locked="0" layoutInCell="1" allowOverlap="1" wp14:anchorId="5638F5CB" wp14:editId="623A6202">
                <wp:simplePos x="0" y="0"/>
                <wp:positionH relativeFrom="column">
                  <wp:posOffset>642620</wp:posOffset>
                </wp:positionH>
                <wp:positionV relativeFrom="paragraph">
                  <wp:posOffset>736600</wp:posOffset>
                </wp:positionV>
                <wp:extent cx="4920615" cy="2520950"/>
                <wp:effectExtent l="0" t="0" r="13335" b="12700"/>
                <wp:wrapTopAndBottom/>
                <wp:docPr id="173" name="Zone de dessin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prstClr val="black"/>
                          </a:solidFill>
                        </a:ln>
                      </wpc:whole>
                      <wps:wsp>
                        <wps:cNvPr id="170" name="Connecteur droit avec flèche 170"/>
                        <wps:cNvCnPr/>
                        <wps:spPr>
                          <a:xfrm flipV="1">
                            <a:off x="452799" y="426530"/>
                            <a:ext cx="0" cy="1781990"/>
                          </a:xfrm>
                          <a:prstGeom prst="straightConnector1">
                            <a:avLst/>
                          </a:prstGeom>
                          <a:ln>
                            <a:solidFill>
                              <a:schemeClr val="tx2">
                                <a:lumMod val="75000"/>
                              </a:schemeClr>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3" name="Image 223" descr="!! image manquante !!"/>
                          <pic:cNvPicPr/>
                        </pic:nvPicPr>
                        <pic:blipFill>
                          <a:blip r:embed="rId17">
                            <a:extLst>
                              <a:ext uri="{28A0092B-C50C-407E-A947-70E740481C1C}">
                                <a14:useLocalDpi xmlns:a14="http://schemas.microsoft.com/office/drawing/2010/main" val="0"/>
                              </a:ext>
                            </a:extLst>
                          </a:blip>
                          <a:srcRect/>
                          <a:stretch>
                            <a:fillRect/>
                          </a:stretch>
                        </pic:blipFill>
                        <pic:spPr bwMode="auto">
                          <a:xfrm>
                            <a:off x="1040450" y="180975"/>
                            <a:ext cx="3762374" cy="2114550"/>
                          </a:xfrm>
                          <a:prstGeom prst="rect">
                            <a:avLst/>
                          </a:prstGeom>
                          <a:noFill/>
                          <a:ln>
                            <a:noFill/>
                          </a:ln>
                        </pic:spPr>
                      </pic:pic>
                      <wps:wsp>
                        <wps:cNvPr id="165" name="Connecteur droit 165"/>
                        <wps:cNvCnPr/>
                        <wps:spPr>
                          <a:xfrm flipV="1">
                            <a:off x="766405" y="1096732"/>
                            <a:ext cx="2874369" cy="1"/>
                          </a:xfrm>
                          <a:prstGeom prst="line">
                            <a:avLst/>
                          </a:prstGeom>
                          <a:ln w="19050">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69" name="Connecteur droit 169"/>
                        <wps:cNvCnPr/>
                        <wps:spPr>
                          <a:xfrm>
                            <a:off x="290706" y="426530"/>
                            <a:ext cx="1274685" cy="0"/>
                          </a:xfrm>
                          <a:prstGeom prst="line">
                            <a:avLst/>
                          </a:prstGeom>
                          <a:ln w="19050">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87" name="Connecteur droit 187"/>
                        <wps:cNvCnPr/>
                        <wps:spPr>
                          <a:xfrm>
                            <a:off x="321709" y="2208520"/>
                            <a:ext cx="1237759" cy="0"/>
                          </a:xfrm>
                          <a:prstGeom prst="line">
                            <a:avLst/>
                          </a:prstGeom>
                          <a:ln w="19050">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72" name="Zone de texte 172"/>
                        <wps:cNvSpPr txBox="1"/>
                        <wps:spPr>
                          <a:xfrm rot="16200000">
                            <a:off x="-518602" y="1189408"/>
                            <a:ext cx="1781990" cy="25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72D5" w:rsidRDefault="00B678E0" w:rsidP="004172D5">
                              <w:pPr>
                                <w:ind w:firstLine="0"/>
                                <w:jc w:val="center"/>
                              </w:pPr>
                              <w:r>
                                <w:t>Valeur Maximale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Connecteur droit avec flèche 188"/>
                        <wps:cNvCnPr/>
                        <wps:spPr>
                          <a:xfrm flipV="1">
                            <a:off x="839053" y="1096733"/>
                            <a:ext cx="0" cy="1111787"/>
                          </a:xfrm>
                          <a:prstGeom prst="straightConnector1">
                            <a:avLst/>
                          </a:prstGeom>
                          <a:ln>
                            <a:solidFill>
                              <a:schemeClr val="tx2">
                                <a:lumMod val="75000"/>
                              </a:schemeClr>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wps:wsp>
                        <wps:cNvPr id="197" name="Zone de texte 172"/>
                        <wps:cNvSpPr txBox="1"/>
                        <wps:spPr>
                          <a:xfrm rot="16200000">
                            <a:off x="288607" y="1537345"/>
                            <a:ext cx="94013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78E0" w:rsidRDefault="00B678E0" w:rsidP="00B678E0">
                              <w:pPr>
                                <w:pStyle w:val="NormalWeb"/>
                                <w:spacing w:before="0" w:beforeAutospacing="0" w:after="0" w:afterAutospacing="0"/>
                                <w:ind w:firstLine="0"/>
                              </w:pPr>
                              <w:r>
                                <w:rPr>
                                  <w:rFonts w:eastAsia="Times New Roman"/>
                                </w:rPr>
                                <w:t xml:space="preserve">Valeur Finale </w:t>
                              </w:r>
                              <w:proofErr w:type="spellStart"/>
                              <w:r>
                                <w:rPr>
                                  <w:rFonts w:eastAsia="Times New Roman"/>
                                </w:rPr>
                                <w:t>FMaximale</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173" o:spid="_x0000_s1161" editas="canvas" style="position:absolute;left:0;text-align:left;margin-left:50.6pt;margin-top:58pt;width:387.45pt;height:198.5pt;z-index:251742720" coordsize="49206,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2" type="#_x0000_t75" style="position:absolute;width:49206;height:25209;visibility:visible;mso-wrap-style:square" stroked="t">
                  <v:fill o:detectmouseclick="t"/>
                  <v:path o:connecttype="none"/>
                </v:shape>
                <v:shapetype id="_x0000_t32" coordsize="21600,21600" o:spt="32" o:oned="t" path="m,l21600,21600e" filled="f">
                  <v:path arrowok="t" fillok="f" o:connecttype="none"/>
                  <o:lock v:ext="edit" shapetype="t"/>
                </v:shapetype>
                <v:shape id="Connecteur droit avec flèche 170" o:spid="_x0000_s1163" type="#_x0000_t32" style="position:absolute;left:4527;top:4265;width:0;height:17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E8MAAADcAAAADwAAAGRycy9kb3ducmV2LnhtbESPQWvDMAyF74P9B6PBbqvTMbKS1i2l&#10;UBiFHZaldxFrSVgsB1tts38/HQa7Sbyn9z5tdnMYzZVSHiI7WC4KMMRt9AN3DprP49MKTBZkj2Nk&#10;cvBDGXbb+7sNVj7e+IOutXRGQzhX6KAXmSprc9tTwLyIE7FqXzEFFF1TZ33Cm4aH0T4XRWkDDqwN&#10;PU506Kn9ri/BQWqWezmdpuZS1/Zclq28vI/i3OPDvF+DEZrl3/x3/eYV/1Xx9Rmdw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oBxPDAAAA3AAAAA8AAAAAAAAAAAAA&#10;AAAAoQIAAGRycy9kb3ducmV2LnhtbFBLBQYAAAAABAAEAPkAAACRAwAAAAA=&#10;" strokecolor="#17365d [2415]">
                  <v:stroke startarrow="open" startarrowwidth="narrow" endarrow="open" endarrowwidth="narrow"/>
                </v:shape>
                <v:shape id="Image 223" o:spid="_x0000_s1164" type="#_x0000_t75" alt="!! image manquante !!" style="position:absolute;left:10404;top:1809;width:37624;height:2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dVjGAAAA3AAAAA8AAABkcnMvZG93bnJldi54bWxEj0FrwkAUhO+F/oflCV6KbhpBSuoqaUVo&#10;oYdqa8HbI/vMBrNvY3ZN4r/vFoQeh5n5hlmsBluLjlpfOVbwOE1AEBdOV1wq+P7aTJ5A+ICssXZM&#10;Cq7kYbW8v1tgpl3PW+p2oRQRwj5DBSaEJpPSF4Ys+qlriKN3dK3FEGVbSt1iH+G2lmmSzKXFiuOC&#10;wYZeDRWn3cUqSD7x8L4/f+T9j+4eXgberHNTKzUeDfkziEBD+A/f2m9aQZrO4O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x1WMYAAADcAAAADwAAAAAAAAAAAAAA&#10;AACfAgAAZHJzL2Rvd25yZXYueG1sUEsFBgAAAAAEAAQA9wAAAJIDAAAAAA==&#10;">
                  <v:imagedata r:id="rId19" o:title="!! image manquante !!"/>
                </v:shape>
                <v:line id="Connecteur droit 165" o:spid="_x0000_s1165" style="position:absolute;flip:y;visibility:visible;mso-wrap-style:square" from="7664,10967" to="36407,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spsIAAADcAAAADwAAAGRycy9kb3ducmV2LnhtbERPTWuDQBC9F/Iflgn0VtemVIp1DSUS&#10;8JCLaaD2NrgTlbizxt0k5t93C4Xe5vE+J1vPZhBXmlxvWcFzFIMgbqzuuVVw+Nw+vYFwHlnjYJkU&#10;3MnBOl88ZJhqe+OKrnvfihDCLkUFnfdjKqVrOjLoIjsSB+5oJ4M+wKmVesJbCDeDXMVxIg32HBo6&#10;HGnTUXPaX4wCZFlgUVdfL0m1O2+MLOP62yr1uJw/3kF4mv2/+M9d6jA/eYXfZ8IF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mspsIAAADcAAAADwAAAAAAAAAAAAAA&#10;AAChAgAAZHJzL2Rvd25yZXYueG1sUEsFBgAAAAAEAAQA+QAAAJADAAAAAA==&#10;" strokecolor="#17365d [2415]" strokeweight="1.5pt">
                  <v:stroke dashstyle="1 1"/>
                </v:line>
                <v:line id="Connecteur droit 169" o:spid="_x0000_s1166" style="position:absolute;visibility:visible;mso-wrap-style:square" from="2907,4265" to="1565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31MQAAADcAAAADwAAAGRycy9kb3ducmV2LnhtbERPS2vCQBC+F/wPywje6sYeQpu6ShUs&#10;ggfxQexxyI6b2OxsyK4x9td3CwVv8/E9ZzrvbS06an3lWMFknIAgLpyu2Cg4HlbPryB8QNZYOyYF&#10;d/Iwnw2epphpd+MddftgRAxhn6GCMoQmk9IXJVn0Y9cQR+7sWoshwtZI3eIthttaviRJKi1WHBtK&#10;bGhZUvG9v1oF+W7TdeniK7+a9WdutqeLdIcfpUbD/uMdRKA+PMT/7rWO89M3+Hs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3fUxAAAANwAAAAPAAAAAAAAAAAA&#10;AAAAAKECAABkcnMvZG93bnJldi54bWxQSwUGAAAAAAQABAD5AAAAkgMAAAAA&#10;" strokecolor="#17365d [2415]" strokeweight="1.5pt">
                  <v:stroke dashstyle="1 1"/>
                </v:line>
                <v:line id="Connecteur droit 187" o:spid="_x0000_s1167" style="position:absolute;visibility:visible;mso-wrap-style:square" from="3217,22085" to="15594,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gx8QAAADcAAAADwAAAGRycy9kb3ducmV2LnhtbERPTWvCQBC9C/6HZQredFMPVlI3oRUU&#10;wUNRS9rjkJ1u0mZnQ3aN0V/vFgq9zeN9ziofbCN66nztWMHjLAFBXDpds1HwftpMlyB8QNbYOCYF&#10;V/KQZ+PRClPtLnyg/hiMiCHsU1RQhdCmUvqyIot+5lriyH25zmKIsDNSd3iJ4baR8yRZSIs1x4YK&#10;W1pXVP4cz1ZBcdj3/eL1szib3bYwbx/f0p1uSk0ehpdnEIGG8C/+c+90nL98gt9n4gU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KDHxAAAANwAAAAPAAAAAAAAAAAA&#10;AAAAAKECAABkcnMvZG93bnJldi54bWxQSwUGAAAAAAQABAD5AAAAkgMAAAAA&#10;" strokecolor="#17365d [2415]" strokeweight="1.5pt">
                  <v:stroke dashstyle="1 1"/>
                </v:line>
                <v:shapetype id="_x0000_t202" coordsize="21600,21600" o:spt="202" path="m,l,21600r21600,l21600,xe">
                  <v:stroke joinstyle="miter"/>
                  <v:path gradientshapeok="t" o:connecttype="rect"/>
                </v:shapetype>
                <v:shape id="Zone de texte 172" o:spid="_x0000_s1168" type="#_x0000_t202" style="position:absolute;left:-5186;top:11893;width:17820;height:25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cP8IA&#10;AADcAAAADwAAAGRycy9kb3ducmV2LnhtbERPS4vCMBC+C/6HMAveNLUHH9UoIizqwcNWYfc4NmNb&#10;t5mUJqvVX28WBG/z8T1nvmxNJa7UuNKyguEgAkGcWV1yruB4+OxPQDiPrLGyTAru5GC56HbmmGh7&#10;4y+6pj4XIYRdggoK7+tESpcVZNANbE0cuLNtDPoAm1zqBm8h3FQyjqKRNFhyaCiwpnVB2W/6ZxRc&#10;jDtNJw8afq82dxPv0596t7FK9T7a1QyEp9a/xS/3Vof54xj+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tw/wgAAANwAAAAPAAAAAAAAAAAAAAAAAJgCAABkcnMvZG93&#10;bnJldi54bWxQSwUGAAAAAAQABAD1AAAAhwMAAAAA&#10;" filled="f" stroked="f" strokeweight=".5pt">
                  <v:textbox>
                    <w:txbxContent>
                      <w:p w:rsidR="004172D5" w:rsidRDefault="00B678E0" w:rsidP="004172D5">
                        <w:pPr>
                          <w:ind w:firstLine="0"/>
                          <w:jc w:val="center"/>
                        </w:pPr>
                        <w:r>
                          <w:t>Valeur Maximale</w:t>
                        </w:r>
                      </w:p>
                    </w:txbxContent>
                  </v:textbox>
                </v:shape>
                <v:shape id="Connecteur droit avec flèche 188" o:spid="_x0000_s1169" type="#_x0000_t32" style="position:absolute;left:8390;top:10967;width:0;height:11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7MsMAAADcAAAADwAAAGRycy9kb3ducmV2LnhtbESPQWvDMAyF74P9B6PBbqvTMUJJ65Yy&#10;KJTCDsvSu4jVJCyWg6222b+fDoPdJN7Te582uzmM5kYpD5EdLBcFGOI2+oE7B83X4WUFJguyxzEy&#10;OfihDLvt48MGKx/v/Em3WjqjIZwrdNCLTJW1ue0pYF7EiVi1S0wBRdfUWZ/wruFhtK9FUdqAA2tD&#10;jxO999R+19fgIDXLvZxOU3Ota3suy1bePkZx7vlp3q/BCM3yb/67PnrFXymtPqMT2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ezLDAAAA3AAAAA8AAAAAAAAAAAAA&#10;AAAAoQIAAGRycy9kb3ducmV2LnhtbFBLBQYAAAAABAAEAPkAAACRAwAAAAA=&#10;" strokecolor="#17365d [2415]">
                  <v:stroke startarrow="open" startarrowwidth="narrow" endarrow="open" endarrowwidth="narrow"/>
                </v:shape>
                <v:shape id="Zone de texte 172" o:spid="_x0000_s1170" type="#_x0000_t202" style="position:absolute;left:2886;top:15373;width:9401;height:25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ZXcIA&#10;AADcAAAADwAAAGRycy9kb3ducmV2LnhtbERPTYvCMBC9C/6HMMLe1lQPq1ajiCDuHjxYBT2OzdhW&#10;m0lpolZ/vREWvM3jfc5k1phS3Kh2hWUFvW4Egji1uuBMwW67/B6CcB5ZY2mZFDzIwWzabk0w1vbO&#10;G7olPhMhhF2MCnLvq1hKl+Zk0HVtRRy4k60N+gDrTOoa7yHclLIfRT/SYMGhIceKFjmll+RqFJyN&#10;O46GT+rt56uH6a+TQ/W3skp9dZr5GISnxn/E/+5fHeaPB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ZldwgAAANwAAAAPAAAAAAAAAAAAAAAAAJgCAABkcnMvZG93&#10;bnJldi54bWxQSwUGAAAAAAQABAD1AAAAhwMAAAAA&#10;" filled="f" stroked="f" strokeweight=".5pt">
                  <v:textbox>
                    <w:txbxContent>
                      <w:p w:rsidR="00B678E0" w:rsidRDefault="00B678E0" w:rsidP="00B678E0">
                        <w:pPr>
                          <w:pStyle w:val="NormalWeb"/>
                          <w:spacing w:before="0" w:beforeAutospacing="0" w:after="0" w:afterAutospacing="0"/>
                          <w:ind w:firstLine="0"/>
                        </w:pPr>
                        <w:r>
                          <w:rPr>
                            <w:rFonts w:eastAsia="Times New Roman"/>
                          </w:rPr>
                          <w:t xml:space="preserve">Valeur Finale </w:t>
                        </w:r>
                        <w:proofErr w:type="spellStart"/>
                        <w:r>
                          <w:rPr>
                            <w:rFonts w:eastAsia="Times New Roman"/>
                          </w:rPr>
                          <w:t>FMaximale</w:t>
                        </w:r>
                        <w:proofErr w:type="spellEnd"/>
                      </w:p>
                    </w:txbxContent>
                  </v:textbox>
                </v:shape>
                <w10:wrap type="topAndBottom"/>
              </v:group>
            </w:pict>
          </mc:Fallback>
        </mc:AlternateContent>
      </w:r>
      <w:r w:rsidR="004172D5">
        <w:t>Il arrive que la réponse indicielle d’un système dépasse la valeur de la consigne, puis oscille avant de se stabiliser. Le dépassement représente l’écart entre la consigne et la valeur maximale atteinte.</w:t>
      </w:r>
      <w:r w:rsidR="008E674E">
        <w:t xml:space="preserve"> On exprime habituellement le dépassement en %.</w:t>
      </w:r>
    </w:p>
    <w:p w:rsidR="008B0EAF" w:rsidRDefault="008B0EAF" w:rsidP="008B0EAF">
      <w:pPr>
        <w:pStyle w:val="Paragraphenormal"/>
      </w:pPr>
    </w:p>
    <w:p w:rsidR="00AE11C4" w:rsidRDefault="00AE11C4" w:rsidP="008B0EAF">
      <w:pPr>
        <w:pStyle w:val="Paragraphenormal"/>
      </w:pPr>
    </w:p>
    <w:p w:rsidR="00961560" w:rsidRDefault="00AE11C4" w:rsidP="00AE11C4">
      <w:pPr>
        <w:pStyle w:val="Paragraphenormal"/>
        <w:jc w:val="center"/>
      </w:pPr>
      <m:oMathPara>
        <m:oMath>
          <m:r>
            <w:rPr>
              <w:rFonts w:ascii="Cambria Math" w:hAnsi="Cambria Math"/>
            </w:rPr>
            <m:t>D=100×</m:t>
          </m:r>
          <m:d>
            <m:dPr>
              <m:ctrlPr>
                <w:rPr>
                  <w:rFonts w:ascii="Cambria Math" w:hAnsi="Cambria Math"/>
                  <w:i/>
                </w:rPr>
              </m:ctrlPr>
            </m:dPr>
            <m:e>
              <m:f>
                <m:fPr>
                  <m:ctrlPr>
                    <w:rPr>
                      <w:rFonts w:ascii="Cambria Math" w:hAnsi="Cambria Math"/>
                      <w:i/>
                    </w:rPr>
                  </m:ctrlPr>
                </m:fPr>
                <m:num>
                  <m:r>
                    <w:rPr>
                      <w:rFonts w:ascii="Cambria Math" w:hAnsi="Cambria Math"/>
                    </w:rPr>
                    <m:t>Valeur Maximale</m:t>
                  </m:r>
                </m:num>
                <m:den>
                  <m:r>
                    <w:rPr>
                      <w:rFonts w:ascii="Cambria Math" w:hAnsi="Cambria Math"/>
                    </w:rPr>
                    <m:t>Valeur Finale</m:t>
                  </m:r>
                </m:den>
              </m:f>
              <m:r>
                <w:rPr>
                  <w:rFonts w:ascii="Cambria Math" w:hAnsi="Cambria Math"/>
                </w:rPr>
                <m:t>-1</m:t>
              </m:r>
            </m:e>
          </m:d>
        </m:oMath>
      </m:oMathPara>
    </w:p>
    <w:p w:rsidR="00961560" w:rsidRDefault="00961560" w:rsidP="008B0EAF">
      <w:pPr>
        <w:pStyle w:val="Paragraphenormal"/>
      </w:pPr>
    </w:p>
    <w:p w:rsidR="00961560" w:rsidRDefault="00920099" w:rsidP="00961560">
      <w:pPr>
        <w:pStyle w:val="Titre2"/>
      </w:pPr>
      <w:r>
        <w:t>L</w:t>
      </w:r>
      <w:r w:rsidR="00E51E7D">
        <w:t>’erreur</w:t>
      </w:r>
      <w:r>
        <w:t xml:space="preserve"> </w:t>
      </w:r>
      <w:r w:rsidR="00E51E7D">
        <w:t>statique</w:t>
      </w:r>
      <w:r>
        <w:t> :</w:t>
      </w:r>
    </w:p>
    <w:p w:rsidR="00920099" w:rsidRDefault="00920099" w:rsidP="00920099">
      <w:pPr>
        <w:pStyle w:val="Paragraphenormal"/>
      </w:pPr>
    </w:p>
    <w:p w:rsidR="00920099" w:rsidRDefault="00920099" w:rsidP="00920099">
      <w:pPr>
        <w:pStyle w:val="Paragraphenormal"/>
      </w:pPr>
      <w:r>
        <w:t xml:space="preserve">Une fois le système stabilisé, la valeur de la grandeur asservie n’est pas forcément égale à la consigne souhaitée. L’écart entre la valeur souhaitée et la valeur attendue est </w:t>
      </w:r>
      <w:bookmarkStart w:id="0" w:name="_GoBack"/>
      <w:r>
        <w:t xml:space="preserve">appelée </w:t>
      </w:r>
      <w:r w:rsidR="00E51E7D">
        <w:t>erreur statique</w:t>
      </w:r>
      <w:r>
        <w:t>.</w:t>
      </w:r>
      <w:r w:rsidR="008E674E">
        <w:t xml:space="preserve"> </w:t>
      </w:r>
      <w:r w:rsidR="00E51E7D">
        <w:t>L’erreur statique est exprimée</w:t>
      </w:r>
      <w:r w:rsidR="008E674E">
        <w:t xml:space="preserve"> en  %.</w:t>
      </w:r>
    </w:p>
    <w:bookmarkEnd w:id="0"/>
    <w:p w:rsidR="00A57B06" w:rsidRDefault="00850A9F" w:rsidP="00920099">
      <w:pPr>
        <w:pStyle w:val="Paragraphenormal"/>
      </w:pPr>
      <w:r>
        <w:rPr>
          <w:noProof/>
        </w:rPr>
        <mc:AlternateContent>
          <mc:Choice Requires="wpc">
            <w:drawing>
              <wp:anchor distT="0" distB="0" distL="114300" distR="114300" simplePos="0" relativeHeight="251744768" behindDoc="0" locked="0" layoutInCell="1" allowOverlap="1" wp14:anchorId="196ED2C8" wp14:editId="4B9900C5">
                <wp:simplePos x="0" y="0"/>
                <wp:positionH relativeFrom="column">
                  <wp:posOffset>883920</wp:posOffset>
                </wp:positionH>
                <wp:positionV relativeFrom="paragraph">
                  <wp:posOffset>147955</wp:posOffset>
                </wp:positionV>
                <wp:extent cx="4297045" cy="2145665"/>
                <wp:effectExtent l="0" t="0" r="27305" b="26035"/>
                <wp:wrapTopAndBottom/>
                <wp:docPr id="193" name="Zone de dessin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prstClr val="black"/>
                          </a:solidFill>
                        </a:ln>
                      </wpc:whole>
                      <wps:wsp>
                        <wps:cNvPr id="191" name="Connecteur droit 191"/>
                        <wps:cNvCnPr/>
                        <wps:spPr>
                          <a:xfrm>
                            <a:off x="933959" y="683483"/>
                            <a:ext cx="1334601" cy="0"/>
                          </a:xfrm>
                          <a:prstGeom prst="line">
                            <a:avLst/>
                          </a:prstGeom>
                          <a:ln w="9525">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 name="Connecteur droit avec flèche 195"/>
                        <wps:cNvCnPr/>
                        <wps:spPr>
                          <a:xfrm flipV="1">
                            <a:off x="1243370" y="169588"/>
                            <a:ext cx="0" cy="1869744"/>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wps:wsp>
                        <wps:cNvPr id="288" name="Connecteur droit avec flèche 288"/>
                        <wps:cNvCnPr/>
                        <wps:spPr>
                          <a:xfrm>
                            <a:off x="1025005" y="1834616"/>
                            <a:ext cx="2712107" cy="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wps:wsp>
                        <wps:cNvPr id="196" name="Connecteur droit 196"/>
                        <wps:cNvCnPr>
                          <a:endCxn id="199" idx="0"/>
                        </wps:cNvCnPr>
                        <wps:spPr>
                          <a:xfrm flipV="1">
                            <a:off x="1243370" y="930630"/>
                            <a:ext cx="356581" cy="903988"/>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8" name="Connecteur droit 198"/>
                        <wps:cNvCnPr/>
                        <wps:spPr>
                          <a:xfrm>
                            <a:off x="1962111" y="683483"/>
                            <a:ext cx="1353453" cy="0"/>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Arc 199"/>
                        <wps:cNvSpPr/>
                        <wps:spPr>
                          <a:xfrm rot="18234706">
                            <a:off x="1548122" y="684868"/>
                            <a:ext cx="914400" cy="914400"/>
                          </a:xfrm>
                          <a:prstGeom prst="arc">
                            <a:avLst>
                              <a:gd name="adj1" fmla="val 15818064"/>
                              <a:gd name="adj2" fmla="val 19248379"/>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Connecteur droit 289"/>
                        <wps:cNvCnPr/>
                        <wps:spPr>
                          <a:xfrm flipV="1">
                            <a:off x="428129" y="468133"/>
                            <a:ext cx="2981050" cy="4162"/>
                          </a:xfrm>
                          <a:prstGeom prst="line">
                            <a:avLst/>
                          </a:prstGeom>
                          <a:ln w="9525">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91" name="Connecteur droit avec flèche 291"/>
                        <wps:cNvCnPr/>
                        <wps:spPr>
                          <a:xfrm flipV="1">
                            <a:off x="1013520" y="683483"/>
                            <a:ext cx="0" cy="11511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3" name="Zone de texte 181"/>
                        <wps:cNvSpPr txBox="1"/>
                        <wps:spPr>
                          <a:xfrm rot="16200000">
                            <a:off x="445036" y="1099333"/>
                            <a:ext cx="9525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4C3D" w:rsidRDefault="00C17A98" w:rsidP="008E4C3D">
                              <w:pPr>
                                <w:pStyle w:val="NormalWeb"/>
                                <w:spacing w:before="0" w:beforeAutospacing="0" w:after="0" w:afterAutospacing="0"/>
                                <w:ind w:firstLine="0"/>
                              </w:pPr>
                              <w:r>
                                <w:rPr>
                                  <w:rFonts w:ascii="Times New Roman" w:eastAsia="Times New Roman" w:hAnsi="Times New Roman" w:cs="Times New Roman"/>
                                  <w:i/>
                                  <w:iCs/>
                                </w:rPr>
                                <w:t>Valeur finale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4" name="Zone de texte 181"/>
                        <wps:cNvSpPr txBox="1"/>
                        <wps:spPr>
                          <a:xfrm>
                            <a:off x="3670512" y="1791977"/>
                            <a:ext cx="37245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98" w:rsidRPr="00C17A98" w:rsidRDefault="00C17A98" w:rsidP="00C17A98">
                              <w:pPr>
                                <w:pStyle w:val="NormalWeb"/>
                                <w:spacing w:before="0" w:beforeAutospacing="0" w:after="0" w:afterAutospacing="0"/>
                                <w:ind w:firstLine="0"/>
                                <w:rPr>
                                  <w:rFonts w:ascii="Times New Roman" w:hAnsi="Times New Roman" w:cs="Times New Roman"/>
                                  <w:i/>
                                </w:rPr>
                              </w:pPr>
                              <w:proofErr w:type="gramStart"/>
                              <w:r w:rsidRPr="00C17A98">
                                <w:rPr>
                                  <w:rFonts w:ascii="Times New Roman" w:eastAsia="Times New Roman" w:hAnsi="Times New Roman" w:cs="Times New Roman"/>
                                  <w:i/>
                                </w:rPr>
                                <w:t>t</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Connecteur droit avec flèche 213"/>
                        <wps:cNvCnPr/>
                        <wps:spPr>
                          <a:xfrm flipV="1">
                            <a:off x="497901" y="472295"/>
                            <a:ext cx="0" cy="136232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0" name="Connecteur droit 230"/>
                        <wps:cNvCnPr/>
                        <wps:spPr>
                          <a:xfrm>
                            <a:off x="428129" y="1834616"/>
                            <a:ext cx="637793" cy="0"/>
                          </a:xfrm>
                          <a:prstGeom prst="line">
                            <a:avLst/>
                          </a:prstGeom>
                          <a:ln w="9525">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31" name="Zone de texte 181"/>
                        <wps:cNvSpPr txBox="1"/>
                        <wps:spPr>
                          <a:xfrm rot="16200000">
                            <a:off x="-262878" y="1019149"/>
                            <a:ext cx="13229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A9F" w:rsidRDefault="00850A9F" w:rsidP="00850A9F">
                              <w:pPr>
                                <w:pStyle w:val="NormalWeb"/>
                                <w:spacing w:before="0" w:beforeAutospacing="0" w:after="0" w:afterAutospacing="0"/>
                                <w:ind w:firstLine="0"/>
                                <w:jc w:val="center"/>
                                <w:rPr>
                                  <w:rFonts w:ascii="Times New Roman" w:eastAsia="Times New Roman" w:hAnsi="Times New Roman" w:cs="Times New Roman"/>
                                  <w:i/>
                                  <w:iCs/>
                                </w:rPr>
                              </w:pPr>
                              <w:r>
                                <w:rPr>
                                  <w:rFonts w:ascii="Times New Roman" w:eastAsia="Times New Roman" w:hAnsi="Times New Roman" w:cs="Times New Roman"/>
                                  <w:i/>
                                  <w:iCs/>
                                </w:rPr>
                                <w:t>Consigne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193" o:spid="_x0000_s1171" editas="canvas" style="position:absolute;left:0;text-align:left;margin-left:69.6pt;margin-top:11.65pt;width:338.35pt;height:168.95pt;z-index:251744768" coordsize="42970,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">
                <v:shape id="_x0000_s1172" type="#_x0000_t75" style="position:absolute;width:42970;height:21456;visibility:visible;mso-wrap-style:square" stroked="t">
                  <v:fill o:detectmouseclick="t"/>
                  <v:path o:connecttype="none"/>
                </v:shape>
                <v:line id="Connecteur droit 191" o:spid="_x0000_s1173" style="position:absolute;visibility:visible;mso-wrap-style:square" from="9339,6834" to="22685,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eScMAAADcAAAADwAAAGRycy9kb3ducmV2LnhtbERPyWrDMBC9F/IPYgq5NXJiWhI3SggB&#10;l5SemuXQ22BNLFFrZCzVdv4+KhR6m8dbZ70dXSN66oL1rGA+y0AQV15brhWcT+XTEkSIyBobz6Tg&#10;RgG2m8nDGgvtB/6k/hhrkUI4FKjAxNgWUobKkMMw8y1x4q6+cxgT7GqpOxxSuGvkIstepEPLqcFg&#10;S3tD1ffxxynIP6xxOC6v9nkhcy4vX83+7V2p6eO4ewURaYz/4j/3Qaf5q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s3knDAAAA3AAAAA8AAAAAAAAAAAAA&#10;AAAAoQIAAGRycy9kb3ducmV2LnhtbFBLBQYAAAAABAAEAPkAAACRAwAAAAA=&#10;" strokecolor="#17365d [2415]">
                  <v:stroke dashstyle="1 1"/>
                </v:line>
                <v:shape id="Connecteur droit avec flèche 195" o:spid="_x0000_s1174" type="#_x0000_t32" style="position:absolute;left:12433;top:1695;width:0;height:18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4H4cYAAADcAAAADwAAAGRycy9kb3ducmV2LnhtbESPQWvCQBCF70L/wzKCN91YSGqjG5GK&#10;VCgItcXzkB2TkOxsml1N6q93CwVvM7z3vnmzWg+mEVfqXGVZwXwWgSDOra64UPD9tZsuQDiPrLGx&#10;TAp+ycE6exqtMNW250+6Hn0hAoRdigpK79tUSpeXZNDNbEsctLPtDPqwdoXUHfYBbhr5HEWJNFhx&#10;uFBiS28l5fXxYgJl8cPJPr7Nk8PhI85PL329fd8oNRkPmyUIT4N/mP/Tex3qv8bw90yY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eB+HGAAAA3AAAAA8AAAAAAAAA&#10;AAAAAAAAoQIAAGRycy9kb3ducmV2LnhtbFBLBQYAAAAABAAEAPkAAACUAwAAAAA=&#10;" strokecolor="#4579b8 [3044]" strokeweight="1.25pt">
                  <v:stroke endarrow="open"/>
                </v:shape>
                <v:shape id="Connecteur droit avec flèche 288" o:spid="_x0000_s1175" type="#_x0000_t32" style="position:absolute;left:10250;top:18346;width:271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S6DMAAAADcAAAADwAAAGRycy9kb3ducmV2LnhtbERPz0/CMBS+m/g/NM/Em+sghJBBWcii&#10;IkcBPT/W57q4vnZrhfHf2wMJxy/f71U52k6caQitYwWTLAdBXDvdcqPgeHh7WYAIEVlj55gUXClA&#10;uX58WGGh3YU/6byPjUghHApUYGL0hZShNmQxZM4TJ+7HDRZjgkMj9YCXFG47Oc3zubTYcmow6Kky&#10;VP/u/6yC02tX7XK/Rf3lv2c9mv59nPdKPT+NmyWISGO8i2/uD61gukhr05l0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EugzAAAAA3AAAAA8AAAAAAAAAAAAAAAAA&#10;oQIAAGRycy9kb3ducmV2LnhtbFBLBQYAAAAABAAEAPkAAACOAwAAAAA=&#10;" strokecolor="#4579b8 [3044]" strokeweight="1.25pt">
                  <v:stroke endarrow="open"/>
                </v:shape>
                <v:line id="Connecteur droit 196" o:spid="_x0000_s1176" style="position:absolute;flip:y;visibility:visible;mso-wrap-style:square" from="12433,9306" to="15999,1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WQMUAAADcAAAADwAAAGRycy9kb3ducmV2LnhtbERPTU/CQBC9k/AfNkPiDbZAglpZiAIa&#10;DyRGRM9jd9pt6M6W7lIqv541MfE2L+9z5svOVqKlxpeOFYxHCQjizOmSCwX7j+fhHQgfkDVWjknB&#10;D3lYLvq9Oabanfmd2l0oRAxhn6ICE0KdSukzQxb9yNXEkctdYzFE2BRSN3iO4baSkySZSYslxwaD&#10;Na0MZYfdySr4bL8vX5uXab7enm6f9tUx32zNm1I3g+7xAUSgLvyL/9yvOs6/n8HvM/EC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2WQMUAAADcAAAADwAAAAAAAAAA&#10;AAAAAAChAgAAZHJzL2Rvd25yZXYueG1sUEsFBgAAAAAEAAQA+QAAAJMDAAAAAA==&#10;" strokecolor="#17365d [2415]" strokeweight="2pt"/>
                <v:line id="Connecteur droit 198" o:spid="_x0000_s1177" style="position:absolute;visibility:visible;mso-wrap-style:square" from="19621,6834" to="33155,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9WB8UAAADcAAAADwAAAGRycy9kb3ducmV2LnhtbESPQWvCQBCF74X+h2UK3nRTldJGV6mC&#10;IKWVmup9yI5JMDsbsltN/PWdg9DbDO/Ne9/Ml52r1YXaUHk28DxKQBHn3lZcGDj8bIavoEJEtlh7&#10;JgM9BVguHh/mmFp/5T1dslgoCeGQooEyxibVOuQlOQwj3xCLdvKtwyhrW2jb4lXCXa3HSfKiHVYs&#10;DSU2tC4pP2e/zoDu++3+9MXH78nuw1I27W+rz8qYwVP3PgMVqYv/5vv11gr+m9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9WB8UAAADcAAAADwAAAAAAAAAA&#10;AAAAAAChAgAAZHJzL2Rvd25yZXYueG1sUEsFBgAAAAAEAAQA+QAAAJMDAAAAAA==&#10;" strokecolor="#17365d [2415]" strokeweight="2pt"/>
                <v:shape id="Arc 199" o:spid="_x0000_s1178" style="position:absolute;left:15481;top:6848;width:9144;height:9144;rotation:-3675798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fbMIA&#10;AADcAAAADwAAAGRycy9kb3ducmV2LnhtbERPTYvCMBC9L/gfwgje1lQF2Vaj6IogeloVz0MzNsVm&#10;0m2itvvrNwsL3ubxPme+bG0lHtT40rGC0TABQZw7XXKh4Hzavn+A8AFZY+WYFHTkYbnovc0x0+7J&#10;X/Q4hkLEEPYZKjAh1JmUPjdk0Q9dTRy5q2sshgibQuoGnzHcVnKcJFNpseTYYLCmT0P57Xi3Clbd&#10;5nA7XCane+h+pP/e79O1mSo16LerGYhAbXiJ/907HeenKfw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h9swgAAANwAAAAPAAAAAAAAAAAAAAAAAJgCAABkcnMvZG93&#10;bnJldi54bWxQSwUGAAAAAAQABAD1AAAAhwMAAAAA&#10;" path="m406509,2819nsc560857,-14400,713392,47911,811536,168275l457200,457200,406509,2819xem406509,2819nfc560857,-14400,713392,47911,811536,168275e" filled="f" strokecolor="#17365d [2415]" strokeweight="2pt">
                  <v:path arrowok="t" o:connecttype="custom" o:connectlocs="406509,2819;811536,168275" o:connectangles="0,0"/>
                </v:shape>
                <v:line id="Connecteur droit 289" o:spid="_x0000_s1179" style="position:absolute;flip:y;visibility:visible;mso-wrap-style:square" from="4281,4681" to="34091,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8Fo8cAAADcAAAADwAAAGRycy9kb3ducmV2LnhtbESPQWvCQBSE74L/YXmCF6mbplBtdBWr&#10;iB4EqdWW3p7ZZxLMvg3ZrcZ/7wqFHoeZ+YYZTxtTigvVrrCs4LkfgSBOrS44U7D/XD4NQTiPrLG0&#10;TApu5GA6abfGmGh75Q+67HwmAoRdggpy76tESpfmZND1bUUcvJOtDfog60zqGq8BbkoZR9GrNFhw&#10;WMixonlO6Xn3axT0DoMXvfzZDL6Op8Ni875dcbz/VqrbaWYjEJ4a/x/+a6+1gnj4Bo8z4QjI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wWjxwAAANwAAAAPAAAAAAAA&#10;AAAAAAAAAKECAABkcnMvZG93bnJldi54bWxQSwUGAAAAAAQABAD5AAAAlQMAAAAA&#10;" strokecolor="#17365d [2415]">
                  <v:stroke dashstyle="1 1"/>
                </v:line>
                <v:shape id="Connecteur droit avec flèche 291" o:spid="_x0000_s1180" type="#_x0000_t32" style="position:absolute;left:10135;top:6834;width:0;height:11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3PcUAAADcAAAADwAAAGRycy9kb3ducmV2LnhtbESPQWvCQBSE7wX/w/KE3uomEaVGVykF&#10;wSJWGr14e2SfSTT7Nuyumv77bqHQ4zAz3zCLVW9acSfnG8sK0lECgri0uuFKwfGwfnkF4QOyxtYy&#10;KfgmD6vl4GmBubYP/qJ7ESoRIexzVFCH0OVS+rImg35kO+Lona0zGKJ0ldQOHxFuWpklyVQabDgu&#10;1NjRe03ltbgZBdt9KrvLNNm52+ckGxflx65an5R6HvZvcxCB+vAf/mtvtIJslsL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t3PcUAAADcAAAADwAAAAAAAAAA&#10;AAAAAAChAgAAZHJzL2Rvd25yZXYueG1sUEsFBgAAAAAEAAQA+QAAAJMDAAAAAA==&#10;" strokecolor="#4579b8 [3044]">
                  <v:stroke startarrow="open" endarrow="open"/>
                </v:shape>
                <v:shape id="Zone de texte 181" o:spid="_x0000_s1181" type="#_x0000_t202" style="position:absolute;left:4450;top:10993;width:9525;height:2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IsQA&#10;AADcAAAADwAAAGRycy9kb3ducmV2LnhtbESPQYvCMBSE7wv+h/CEva2pFRatRhFBdA97sAp6fDbP&#10;ttq8lCZq9dcbYWGPw8x8w0xmranEjRpXWlbQ70UgiDOrS84V7LbLryEI55E1VpZJwYMczKadjwkm&#10;2t55Q7fU5yJA2CWooPC+TqR0WUEGXc/WxME72cagD7LJpW7wHuCmknEUfUuDJYeFAmtaFJRd0qtR&#10;cDbuOBo+qb+frx4m/k0P9c/KKvXZbedjEJ5a/x/+a6+1gng0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iLEAAAA3AAAAA8AAAAAAAAAAAAAAAAAmAIAAGRycy9k&#10;b3ducmV2LnhtbFBLBQYAAAAABAAEAPUAAACJAwAAAAA=&#10;" filled="f" stroked="f" strokeweight=".5pt">
                  <v:textbox>
                    <w:txbxContent>
                      <w:p w:rsidR="008E4C3D" w:rsidRDefault="00C17A98" w:rsidP="008E4C3D">
                        <w:pPr>
                          <w:pStyle w:val="NormalWeb"/>
                          <w:spacing w:before="0" w:beforeAutospacing="0" w:after="0" w:afterAutospacing="0"/>
                          <w:ind w:firstLine="0"/>
                        </w:pPr>
                        <w:r>
                          <w:rPr>
                            <w:rFonts w:ascii="Times New Roman" w:eastAsia="Times New Roman" w:hAnsi="Times New Roman" w:cs="Times New Roman"/>
                            <w:i/>
                            <w:iCs/>
                          </w:rPr>
                          <w:t>Valeur finale</w:t>
                        </w:r>
                      </w:p>
                    </w:txbxContent>
                  </v:textbox>
                </v:shape>
                <v:shape id="Zone de texte 181" o:spid="_x0000_s1182" type="#_x0000_t202" style="position:absolute;left:36705;top:17919;width:37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C17A98" w:rsidRPr="00C17A98" w:rsidRDefault="00C17A98" w:rsidP="00C17A98">
                        <w:pPr>
                          <w:pStyle w:val="NormalWeb"/>
                          <w:spacing w:before="0" w:beforeAutospacing="0" w:after="0" w:afterAutospacing="0"/>
                          <w:ind w:firstLine="0"/>
                          <w:rPr>
                            <w:rFonts w:ascii="Times New Roman" w:hAnsi="Times New Roman" w:cs="Times New Roman"/>
                            <w:i/>
                          </w:rPr>
                        </w:pPr>
                        <w:proofErr w:type="gramStart"/>
                        <w:r w:rsidRPr="00C17A98">
                          <w:rPr>
                            <w:rFonts w:ascii="Times New Roman" w:eastAsia="Times New Roman" w:hAnsi="Times New Roman" w:cs="Times New Roman"/>
                            <w:i/>
                          </w:rPr>
                          <w:t>t</w:t>
                        </w:r>
                        <w:proofErr w:type="gramEnd"/>
                      </w:p>
                    </w:txbxContent>
                  </v:textbox>
                </v:shape>
                <v:shape id="Connecteur droit avec flèche 213" o:spid="_x0000_s1183" type="#_x0000_t32" style="position:absolute;left:4979;top:4722;width:0;height:13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Pi8YAAADcAAAADwAAAGRycy9kb3ducmV2LnhtbESPQWvCQBSE70L/w/KE3nSTSEWimyAF&#10;oaVYMfbS2yP7TNJm34bdVdN/3y0UPA4z8w2zKUfTiys531lWkM4TEMS11R03Cj5Ou9kKhA/IGnvL&#10;pOCHPJTFw2SDubY3PtK1Co2IEPY5KmhDGHIpfd2SQT+3A3H0ztYZDFG6RmqHtwg3vcySZCkNdhwX&#10;WhzouaX6u7oYBW+HVA5fy2TvLu9P2aKqX/fN7lOpx+m4XYMINIZ7+L/9ohVk6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2T4vGAAAA3AAAAA8AAAAAAAAA&#10;AAAAAAAAoQIAAGRycy9kb3ducmV2LnhtbFBLBQYAAAAABAAEAPkAAACUAwAAAAA=&#10;" strokecolor="#4579b8 [3044]">
                  <v:stroke startarrow="open" endarrow="open"/>
                </v:shape>
                <v:line id="Connecteur droit 230" o:spid="_x0000_s1184" style="position:absolute;visibility:visible;mso-wrap-style:square" from="4281,18346" to="10659,1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FlMAAAADcAAAADwAAAGRycy9kb3ducmV2LnhtbERPTYvCMBC9C/sfwix403RbFKlGEUFx&#10;8aTuHrwNzdgEm0lpslr//eYgeHy878Wqd424UxesZwVf4wwEceW15VrBz3k7moEIEVlj45kUPCnA&#10;avkxWGCp/YOPdD/FWqQQDiUqMDG2pZShMuQwjH1LnLir7xzGBLta6g4fKdw1Ms+yqXRoOTUYbGlj&#10;qLqd/pyC4mCNw352tZNcFrz9vTSb3bdSw89+PQcRqY9v8cu91wryIs1PZ9IR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jRZTAAAAA3AAAAA8AAAAAAAAAAAAAAAAA&#10;oQIAAGRycy9kb3ducmV2LnhtbFBLBQYAAAAABAAEAPkAAACOAwAAAAA=&#10;" strokecolor="#17365d [2415]">
                  <v:stroke dashstyle="1 1"/>
                </v:line>
                <v:shape id="Zone de texte 181" o:spid="_x0000_s1185" type="#_x0000_t202" style="position:absolute;left:-2629;top:10191;width:13229;height:2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a9MYA&#10;AADcAAAADwAAAGRycy9kb3ducmV2LnhtbESPQWvCQBSE74X+h+UVejObRCg2uoZQKNpDD8aCHp/Z&#10;ZxKbfRuyW4399V1B6HGYmW+YRT6aTpxpcK1lBUkUgyCurG65VvC1fZ/MQDiPrLGzTAqu5CBfPj4s&#10;MNP2whs6l74WAcIuQwWN930mpasaMugi2xMH72gHgz7IoZZ6wEuAm06mcfwiDbYcFhrs6a2h6rv8&#10;MQpOxh1eZ7+U7IrV1aSf5b7/WFmlnp/GYg7C0+j/w/f2WitIpwnc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a9MYAAADcAAAADwAAAAAAAAAAAAAAAACYAgAAZHJz&#10;L2Rvd25yZXYueG1sUEsFBgAAAAAEAAQA9QAAAIsDAAAAAA==&#10;" filled="f" stroked="f" strokeweight=".5pt">
                  <v:textbox>
                    <w:txbxContent>
                      <w:p w:rsidR="00850A9F" w:rsidRDefault="00850A9F" w:rsidP="00850A9F">
                        <w:pPr>
                          <w:pStyle w:val="NormalWeb"/>
                          <w:spacing w:before="0" w:beforeAutospacing="0" w:after="0" w:afterAutospacing="0"/>
                          <w:ind w:firstLine="0"/>
                          <w:jc w:val="center"/>
                          <w:rPr>
                            <w:rFonts w:ascii="Times New Roman" w:eastAsia="Times New Roman" w:hAnsi="Times New Roman" w:cs="Times New Roman"/>
                            <w:i/>
                            <w:iCs/>
                          </w:rPr>
                        </w:pPr>
                        <w:r>
                          <w:rPr>
                            <w:rFonts w:ascii="Times New Roman" w:eastAsia="Times New Roman" w:hAnsi="Times New Roman" w:cs="Times New Roman"/>
                            <w:i/>
                            <w:iCs/>
                          </w:rPr>
                          <w:t>Consigne</w:t>
                        </w:r>
                      </w:p>
                    </w:txbxContent>
                  </v:textbox>
                </v:shape>
                <w10:wrap type="topAndBottom"/>
              </v:group>
            </w:pict>
          </mc:Fallback>
        </mc:AlternateContent>
      </w:r>
    </w:p>
    <w:p w:rsidR="00920099" w:rsidRDefault="00920099" w:rsidP="00920099">
      <w:pPr>
        <w:pStyle w:val="Paragraphenormal"/>
      </w:pPr>
    </w:p>
    <w:p w:rsidR="00885653" w:rsidRDefault="00E51E7D" w:rsidP="00920099">
      <w:pPr>
        <w:pStyle w:val="Paragraphenormal"/>
      </w:pPr>
      <m:oMathPara>
        <m:oMath>
          <m:r>
            <w:rPr>
              <w:rFonts w:ascii="Cambria Math" w:hAnsi="Cambria Math"/>
            </w:rPr>
            <m:t>E=100×</m:t>
          </m:r>
          <m:d>
            <m:dPr>
              <m:begChr m:val="|"/>
              <m:endChr m:val="|"/>
              <m:ctrlPr>
                <w:rPr>
                  <w:rFonts w:ascii="Cambria Math" w:hAnsi="Cambria Math"/>
                  <w:i/>
                </w:rPr>
              </m:ctrlPr>
            </m:dPr>
            <m:e>
              <m:f>
                <m:fPr>
                  <m:ctrlPr>
                    <w:rPr>
                      <w:rFonts w:ascii="Cambria Math" w:hAnsi="Cambria Math"/>
                      <w:i/>
                    </w:rPr>
                  </m:ctrlPr>
                </m:fPr>
                <m:num>
                  <m:r>
                    <w:rPr>
                      <w:rFonts w:ascii="Cambria Math" w:hAnsi="Cambria Math"/>
                    </w:rPr>
                    <m:t>Consigne-Valeur Finale</m:t>
                  </m:r>
                </m:num>
                <m:den>
                  <m:r>
                    <w:rPr>
                      <w:rFonts w:ascii="Cambria Math" w:hAnsi="Cambria Math"/>
                    </w:rPr>
                    <m:t>Consigne</m:t>
                  </m:r>
                </m:den>
              </m:f>
            </m:e>
          </m:d>
        </m:oMath>
      </m:oMathPara>
    </w:p>
    <w:p w:rsidR="00885653" w:rsidRDefault="00885653" w:rsidP="00885653">
      <w:pPr>
        <w:pStyle w:val="Titre1"/>
      </w:pPr>
      <w:r>
        <w:lastRenderedPageBreak/>
        <w:t>Correction des systèmes asservis</w:t>
      </w:r>
    </w:p>
    <w:p w:rsidR="00885653" w:rsidRDefault="00885653" w:rsidP="00885653">
      <w:pPr>
        <w:pStyle w:val="Paragraphenormal"/>
      </w:pPr>
    </w:p>
    <w:p w:rsidR="00885653" w:rsidRDefault="00A57B06" w:rsidP="00885653">
      <w:pPr>
        <w:pStyle w:val="Paragraphenormal"/>
      </w:pPr>
      <w:r>
        <w:rPr>
          <w:noProof/>
        </w:rPr>
        <mc:AlternateContent>
          <mc:Choice Requires="wpc">
            <w:drawing>
              <wp:anchor distT="0" distB="0" distL="114300" distR="114300" simplePos="0" relativeHeight="251746816" behindDoc="0" locked="0" layoutInCell="1" allowOverlap="1" wp14:anchorId="314269B6" wp14:editId="5BDE2CA4">
                <wp:simplePos x="0" y="0"/>
                <wp:positionH relativeFrom="column">
                  <wp:posOffset>110490</wp:posOffset>
                </wp:positionH>
                <wp:positionV relativeFrom="paragraph">
                  <wp:posOffset>356235</wp:posOffset>
                </wp:positionV>
                <wp:extent cx="5537200" cy="2223770"/>
                <wp:effectExtent l="0" t="0" r="0" b="0"/>
                <wp:wrapNone/>
                <wp:docPr id="220" name="Zone de dessin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2" name="Zone de texte 202"/>
                        <wps:cNvSpPr txBox="1"/>
                        <wps:spPr>
                          <a:xfrm>
                            <a:off x="3392507" y="585282"/>
                            <a:ext cx="923383" cy="570499"/>
                          </a:xfrm>
                          <a:prstGeom prst="rect">
                            <a:avLst/>
                          </a:prstGeom>
                          <a:solidFill>
                            <a:schemeClr val="lt1"/>
                          </a:solidFill>
                          <a:ln w="2222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B7A00" w:rsidRPr="0027330A" w:rsidRDefault="00CB7A00" w:rsidP="00CB7A00">
                              <w:pPr>
                                <w:ind w:firstLine="0"/>
                                <w:jc w:val="center"/>
                                <w:rPr>
                                  <w:sz w:val="28"/>
                                  <w:szCs w:val="28"/>
                                </w:rPr>
                              </w:pPr>
                              <w:r w:rsidRPr="0027330A">
                                <w:rPr>
                                  <w:sz w:val="28"/>
                                  <w:szCs w:val="28"/>
                                </w:rPr>
                                <w:t>Chaine directe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Zone de texte 105"/>
                        <wps:cNvSpPr txBox="1"/>
                        <wps:spPr>
                          <a:xfrm>
                            <a:off x="2453129" y="1406719"/>
                            <a:ext cx="1489355" cy="570499"/>
                          </a:xfrm>
                          <a:prstGeom prst="rect">
                            <a:avLst/>
                          </a:prstGeom>
                          <a:solidFill>
                            <a:schemeClr val="lt1"/>
                          </a:solidFill>
                          <a:ln w="2222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B7A00" w:rsidRPr="0027330A" w:rsidRDefault="00CB7A00" w:rsidP="00CB7A00">
                              <w:pPr>
                                <w:ind w:firstLine="0"/>
                                <w:jc w:val="center"/>
                                <w:rPr>
                                  <w:sz w:val="28"/>
                                  <w:szCs w:val="28"/>
                                </w:rPr>
                              </w:pPr>
                              <w:r w:rsidRPr="0027330A">
                                <w:rPr>
                                  <w:sz w:val="28"/>
                                  <w:szCs w:val="28"/>
                                </w:rPr>
                                <w:t xml:space="preserve">Chaine </w:t>
                              </w:r>
                              <w:r>
                                <w:rPr>
                                  <w:sz w:val="28"/>
                                  <w:szCs w:val="28"/>
                                </w:rPr>
                                <w:t>de retour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4" name="Organigramme : Jonction de sommaire 204"/>
                        <wps:cNvSpPr/>
                        <wps:spPr>
                          <a:xfrm>
                            <a:off x="848220" y="526829"/>
                            <a:ext cx="715992" cy="699895"/>
                          </a:xfrm>
                          <a:prstGeom prst="flowChartSummingJunction">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Connecteur droit avec flèche 205"/>
                        <wps:cNvCnPr/>
                        <wps:spPr>
                          <a:xfrm>
                            <a:off x="1598766" y="883083"/>
                            <a:ext cx="492224"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06" name="Connecteur droit avec flèche 206"/>
                        <wps:cNvCnPr/>
                        <wps:spPr>
                          <a:xfrm>
                            <a:off x="4315891" y="883083"/>
                            <a:ext cx="435736"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07" name="Connecteur droit avec flèche 207"/>
                        <wps:cNvCnPr/>
                        <wps:spPr>
                          <a:xfrm>
                            <a:off x="220551" y="883083"/>
                            <a:ext cx="588549" cy="0"/>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08" name="Connecteur droit avec flèche 208"/>
                        <wps:cNvCnPr/>
                        <wps:spPr>
                          <a:xfrm flipH="1">
                            <a:off x="3994100" y="1717897"/>
                            <a:ext cx="508560" cy="11"/>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09" name="Connecteur droit avec flèche 209"/>
                        <wps:cNvCnPr/>
                        <wps:spPr>
                          <a:xfrm flipV="1">
                            <a:off x="4503027" y="883083"/>
                            <a:ext cx="0" cy="834831"/>
                          </a:xfrm>
                          <a:prstGeom prst="straightConnector1">
                            <a:avLst/>
                          </a:prstGeom>
                          <a:ln w="15875">
                            <a:solidFill>
                              <a:schemeClr val="tx2">
                                <a:lumMod val="7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210" name="Connecteur droit avec flèche 210"/>
                        <wps:cNvCnPr/>
                        <wps:spPr>
                          <a:xfrm flipV="1">
                            <a:off x="1222254" y="1278868"/>
                            <a:ext cx="0" cy="429228"/>
                          </a:xfrm>
                          <a:prstGeom prst="straightConnector1">
                            <a:avLst/>
                          </a:prstGeom>
                          <a:ln w="158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2" name="Connecteur droit avec flèche 212"/>
                        <wps:cNvCnPr/>
                        <wps:spPr>
                          <a:xfrm>
                            <a:off x="1222221" y="1708089"/>
                            <a:ext cx="1195295" cy="0"/>
                          </a:xfrm>
                          <a:prstGeom prst="straightConnector1">
                            <a:avLst/>
                          </a:prstGeom>
                          <a:ln w="15875">
                            <a:solidFill>
                              <a:schemeClr val="tx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214" name="Zone de texte 214"/>
                        <wps:cNvSpPr txBox="1"/>
                        <wps:spPr>
                          <a:xfrm>
                            <a:off x="602462" y="650942"/>
                            <a:ext cx="506601" cy="498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A00" w:rsidRPr="00BF5B0C" w:rsidRDefault="00CB7A00" w:rsidP="00CB7A00">
                              <w:pPr>
                                <w:rPr>
                                  <w:sz w:val="40"/>
                                  <w:szCs w:val="40"/>
                                </w:rPr>
                              </w:pPr>
                              <w:r w:rsidRPr="00BF5B0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Zone de texte 129"/>
                        <wps:cNvSpPr txBox="1"/>
                        <wps:spPr>
                          <a:xfrm>
                            <a:off x="862635" y="883081"/>
                            <a:ext cx="50609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A00" w:rsidRDefault="00CB7A00" w:rsidP="00CB7A00">
                              <w:pPr>
                                <w:pStyle w:val="NormalWeb"/>
                                <w:spacing w:before="0" w:beforeAutospacing="0" w:after="0" w:afterAutospacing="0"/>
                              </w:pPr>
                              <w:r>
                                <w:rPr>
                                  <w:rFonts w:eastAsia="Times New Roman"/>
                                  <w:sz w:val="40"/>
                                  <w:szCs w:val="4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Zone de texte 129"/>
                        <wps:cNvSpPr txBox="1"/>
                        <wps:spPr>
                          <a:xfrm>
                            <a:off x="47013" y="644484"/>
                            <a:ext cx="763265" cy="33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A00" w:rsidRPr="00BF5B0C" w:rsidRDefault="00CB7A00" w:rsidP="00CB7A00">
                              <w:pPr>
                                <w:pStyle w:val="NormalWeb"/>
                                <w:spacing w:before="0" w:beforeAutospacing="0" w:after="0" w:afterAutospacing="0"/>
                                <w:ind w:firstLine="0"/>
                                <w:rPr>
                                  <w:sz w:val="20"/>
                                  <w:szCs w:val="20"/>
                                </w:rPr>
                              </w:pPr>
                              <w:r w:rsidRPr="00BF5B0C">
                                <w:rPr>
                                  <w:rFonts w:eastAsia="Times New Roman"/>
                                  <w:sz w:val="20"/>
                                  <w:szCs w:val="20"/>
                                </w:rPr>
                                <w:t>Consigne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Zone de texte 129"/>
                        <wps:cNvSpPr txBox="1"/>
                        <wps:spPr>
                          <a:xfrm>
                            <a:off x="1368692" y="646403"/>
                            <a:ext cx="960301" cy="236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A00" w:rsidRDefault="00CB7A00" w:rsidP="00CB7A00">
                              <w:pPr>
                                <w:pStyle w:val="NormalWeb"/>
                                <w:spacing w:before="0" w:beforeAutospacing="0" w:after="0" w:afterAutospacing="0"/>
                              </w:pPr>
                              <w:r>
                                <w:rPr>
                                  <w:rFonts w:eastAsia="Times New Roman"/>
                                  <w:sz w:val="20"/>
                                  <w:szCs w:val="20"/>
                                </w:rPr>
                                <w:t>Ecart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Zone de texte 129"/>
                        <wps:cNvSpPr txBox="1"/>
                        <wps:spPr>
                          <a:xfrm>
                            <a:off x="4644897" y="650942"/>
                            <a:ext cx="877829" cy="498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A00" w:rsidRDefault="00CB7A00" w:rsidP="00CB7A00">
                              <w:pPr>
                                <w:pStyle w:val="NormalWeb"/>
                                <w:spacing w:before="0" w:beforeAutospacing="0" w:after="0" w:afterAutospacing="0"/>
                                <w:ind w:firstLine="0"/>
                                <w:jc w:val="center"/>
                              </w:pPr>
                              <w:r>
                                <w:rPr>
                                  <w:rFonts w:eastAsia="Times New Roman"/>
                                  <w:sz w:val="20"/>
                                  <w:szCs w:val="20"/>
                                </w:rPr>
                                <w:t xml:space="preserve">Grandeur </w:t>
                              </w:r>
                              <w:r>
                                <w:rPr>
                                  <w:rFonts w:eastAsia="Times New Roman"/>
                                  <w:sz w:val="20"/>
                                  <w:szCs w:val="20"/>
                                </w:rPr>
                                <w:br/>
                                <w:t>asservie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Zone de texte 129"/>
                        <wps:cNvSpPr txBox="1"/>
                        <wps:spPr>
                          <a:xfrm>
                            <a:off x="1318514" y="1497366"/>
                            <a:ext cx="955839"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A00" w:rsidRDefault="00CB7A00" w:rsidP="00CB7A00">
                              <w:pPr>
                                <w:pStyle w:val="NormalWeb"/>
                                <w:spacing w:before="0" w:beforeAutospacing="0" w:after="0" w:afterAutospacing="0"/>
                              </w:pPr>
                              <w:r>
                                <w:rPr>
                                  <w:rFonts w:eastAsia="Times New Roman"/>
                                  <w:sz w:val="20"/>
                                  <w:szCs w:val="20"/>
                                </w:rPr>
                                <w:t>Mesure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5" name="Zone de texte 202"/>
                        <wps:cNvSpPr txBox="1"/>
                        <wps:spPr>
                          <a:xfrm>
                            <a:off x="2133442" y="592147"/>
                            <a:ext cx="903210" cy="570230"/>
                          </a:xfrm>
                          <a:prstGeom prst="rect">
                            <a:avLst/>
                          </a:prstGeom>
                          <a:solidFill>
                            <a:schemeClr val="lt1"/>
                          </a:solidFill>
                          <a:ln w="22225">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B7A00" w:rsidRDefault="00CB7A00" w:rsidP="00CB7A00">
                              <w:pPr>
                                <w:pStyle w:val="NormalWeb"/>
                                <w:spacing w:before="0" w:beforeAutospacing="0" w:after="0" w:afterAutospacing="0"/>
                                <w:ind w:firstLine="0"/>
                                <w:jc w:val="center"/>
                              </w:pPr>
                              <w:r>
                                <w:rPr>
                                  <w:rFonts w:eastAsia="Times New Roman"/>
                                  <w:sz w:val="28"/>
                                  <w:szCs w:val="28"/>
                                </w:rPr>
                                <w:t>Correcteur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1" name="Connecteur droit avec flèche 221"/>
                        <wps:cNvCnPr/>
                        <wps:spPr>
                          <a:xfrm>
                            <a:off x="3075582" y="883081"/>
                            <a:ext cx="275540" cy="0"/>
                          </a:xfrm>
                          <a:prstGeom prst="straightConnector1">
                            <a:avLst/>
                          </a:prstGeom>
                          <a:ln w="12700">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Connecteur droit avec flèche 222"/>
                        <wps:cNvCnPr/>
                        <wps:spPr>
                          <a:xfrm>
                            <a:off x="2596825" y="333708"/>
                            <a:ext cx="0" cy="251574"/>
                          </a:xfrm>
                          <a:prstGeom prst="straightConnector1">
                            <a:avLst/>
                          </a:prstGeom>
                          <a:ln w="12700">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98" name="Zone de texte 129"/>
                        <wps:cNvSpPr txBox="1"/>
                        <wps:spPr>
                          <a:xfrm>
                            <a:off x="2052977" y="89335"/>
                            <a:ext cx="1138483"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56AC" w:rsidRDefault="004D56AC" w:rsidP="004D56AC">
                              <w:pPr>
                                <w:pStyle w:val="NormalWeb"/>
                                <w:spacing w:before="0" w:beforeAutospacing="0" w:after="0" w:afterAutospacing="0"/>
                              </w:pPr>
                              <w:r>
                                <w:rPr>
                                  <w:rFonts w:eastAsia="Times New Roman"/>
                                  <w:sz w:val="20"/>
                                  <w:szCs w:val="20"/>
                                </w:rPr>
                                <w:t>Réglages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220" o:spid="_x0000_s1186" editas="canvas" style="position:absolute;left:0;text-align:left;margin-left:8.7pt;margin-top:28.05pt;width:436pt;height:175.1pt;z-index:251746816" coordsize="55372,2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">
                <v:shape id="_x0000_s1187" type="#_x0000_t75" style="position:absolute;width:55372;height:22237;visibility:visible;mso-wrap-style:square">
                  <v:fill o:detectmouseclick="t"/>
                  <v:path o:connecttype="none"/>
                </v:shape>
                <v:shape id="Zone de texte 202" o:spid="_x0000_s1188" type="#_x0000_t202" style="position:absolute;left:33925;top:5852;width:9233;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XLMMA&#10;AADcAAAADwAAAGRycy9kb3ducmV2LnhtbESP0WrCQBRE34X+w3ILfdNNAxWJriItLX0KGv2AS/aa&#10;RLN3w+6apP16VxB8HGbmDLPajKYVPTnfWFbwPktAEJdWN1wpOB6+pwsQPiBrbC2Tgj/ysFm/TFaY&#10;aTvwnvoiVCJC2GeooA6hy6T0ZU0G/cx2xNE7WWcwROkqqR0OEW5amSbJXBpsOC7U2NFnTeWluBoF&#10;+TicqSuHj7z4v7p+lx9++upLqbfXcbsEEWgMz/Cj/asVpEkK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2XLMMAAADcAAAADwAAAAAAAAAAAAAAAACYAgAAZHJzL2Rv&#10;d25yZXYueG1sUEsFBgAAAAAEAAQA9QAAAIgDAAAAAA==&#10;" fillcolor="white [3201]" strokecolor="#17365d [2415]" strokeweight="1.75pt">
                  <v:textbox inset="0,0,0,0">
                    <w:txbxContent>
                      <w:p w:rsidR="00CB7A00" w:rsidRPr="0027330A" w:rsidRDefault="00CB7A00" w:rsidP="00CB7A00">
                        <w:pPr>
                          <w:ind w:firstLine="0"/>
                          <w:jc w:val="center"/>
                          <w:rPr>
                            <w:sz w:val="28"/>
                            <w:szCs w:val="28"/>
                          </w:rPr>
                        </w:pPr>
                        <w:r w:rsidRPr="0027330A">
                          <w:rPr>
                            <w:sz w:val="28"/>
                            <w:szCs w:val="28"/>
                          </w:rPr>
                          <w:t>Chaine directe</w:t>
                        </w:r>
                      </w:p>
                    </w:txbxContent>
                  </v:textbox>
                </v:shape>
                <v:shape id="Zone de texte 105" o:spid="_x0000_s1189" type="#_x0000_t202" style="position:absolute;left:24531;top:14067;width:14893;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yt8QA&#10;AADcAAAADwAAAGRycy9kb3ducmV2LnhtbESPwWrDMBBE74X8g9hCbo1ch5bgRjElISEnkzr9gMXa&#10;2m6tlZEU28nXV4FCj8PMvGHW+WQ6MZDzrWUFz4sEBHFldcu1gs/z/mkFwgdkjZ1lUnAlD/lm9rDG&#10;TNuRP2goQy0ihH2GCpoQ+kxKXzVk0C9sTxy9L+sMhihdLbXDMcJNJ9MkeZUGW44LDfa0baj6KS9G&#10;QTGN39RX40tR3i5uOBXnw1DvlJo/Tu9vIAJN4T/81z5qBWmyhPu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MrfEAAAA3AAAAA8AAAAAAAAAAAAAAAAAmAIAAGRycy9k&#10;b3ducmV2LnhtbFBLBQYAAAAABAAEAPUAAACJAwAAAAA=&#10;" fillcolor="white [3201]" strokecolor="#17365d [2415]" strokeweight="1.75pt">
                  <v:textbox inset="0,0,0,0">
                    <w:txbxContent>
                      <w:p w:rsidR="00CB7A00" w:rsidRPr="0027330A" w:rsidRDefault="00CB7A00" w:rsidP="00CB7A00">
                        <w:pPr>
                          <w:ind w:firstLine="0"/>
                          <w:jc w:val="center"/>
                          <w:rPr>
                            <w:sz w:val="28"/>
                            <w:szCs w:val="28"/>
                          </w:rPr>
                        </w:pPr>
                        <w:r w:rsidRPr="0027330A">
                          <w:rPr>
                            <w:sz w:val="28"/>
                            <w:szCs w:val="28"/>
                          </w:rPr>
                          <w:t xml:space="preserve">Chaine </w:t>
                        </w:r>
                        <w:r>
                          <w:rPr>
                            <w:sz w:val="28"/>
                            <w:szCs w:val="28"/>
                          </w:rPr>
                          <w:t>de retour</w:t>
                        </w:r>
                      </w:p>
                    </w:txbxContent>
                  </v:textbox>
                </v:shape>
                <v:shape id="Organigramme : Jonction de sommaire 204" o:spid="_x0000_s1190" type="#_x0000_t123" style="position:absolute;left:8482;top:5268;width:7160;height:6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1MIA&#10;AADcAAAADwAAAGRycy9kb3ducmV2LnhtbESPwWrDMBBE74X+g9hCbrVcE0JxooRQKKT0FNcfsFgb&#10;yYm0MpKauH9fFQo5DjPzhtnsZu/ElWIaAyt4qWoQxEPQIxsF/df78yuIlJE1usCk4IcS7LaPDxts&#10;dbjxka5dNqJAOLWowOY8tVKmwZLHVIWJuHinED3mIqOROuKtwL2TTV2vpMeRy4LFid4sDZfu2yvo&#10;7MespTFndNNnPLi+b47dRanF07xfg8g053v4v33QCpp6CX9ny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rUwgAAANwAAAAPAAAAAAAAAAAAAAAAAJgCAABkcnMvZG93&#10;bnJldi54bWxQSwUGAAAAAAQABAD1AAAAhwMAAAAA&#10;" filled="f" strokecolor="#17365d [2415]" strokeweight="2pt"/>
                <v:shape id="Connecteur droit avec flèche 205" o:spid="_x0000_s1191" type="#_x0000_t32" style="position:absolute;left:15987;top:8830;width:4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3sMAAADcAAAADwAAAGRycy9kb3ducmV2LnhtbESPQYvCMBSE78L+h/AW9qaJropUo+yK&#10;igcv21XPj+bZFpuX0kSt/94IgsdhZr5hZovWVuJKjS8da+j3FAjizJmScw37/3V3AsIHZIOVY9Jw&#10;Jw+L+UdnholxN/6jaxpyESHsE9RQhFAnUvqsIIu+52ri6J1cYzFE2eTSNHiLcFvJgVJjabHkuFBg&#10;TcuCsnN6sRrOh1/VD/vN/Tj63k14mK7GJa+0/vpsf6YgArXhHX61t0bDQI3g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EY97DAAAA3AAAAA8AAAAAAAAAAAAA&#10;AAAAoQIAAGRycy9kb3ducmV2LnhtbFBLBQYAAAAABAAEAPkAAACRAwAAAAA=&#10;" strokecolor="#17365d [2415]" strokeweight="1.25pt">
                  <v:stroke endarrow="open"/>
                </v:shape>
                <v:shape id="Connecteur droit avec flèche 206" o:spid="_x0000_s1192" type="#_x0000_t32" style="position:absolute;left:43158;top:8830;width:43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9qcQAAADcAAAADwAAAGRycy9kb3ducmV2LnhtbESPQWvCQBSE7wX/w/KE3upuYg2Suoot&#10;tvTgxdT2/Mg+k2D2bciuGv99VxA8DjPzDbNYDbYVZ+p941hDMlEgiEtnGq407H8+X+YgfEA22Dom&#10;DVfysFqOnhaYG3fhHZ2LUIkIYZ+jhjqELpfSlzVZ9BPXEUfv4HqLIcq+kqbHS4TbVqZKZdJiw3Gh&#10;xo4+aiqPxclqOP6+qyTsv65/s+l2zq/FJmt4o/XzeFi/gQg0hEf43v42GlKVwe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v2pxAAAANwAAAAPAAAAAAAAAAAA&#10;AAAAAKECAABkcnMvZG93bnJldi54bWxQSwUGAAAAAAQABAD5AAAAkgMAAAAA&#10;" strokecolor="#17365d [2415]" strokeweight="1.25pt">
                  <v:stroke endarrow="open"/>
                </v:shape>
                <v:shape id="Connecteur droit avec flèche 207" o:spid="_x0000_s1193" type="#_x0000_t32" style="position:absolute;left:2205;top:8830;width:58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YMsUAAADcAAAADwAAAGRycy9kb3ducmV2LnhtbESPS2/CMBCE70j9D9ZW4lZsXgEFDGor&#10;WnHgQnicV/E2iYjXUexC+Pe4UiWOo5n5RrNcd7YWV2p95VjDcKBAEOfOVFxoOB6+3uYgfEA2WDsm&#10;DXfysF699JaYGnfjPV2zUIgIYZ+ihjKEJpXS5yVZ9APXEEfvx7UWQ5RtIU2Ltwi3tRwplUiLFceF&#10;Ehv6LCm/ZL9Ww+X0oYbh+H0/T8e7OU+yTVLxRuv+a/e+ABGoC8/wf3trNIzUD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pYMsUAAADcAAAADwAAAAAAAAAA&#10;AAAAAAChAgAAZHJzL2Rvd25yZXYueG1sUEsFBgAAAAAEAAQA+QAAAJMDAAAAAA==&#10;" strokecolor="#17365d [2415]" strokeweight="1.25pt">
                  <v:stroke endarrow="open"/>
                </v:shape>
                <v:shape id="Connecteur droit avec flèche 208" o:spid="_x0000_s1194" type="#_x0000_t32" style="position:absolute;left:39941;top:17178;width:508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cuMAAAADcAAAADwAAAGRycy9kb3ducmV2LnhtbERPO2vDMBDeA/kP4gLdEjke2uBGCcEl&#10;YOiUx9DxsK62G+skrGvs/PtqCHT8+N7b/eR6dachdp4NrFcZKOLa244bA9fLcbkBFQXZYu+ZDDwo&#10;wn43n22xsH7kE93P0qgUwrFAA61IKLSOdUsO48oH4sR9+8GhJDg02g44pnDX6zzLXrXDjlNDi4HK&#10;lurb+dcZKH+kijcXDqH7fJOPzViV6/zLmJfFdHgHJTTJv/jprqyBPEtr05l0BP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G3LjAAAAA3AAAAA8AAAAAAAAAAAAAAAAA&#10;oQIAAGRycy9kb3ducmV2LnhtbFBLBQYAAAAABAAEAPkAAACOAwAAAAA=&#10;" strokecolor="#17365d [2415]" strokeweight="1.25pt">
                  <v:stroke endarrow="open"/>
                </v:shape>
                <v:shape id="Connecteur droit avec flèche 209" o:spid="_x0000_s1195" type="#_x0000_t32" style="position:absolute;left:45030;top:8830;width:0;height:8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mksUAAADcAAAADwAAAGRycy9kb3ducmV2LnhtbESPQWvCQBSE74X+h+UVvNWNEUWjq9TS&#10;itCTRoLHZ/aZhGbfxuxW4793C4LHYeabYebLztTiQq2rLCsY9CMQxLnVFRcK9un3+wSE88gaa8uk&#10;4EYOlovXlzkm2l55S5edL0QoYZeggtL7JpHS5SUZdH3bEAfvZFuDPsi2kLrFayg3tYyjaCwNVhwW&#10;Smzos6T8d/dnFMTDqT1k69Hodv4ZpKsvirPjOlOq99Z9zEB46vwz/KA3OnDRFP7P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CmksUAAADcAAAADwAAAAAAAAAA&#10;AAAAAAChAgAAZHJzL2Rvd25yZXYueG1sUEsFBgAAAAAEAAQA+QAAAJMDAAAAAA==&#10;" strokecolor="#17365d [2415]" strokeweight="1.25pt">
                  <v:stroke endarrow="oval"/>
                </v:shape>
                <v:shape id="Connecteur droit avec flèche 210" o:spid="_x0000_s1196" type="#_x0000_t32" style="position:absolute;left:12222;top:12788;width:0;height:4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GY8EAAADcAAAADwAAAGRycy9kb3ducmV2LnhtbERPPWvDMBDdC/0P4grdGtke0uBGCcEh&#10;YMjUJEPHw7rabqyTsC6x8++rodDx8b7X29kN6k5j7D0byBcZKOLG255bA5fz4W0FKgqyxcEzGXhQ&#10;hO3m+WmNpfUTf9L9JK1KIRxLNNCJhFLr2HTkMC58IE7ctx8dSoJjq+2IUwp3gy6ybKkd9pwaOgxU&#10;ddRcTzdnoPqROl5d2IX++C771VRXefFlzOvLvPsAJTTLv/jPXVsDRZ7mpzPp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UZjwQAAANwAAAAPAAAAAAAAAAAAAAAA&#10;AKECAABkcnMvZG93bnJldi54bWxQSwUGAAAAAAQABAD5AAAAjwMAAAAA&#10;" strokecolor="#17365d [2415]" strokeweight="1.25pt">
                  <v:stroke endarrow="open"/>
                </v:shape>
                <v:shape id="Connecteur droit avec flèche 212" o:spid="_x0000_s1197" type="#_x0000_t32" style="position:absolute;left:12222;top:17080;width:11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5n8YAAADcAAAADwAAAGRycy9kb3ducmV2LnhtbESPT2sCMRTE70K/Q3hCbzXrHlq7GkWE&#10;0oLQ6lYP3h7J239uXpZN1O23bwoFj8PM/IZZrAbbiiv1vnasYDpJQBBrZ2ouFRy+355mIHxANtg6&#10;JgU/5GG1fBgtMDPuxnu65qEUEcI+QwVVCF0mpdcVWfQT1xFHr3C9xRBlX0rT4y3CbSvTJHmWFmuO&#10;CxV2tKlIn/OLVfB6bBp9Kt53u81XfmqK2faz0y9KPY6H9RxEoCHcw//tD6Mgnab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L+Z/GAAAA3AAAAA8AAAAAAAAA&#10;AAAAAAAAoQIAAGRycy9kb3ducmV2LnhtbFBLBQYAAAAABAAEAPkAAACUAwAAAAA=&#10;" strokecolor="#17365d [2415]" strokeweight="1.25pt"/>
                <v:shape id="Zone de texte 214" o:spid="_x0000_s1198" type="#_x0000_t202" style="position:absolute;left:6024;top:6509;width:5066;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CB7A00" w:rsidRPr="00BF5B0C" w:rsidRDefault="00CB7A00" w:rsidP="00CB7A00">
                        <w:pPr>
                          <w:rPr>
                            <w:sz w:val="40"/>
                            <w:szCs w:val="40"/>
                          </w:rPr>
                        </w:pPr>
                        <w:r w:rsidRPr="00BF5B0C">
                          <w:rPr>
                            <w:sz w:val="40"/>
                            <w:szCs w:val="40"/>
                          </w:rPr>
                          <w:t>+</w:t>
                        </w:r>
                      </w:p>
                    </w:txbxContent>
                  </v:textbox>
                </v:shape>
                <v:shape id="Zone de texte 129" o:spid="_x0000_s1199" type="#_x0000_t202" style="position:absolute;left:8626;top:8830;width:5061;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rsidR="00CB7A00" w:rsidRDefault="00CB7A00" w:rsidP="00CB7A00">
                        <w:pPr>
                          <w:pStyle w:val="NormalWeb"/>
                          <w:spacing w:before="0" w:beforeAutospacing="0" w:after="0" w:afterAutospacing="0"/>
                        </w:pPr>
                        <w:r>
                          <w:rPr>
                            <w:rFonts w:eastAsia="Times New Roman"/>
                            <w:sz w:val="40"/>
                            <w:szCs w:val="40"/>
                          </w:rPr>
                          <w:t>-</w:t>
                        </w:r>
                      </w:p>
                    </w:txbxContent>
                  </v:textbox>
                </v:shape>
                <v:shape id="Zone de texte 129" o:spid="_x0000_s1200" type="#_x0000_t202" style="position:absolute;left:470;top:6444;width:7632;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CB7A00" w:rsidRPr="00BF5B0C" w:rsidRDefault="00CB7A00" w:rsidP="00CB7A00">
                        <w:pPr>
                          <w:pStyle w:val="NormalWeb"/>
                          <w:spacing w:before="0" w:beforeAutospacing="0" w:after="0" w:afterAutospacing="0"/>
                          <w:ind w:firstLine="0"/>
                          <w:rPr>
                            <w:sz w:val="20"/>
                            <w:szCs w:val="20"/>
                          </w:rPr>
                        </w:pPr>
                        <w:r w:rsidRPr="00BF5B0C">
                          <w:rPr>
                            <w:rFonts w:eastAsia="Times New Roman"/>
                            <w:sz w:val="20"/>
                            <w:szCs w:val="20"/>
                          </w:rPr>
                          <w:t>Consigne</w:t>
                        </w:r>
                      </w:p>
                    </w:txbxContent>
                  </v:textbox>
                </v:shape>
                <v:shape id="Zone de texte 129" o:spid="_x0000_s1201" type="#_x0000_t202" style="position:absolute;left:13686;top:6464;width:9603;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CB7A00" w:rsidRDefault="00CB7A00" w:rsidP="00CB7A00">
                        <w:pPr>
                          <w:pStyle w:val="NormalWeb"/>
                          <w:spacing w:before="0" w:beforeAutospacing="0" w:after="0" w:afterAutospacing="0"/>
                        </w:pPr>
                        <w:r>
                          <w:rPr>
                            <w:rFonts w:eastAsia="Times New Roman"/>
                            <w:sz w:val="20"/>
                            <w:szCs w:val="20"/>
                          </w:rPr>
                          <w:t>Ecart</w:t>
                        </w:r>
                      </w:p>
                    </w:txbxContent>
                  </v:textbox>
                </v:shape>
                <v:shape id="Zone de texte 129" o:spid="_x0000_s1202" type="#_x0000_t202" style="position:absolute;left:46448;top:6509;width:8779;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rsidR="00CB7A00" w:rsidRDefault="00CB7A00" w:rsidP="00CB7A00">
                        <w:pPr>
                          <w:pStyle w:val="NormalWeb"/>
                          <w:spacing w:before="0" w:beforeAutospacing="0" w:after="0" w:afterAutospacing="0"/>
                          <w:ind w:firstLine="0"/>
                          <w:jc w:val="center"/>
                        </w:pPr>
                        <w:r>
                          <w:rPr>
                            <w:rFonts w:eastAsia="Times New Roman"/>
                            <w:sz w:val="20"/>
                            <w:szCs w:val="20"/>
                          </w:rPr>
                          <w:t xml:space="preserve">Grandeur </w:t>
                        </w:r>
                        <w:r>
                          <w:rPr>
                            <w:rFonts w:eastAsia="Times New Roman"/>
                            <w:sz w:val="20"/>
                            <w:szCs w:val="20"/>
                          </w:rPr>
                          <w:br/>
                          <w:t>asservie</w:t>
                        </w:r>
                      </w:p>
                    </w:txbxContent>
                  </v:textbox>
                </v:shape>
                <v:shape id="Zone de texte 129" o:spid="_x0000_s1203" type="#_x0000_t202" style="position:absolute;left:13185;top:14973;width:955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CB7A00" w:rsidRDefault="00CB7A00" w:rsidP="00CB7A00">
                        <w:pPr>
                          <w:pStyle w:val="NormalWeb"/>
                          <w:spacing w:before="0" w:beforeAutospacing="0" w:after="0" w:afterAutospacing="0"/>
                        </w:pPr>
                        <w:r>
                          <w:rPr>
                            <w:rFonts w:eastAsia="Times New Roman"/>
                            <w:sz w:val="20"/>
                            <w:szCs w:val="20"/>
                          </w:rPr>
                          <w:t>Mesure</w:t>
                        </w:r>
                      </w:p>
                    </w:txbxContent>
                  </v:textbox>
                </v:shape>
                <v:shape id="Zone de texte 202" o:spid="_x0000_s1204" type="#_x0000_t202" style="position:absolute;left:21334;top:5921;width:9032;height:5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a38UA&#10;AADcAAAADwAAAGRycy9kb3ducmV2LnhtbESPwWrDMBBE74X8g9hAbo0cQ0rrRDEhoaUn0zr9gMXa&#10;2E6slZEU2+nXV4VCj8PMvGG2+WQ6MZDzrWUFq2UCgriyuuVawdfp9fEZhA/IGjvLpOBOHvLd7GGL&#10;mbYjf9JQhlpECPsMFTQh9JmUvmrIoF/anjh6Z+sMhihdLbXDMcJNJ9MkeZIGW44LDfZ0aKi6ljej&#10;oJjGC/XVuC7K75sbPorT21AflVrMp/0GRKAp/If/2u9aQfqy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prfxQAAANwAAAAPAAAAAAAAAAAAAAAAAJgCAABkcnMv&#10;ZG93bnJldi54bWxQSwUGAAAAAAQABAD1AAAAigMAAAAA&#10;" fillcolor="white [3201]" strokecolor="#17365d [2415]" strokeweight="1.75pt">
                  <v:textbox inset="0,0,0,0">
                    <w:txbxContent>
                      <w:p w:rsidR="00CB7A00" w:rsidRDefault="00CB7A00" w:rsidP="00CB7A00">
                        <w:pPr>
                          <w:pStyle w:val="NormalWeb"/>
                          <w:spacing w:before="0" w:beforeAutospacing="0" w:after="0" w:afterAutospacing="0"/>
                          <w:ind w:firstLine="0"/>
                          <w:jc w:val="center"/>
                        </w:pPr>
                        <w:r>
                          <w:rPr>
                            <w:rFonts w:eastAsia="Times New Roman"/>
                            <w:sz w:val="28"/>
                            <w:szCs w:val="28"/>
                          </w:rPr>
                          <w:t>Correcteur</w:t>
                        </w:r>
                      </w:p>
                    </w:txbxContent>
                  </v:textbox>
                </v:shape>
                <v:shape id="Connecteur droit avec flèche 221" o:spid="_x0000_s1205" type="#_x0000_t32" style="position:absolute;left:30755;top:8830;width:2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7fW8MAAADcAAAADwAAAGRycy9kb3ducmV2LnhtbESPQWuEMBSE74X+h/AKvdWoh0Vc41IL&#10;C72sUNsf8DCvRta8WJPu6r9vCgt7HGbmG6Y6rHYSF1r86FhBlqQgiHunRx4UfH0eXwoQPiBrnByT&#10;go08HOrHhwpL7a78QZcuDCJC2JeowIQwl1L63pBFn7iZOHrfbrEYolwGqRe8RridZJ6mO2lx5Lhg&#10;cKY3Q/25+7UKXHtsTFucd2Fw3WkrmtPPjFqp56f1dQ8i0Bru4Vv7XSvI8wz+z8QjI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31vDAAAA3AAAAA8AAAAAAAAAAAAA&#10;AAAAoQIAAGRycy9kb3ducmV2LnhtbFBLBQYAAAAABAAEAPkAAACRAwAAAAA=&#10;" strokecolor="#17365d [2415]" strokeweight="1pt">
                  <v:stroke endarrow="open"/>
                </v:shape>
                <v:shape id="Connecteur droit avec flèche 222" o:spid="_x0000_s1206" type="#_x0000_t32" style="position:absolute;left:25968;top:3337;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BLMMAAADcAAAADwAAAGRycy9kb3ducmV2LnhtbESPQWvCQBSE7wX/w/KE3urGHEJIXUUF&#10;wUsCpv0Bj+xrNph9G7OrJv++KxR6HGbmG2azm2wvHjT6zrGC9SoBQdw43XGr4Pvr9JGD8AFZY++Y&#10;FMzkYbddvG2w0O7JF3rUoRURwr5ABSaEoZDSN4Ys+pUbiKP340aLIcqxlXrEZ4TbXqZJkkmLHccF&#10;gwMdDTXX+m4VuOp0MFV+zULr6nLOD+VtQK3U+3Laf4IINIX/8F/7rBWkaQqv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sQSzDAAAA3AAAAA8AAAAAAAAAAAAA&#10;AAAAoQIAAGRycy9kb3ducmV2LnhtbFBLBQYAAAAABAAEAPkAAACRAwAAAAA=&#10;" strokecolor="#17365d [2415]" strokeweight="1pt">
                  <v:stroke endarrow="open"/>
                </v:shape>
                <v:shape id="Zone de texte 129" o:spid="_x0000_s1207" type="#_x0000_t202" style="position:absolute;left:20529;top:893;width:11385;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4D56AC" w:rsidRDefault="004D56AC" w:rsidP="004D56AC">
                        <w:pPr>
                          <w:pStyle w:val="NormalWeb"/>
                          <w:spacing w:before="0" w:beforeAutospacing="0" w:after="0" w:afterAutospacing="0"/>
                        </w:pPr>
                        <w:r>
                          <w:rPr>
                            <w:rFonts w:eastAsia="Times New Roman"/>
                            <w:sz w:val="20"/>
                            <w:szCs w:val="20"/>
                          </w:rPr>
                          <w:t>Réglages</w:t>
                        </w:r>
                      </w:p>
                    </w:txbxContent>
                  </v:textbox>
                </v:shape>
              </v:group>
            </w:pict>
          </mc:Fallback>
        </mc:AlternateContent>
      </w:r>
      <w:r w:rsidR="00CB7A00">
        <w:t>Afin d’améliorer les performances d’un système asservi, on ajoute, dans la chaine directe, un élément appelé correcteur.</w:t>
      </w:r>
    </w:p>
    <w:p w:rsidR="00CB7A00" w:rsidRDefault="00CB7A00" w:rsidP="00885653">
      <w:pPr>
        <w:pStyle w:val="Paragraphenormal"/>
      </w:pPr>
    </w:p>
    <w:p w:rsidR="00CB7A00" w:rsidRDefault="00CB7A00"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DF288D" w:rsidP="00885653">
      <w:pPr>
        <w:pStyle w:val="Paragraphenormal"/>
      </w:pPr>
    </w:p>
    <w:p w:rsidR="00DF288D" w:rsidRDefault="004F524D" w:rsidP="00885653">
      <w:pPr>
        <w:pStyle w:val="Paragraphenormal"/>
      </w:pPr>
      <w:r>
        <w:t>Le type de correcteur le plus courant est appelé P.I.D (Proportionnel, Intégral, Dérivé). Il possède trois réglages qui doivent être ajustés pour obtenir les meilleures performances.</w:t>
      </w:r>
    </w:p>
    <w:p w:rsidR="00A57B06" w:rsidRDefault="00A57B06" w:rsidP="00885653">
      <w:pPr>
        <w:pStyle w:val="Paragraphenormal"/>
      </w:pPr>
    </w:p>
    <w:p w:rsidR="00A11EB6" w:rsidRDefault="00A11EB6" w:rsidP="00A11EB6">
      <w:pPr>
        <w:pStyle w:val="Titre2"/>
      </w:pPr>
      <w:r>
        <w:t>Action des réglages P, I, et D</w:t>
      </w:r>
    </w:p>
    <w:p w:rsidR="003679FE" w:rsidRDefault="003679FE" w:rsidP="00A11EB6">
      <w:pPr>
        <w:pStyle w:val="Paragraphenormal"/>
      </w:pPr>
    </w:p>
    <w:p w:rsidR="00465744" w:rsidRDefault="00465744" w:rsidP="00A11EB6">
      <w:pPr>
        <w:pStyle w:val="Paragraphenormal"/>
      </w:pPr>
    </w:p>
    <w:p w:rsidR="003679FE" w:rsidRDefault="00A11EB6" w:rsidP="00A11EB6">
      <w:pPr>
        <w:pStyle w:val="Paragraphenormal"/>
      </w:pPr>
      <w:r w:rsidRPr="00465744">
        <w:rPr>
          <w:u w:val="single"/>
        </w:rPr>
        <w:t>Lors</w:t>
      </w:r>
      <w:r w:rsidR="003679FE" w:rsidRPr="00465744">
        <w:rPr>
          <w:u w:val="single"/>
        </w:rPr>
        <w:t xml:space="preserve">que </w:t>
      </w:r>
      <w:r w:rsidR="00946CC7">
        <w:rPr>
          <w:u w:val="single"/>
        </w:rPr>
        <w:t>‘</w:t>
      </w:r>
      <w:r w:rsidR="003679FE" w:rsidRPr="00465744">
        <w:rPr>
          <w:u w:val="single"/>
        </w:rPr>
        <w:t>P</w:t>
      </w:r>
      <w:r w:rsidR="00946CC7">
        <w:rPr>
          <w:u w:val="single"/>
        </w:rPr>
        <w:t>’</w:t>
      </w:r>
      <w:r w:rsidR="003679FE" w:rsidRPr="00465744">
        <w:rPr>
          <w:u w:val="single"/>
        </w:rPr>
        <w:t xml:space="preserve"> augmente</w:t>
      </w:r>
      <w:r w:rsidR="003679FE">
        <w:t> :</w:t>
      </w:r>
      <w:r>
        <w:t xml:space="preserve"> </w:t>
      </w:r>
    </w:p>
    <w:p w:rsidR="003679FE" w:rsidRDefault="003679FE" w:rsidP="00A11EB6">
      <w:pPr>
        <w:pStyle w:val="Paragraphenormal"/>
      </w:pPr>
    </w:p>
    <w:p w:rsidR="003679FE" w:rsidRDefault="003679FE" w:rsidP="003679FE">
      <w:pPr>
        <w:pStyle w:val="Paragraphenormal"/>
        <w:numPr>
          <w:ilvl w:val="0"/>
          <w:numId w:val="21"/>
        </w:numPr>
      </w:pPr>
      <w:r>
        <w:t>L</w:t>
      </w:r>
      <w:r w:rsidR="00A11EB6">
        <w:t xml:space="preserve">e temps de monté est plus court. </w:t>
      </w:r>
    </w:p>
    <w:p w:rsidR="003679FE" w:rsidRDefault="00A11EB6" w:rsidP="003679FE">
      <w:pPr>
        <w:pStyle w:val="Paragraphenormal"/>
        <w:numPr>
          <w:ilvl w:val="0"/>
          <w:numId w:val="21"/>
        </w:numPr>
      </w:pPr>
      <w:r>
        <w:t xml:space="preserve">Il y a un dépassement plus important. </w:t>
      </w:r>
    </w:p>
    <w:p w:rsidR="00A11EB6" w:rsidRDefault="00A11EB6" w:rsidP="003679FE">
      <w:pPr>
        <w:pStyle w:val="Paragraphenormal"/>
        <w:numPr>
          <w:ilvl w:val="0"/>
          <w:numId w:val="21"/>
        </w:numPr>
      </w:pPr>
      <w:r>
        <w:t>La précision est améliorée.</w:t>
      </w:r>
    </w:p>
    <w:p w:rsidR="003679FE" w:rsidRDefault="003679FE" w:rsidP="003679FE">
      <w:pPr>
        <w:pStyle w:val="Paragraphenormal"/>
      </w:pPr>
    </w:p>
    <w:p w:rsidR="003679FE" w:rsidRDefault="003679FE" w:rsidP="003679FE">
      <w:pPr>
        <w:pStyle w:val="Paragraphenormal"/>
      </w:pPr>
      <w:r w:rsidRPr="00465744">
        <w:rPr>
          <w:u w:val="single"/>
        </w:rPr>
        <w:t xml:space="preserve">Lorsque </w:t>
      </w:r>
      <w:r w:rsidR="00946CC7">
        <w:rPr>
          <w:u w:val="single"/>
        </w:rPr>
        <w:t>‘</w:t>
      </w:r>
      <w:r w:rsidRPr="00465744">
        <w:rPr>
          <w:u w:val="single"/>
        </w:rPr>
        <w:t>I</w:t>
      </w:r>
      <w:r w:rsidR="00946CC7">
        <w:rPr>
          <w:u w:val="single"/>
        </w:rPr>
        <w:t>’</w:t>
      </w:r>
      <w:r w:rsidRPr="00465744">
        <w:rPr>
          <w:u w:val="single"/>
        </w:rPr>
        <w:t xml:space="preserve"> augmente</w:t>
      </w:r>
      <w:r>
        <w:t> :</w:t>
      </w:r>
    </w:p>
    <w:p w:rsidR="003679FE" w:rsidRDefault="003679FE" w:rsidP="003679FE">
      <w:pPr>
        <w:pStyle w:val="Paragraphenormal"/>
      </w:pPr>
    </w:p>
    <w:p w:rsidR="003679FE" w:rsidRDefault="003679FE" w:rsidP="003679FE">
      <w:pPr>
        <w:pStyle w:val="Paragraphenormal"/>
        <w:numPr>
          <w:ilvl w:val="0"/>
          <w:numId w:val="23"/>
        </w:numPr>
      </w:pPr>
      <w:r>
        <w:t>Le temps de monté est plus cout.</w:t>
      </w:r>
    </w:p>
    <w:p w:rsidR="003679FE" w:rsidRDefault="003679FE" w:rsidP="003679FE">
      <w:pPr>
        <w:pStyle w:val="Paragraphenormal"/>
        <w:numPr>
          <w:ilvl w:val="0"/>
          <w:numId w:val="23"/>
        </w:numPr>
      </w:pPr>
      <w:r>
        <w:t>Il y a un dépassement plus important.</w:t>
      </w:r>
    </w:p>
    <w:p w:rsidR="003679FE" w:rsidRDefault="003679FE" w:rsidP="003679FE">
      <w:pPr>
        <w:pStyle w:val="Paragraphenormal"/>
        <w:numPr>
          <w:ilvl w:val="0"/>
          <w:numId w:val="23"/>
        </w:numPr>
      </w:pPr>
      <w:r>
        <w:t>La précision est très grandement améliorée.</w:t>
      </w:r>
    </w:p>
    <w:p w:rsidR="003679FE" w:rsidRDefault="003679FE" w:rsidP="003679FE">
      <w:pPr>
        <w:pStyle w:val="Paragraphenormal"/>
        <w:numPr>
          <w:ilvl w:val="0"/>
          <w:numId w:val="23"/>
        </w:numPr>
      </w:pPr>
      <w:r>
        <w:t>Le temps de stabilisation du système s’allonge.</w:t>
      </w:r>
    </w:p>
    <w:p w:rsidR="003679FE" w:rsidRDefault="003679FE" w:rsidP="003679FE">
      <w:pPr>
        <w:pStyle w:val="Paragraphenormal"/>
      </w:pPr>
    </w:p>
    <w:p w:rsidR="003679FE" w:rsidRDefault="006A6C1C" w:rsidP="003679FE">
      <w:pPr>
        <w:pStyle w:val="Paragraphenormal"/>
      </w:pPr>
      <w:r w:rsidRPr="00465744">
        <w:rPr>
          <w:u w:val="single"/>
        </w:rPr>
        <w:t xml:space="preserve">Lorsque </w:t>
      </w:r>
      <w:proofErr w:type="gramStart"/>
      <w:r w:rsidR="00946CC7">
        <w:rPr>
          <w:u w:val="single"/>
        </w:rPr>
        <w:t>‘</w:t>
      </w:r>
      <w:r w:rsidRPr="00465744">
        <w:rPr>
          <w:u w:val="single"/>
        </w:rPr>
        <w:t>D</w:t>
      </w:r>
      <w:r w:rsidR="00946CC7">
        <w:rPr>
          <w:u w:val="single"/>
        </w:rPr>
        <w:t>’</w:t>
      </w:r>
      <w:r w:rsidRPr="00465744">
        <w:rPr>
          <w:u w:val="single"/>
        </w:rPr>
        <w:t xml:space="preserve"> augmente</w:t>
      </w:r>
      <w:proofErr w:type="gramEnd"/>
      <w:r>
        <w:t> :</w:t>
      </w:r>
    </w:p>
    <w:p w:rsidR="006A6C1C" w:rsidRDefault="006A6C1C" w:rsidP="003679FE">
      <w:pPr>
        <w:pStyle w:val="Paragraphenormal"/>
      </w:pPr>
    </w:p>
    <w:p w:rsidR="006A6C1C" w:rsidRDefault="006A6C1C" w:rsidP="006A6C1C">
      <w:pPr>
        <w:pStyle w:val="Paragraphenormal"/>
        <w:numPr>
          <w:ilvl w:val="0"/>
          <w:numId w:val="24"/>
        </w:numPr>
      </w:pPr>
      <w:r>
        <w:t>Le dépassement diminue</w:t>
      </w:r>
    </w:p>
    <w:p w:rsidR="006A6C1C" w:rsidRDefault="006A6C1C" w:rsidP="006A6C1C">
      <w:pPr>
        <w:pStyle w:val="Paragraphenormal"/>
        <w:numPr>
          <w:ilvl w:val="0"/>
          <w:numId w:val="24"/>
        </w:numPr>
      </w:pPr>
      <w:r>
        <w:t>La durée de stabilisation est plus courte.</w:t>
      </w:r>
    </w:p>
    <w:p w:rsidR="00934DBD" w:rsidRDefault="00934DBD" w:rsidP="006A6C1C">
      <w:pPr>
        <w:pStyle w:val="Paragraphenormal"/>
        <w:numPr>
          <w:ilvl w:val="0"/>
          <w:numId w:val="24"/>
        </w:numPr>
      </w:pPr>
      <w:r>
        <w:t>Si</w:t>
      </w:r>
      <w:r w:rsidR="00946CC7">
        <w:t xml:space="preserve"> ’</w:t>
      </w:r>
      <w:r>
        <w:t>D</w:t>
      </w:r>
      <w:r w:rsidR="00946CC7">
        <w:t>’</w:t>
      </w:r>
      <w:r>
        <w:t xml:space="preserve"> augmente trop, le système devient instable.</w:t>
      </w:r>
    </w:p>
    <w:p w:rsidR="00934DBD" w:rsidRDefault="00934DBD" w:rsidP="00934DBD">
      <w:pPr>
        <w:pStyle w:val="Paragraphenormal"/>
      </w:pPr>
    </w:p>
    <w:p w:rsidR="00934DBD" w:rsidRDefault="00934DBD" w:rsidP="00934DBD">
      <w:pPr>
        <w:pStyle w:val="Paragraphenormal"/>
      </w:pPr>
    </w:p>
    <w:p w:rsidR="00934DBD" w:rsidRDefault="00934DBD" w:rsidP="00934DBD">
      <w:pPr>
        <w:pStyle w:val="Paragraphenormal"/>
      </w:pPr>
    </w:p>
    <w:p w:rsidR="003679FE" w:rsidRDefault="003679FE" w:rsidP="003679FE">
      <w:pPr>
        <w:pStyle w:val="Paragraphenormal"/>
      </w:pPr>
    </w:p>
    <w:p w:rsidR="003679FE" w:rsidRDefault="00465744" w:rsidP="003679FE">
      <w:pPr>
        <w:pStyle w:val="Paragraphenormal"/>
      </w:pPr>
      <w:r>
        <w:t>Tableau récapitulatif :</w:t>
      </w:r>
    </w:p>
    <w:p w:rsidR="00A07B95" w:rsidRDefault="00A07B95" w:rsidP="003679FE">
      <w:pPr>
        <w:pStyle w:val="Paragraphenormal"/>
      </w:pPr>
    </w:p>
    <w:p w:rsidR="00465744" w:rsidRDefault="00465744" w:rsidP="003679FE">
      <w:pPr>
        <w:pStyle w:val="Paragraphenormal"/>
      </w:pPr>
      <w:r>
        <w:rPr>
          <w:noProof/>
        </w:rPr>
        <w:drawing>
          <wp:anchor distT="0" distB="0" distL="114300" distR="114300" simplePos="0" relativeHeight="251749888" behindDoc="1" locked="0" layoutInCell="1" allowOverlap="1" wp14:anchorId="3DCF2EFF" wp14:editId="504AC593">
            <wp:simplePos x="0" y="0"/>
            <wp:positionH relativeFrom="column">
              <wp:posOffset>1540786</wp:posOffset>
            </wp:positionH>
            <wp:positionV relativeFrom="paragraph">
              <wp:posOffset>168275</wp:posOffset>
            </wp:positionV>
            <wp:extent cx="2440940" cy="1548130"/>
            <wp:effectExtent l="0" t="0" r="0" b="0"/>
            <wp:wrapNone/>
            <wp:docPr id="225" name="Image 225" descr="http://upload.wikimedia.org/wikipedia/commons/1/11/Tableau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TableauPI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94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3679FE">
      <w:pPr>
        <w:pStyle w:val="Paragraphenormal"/>
      </w:pPr>
    </w:p>
    <w:p w:rsidR="00465744" w:rsidRDefault="00465744" w:rsidP="00465744">
      <w:pPr>
        <w:pStyle w:val="Titre2"/>
      </w:pPr>
      <w:r>
        <w:t>Exemple de correction</w:t>
      </w:r>
    </w:p>
    <w:p w:rsidR="00465744" w:rsidRDefault="00465744" w:rsidP="003679FE">
      <w:pPr>
        <w:pStyle w:val="Paragraphenormal"/>
      </w:pPr>
    </w:p>
    <w:p w:rsidR="00AD3CE6" w:rsidRDefault="00AD3CE6" w:rsidP="003679FE">
      <w:pPr>
        <w:pStyle w:val="Paragraphenormal"/>
      </w:pPr>
    </w:p>
    <w:p w:rsidR="00465744" w:rsidRDefault="00AD3CE6" w:rsidP="003679FE">
      <w:pPr>
        <w:pStyle w:val="Paragraphenormal"/>
      </w:pPr>
      <w:r>
        <w:rPr>
          <w:noProof/>
        </w:rPr>
        <w:drawing>
          <wp:anchor distT="0" distB="0" distL="114300" distR="114300" simplePos="0" relativeHeight="251751936" behindDoc="0" locked="0" layoutInCell="1" allowOverlap="1" wp14:anchorId="2D744C70" wp14:editId="61A525B9">
            <wp:simplePos x="0" y="0"/>
            <wp:positionH relativeFrom="column">
              <wp:posOffset>435610</wp:posOffset>
            </wp:positionH>
            <wp:positionV relativeFrom="paragraph">
              <wp:posOffset>15875</wp:posOffset>
            </wp:positionV>
            <wp:extent cx="2109470" cy="1924050"/>
            <wp:effectExtent l="0" t="0" r="5080" b="0"/>
            <wp:wrapNone/>
            <wp:docPr id="227" name="Image 227" descr="H:\SEMINAIRE SCIENCES DE L'INGENIEUR 2012\matlab\asservisse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EMINAIRE SCIENCES DE L'INGENIEUR 2012\matlab\asservissement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94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4F4909C6" wp14:editId="4008D230">
            <wp:simplePos x="0" y="0"/>
            <wp:positionH relativeFrom="column">
              <wp:posOffset>3317240</wp:posOffset>
            </wp:positionH>
            <wp:positionV relativeFrom="paragraph">
              <wp:posOffset>18415</wp:posOffset>
            </wp:positionV>
            <wp:extent cx="2096135" cy="1911985"/>
            <wp:effectExtent l="0" t="0" r="0" b="0"/>
            <wp:wrapNone/>
            <wp:docPr id="226" name="Image 226" descr="H:\SEMINAIRE SCIENCES DE L'INGENIEUR 2012\matlab\asservisse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MINAIRE SCIENCES DE L'INGENIEUR 2012\matlab\asservissement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6135"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AD3CE6" w:rsidRDefault="00A07B95" w:rsidP="003679FE">
      <w:pPr>
        <w:pStyle w:val="Paragraphenormal"/>
      </w:pPr>
      <w:r>
        <w:rPr>
          <w:noProof/>
        </w:rPr>
        <mc:AlternateContent>
          <mc:Choice Requires="wps">
            <w:drawing>
              <wp:anchor distT="0" distB="0" distL="114300" distR="114300" simplePos="0" relativeHeight="251755008" behindDoc="0" locked="0" layoutInCell="1" allowOverlap="1" wp14:anchorId="77DD7082" wp14:editId="05321567">
                <wp:simplePos x="0" y="0"/>
                <wp:positionH relativeFrom="column">
                  <wp:posOffset>3305810</wp:posOffset>
                </wp:positionH>
                <wp:positionV relativeFrom="paragraph">
                  <wp:posOffset>89535</wp:posOffset>
                </wp:positionV>
                <wp:extent cx="2104390" cy="414020"/>
                <wp:effectExtent l="0" t="0" r="10160" b="24130"/>
                <wp:wrapNone/>
                <wp:docPr id="229" name="Zone de texte 229"/>
                <wp:cNvGraphicFramePr/>
                <a:graphic xmlns:a="http://schemas.openxmlformats.org/drawingml/2006/main">
                  <a:graphicData uri="http://schemas.microsoft.com/office/word/2010/wordprocessingShape">
                    <wps:wsp>
                      <wps:cNvSpPr txBox="1"/>
                      <wps:spPr>
                        <a:xfrm>
                          <a:off x="0" y="0"/>
                          <a:ext cx="2104390"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CE6" w:rsidRDefault="00AD3CE6" w:rsidP="00AD3CE6">
                            <w:pPr>
                              <w:ind w:firstLine="0"/>
                              <w:jc w:val="center"/>
                            </w:pPr>
                            <w:r>
                              <w:t>Réponse indicielle du système après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9" o:spid="_x0000_s1208" type="#_x0000_t202" style="position:absolute;left:0;text-align:left;margin-left:260.3pt;margin-top:7.05pt;width:165.7pt;height:32.6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" fillcolor="white [3201]" strokeweight=".5pt">
                <v:textbox>
                  <w:txbxContent>
                    <w:p w:rsidR="00AD3CE6" w:rsidRDefault="00AD3CE6" w:rsidP="00AD3CE6">
                      <w:pPr>
                        <w:ind w:firstLine="0"/>
                        <w:jc w:val="center"/>
                      </w:pPr>
                      <w:r>
                        <w:t>Réponse indicielle du système après correction.</w:t>
                      </w:r>
                    </w:p>
                  </w:txbxContent>
                </v:textbox>
              </v:shape>
            </w:pict>
          </mc:Fallback>
        </mc:AlternateContent>
      </w:r>
      <w:r w:rsidR="00AD3CE6">
        <w:rPr>
          <w:noProof/>
        </w:rPr>
        <mc:AlternateContent>
          <mc:Choice Requires="wps">
            <w:drawing>
              <wp:anchor distT="0" distB="0" distL="114300" distR="114300" simplePos="0" relativeHeight="251752960" behindDoc="0" locked="0" layoutInCell="1" allowOverlap="1" wp14:anchorId="5D8E0CD8" wp14:editId="2D8F91E9">
                <wp:simplePos x="0" y="0"/>
                <wp:positionH relativeFrom="column">
                  <wp:posOffset>436245</wp:posOffset>
                </wp:positionH>
                <wp:positionV relativeFrom="paragraph">
                  <wp:posOffset>93345</wp:posOffset>
                </wp:positionV>
                <wp:extent cx="2104390" cy="414020"/>
                <wp:effectExtent l="0" t="0" r="10160" b="24130"/>
                <wp:wrapNone/>
                <wp:docPr id="228" name="Zone de texte 228"/>
                <wp:cNvGraphicFramePr/>
                <a:graphic xmlns:a="http://schemas.openxmlformats.org/drawingml/2006/main">
                  <a:graphicData uri="http://schemas.microsoft.com/office/word/2010/wordprocessingShape">
                    <wps:wsp>
                      <wps:cNvSpPr txBox="1"/>
                      <wps:spPr>
                        <a:xfrm>
                          <a:off x="0" y="0"/>
                          <a:ext cx="2104390"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CE6" w:rsidRDefault="00AD3CE6" w:rsidP="00AD3CE6">
                            <w:pPr>
                              <w:ind w:firstLine="0"/>
                              <w:jc w:val="center"/>
                            </w:pPr>
                            <w:r>
                              <w:t>Réponse indicielle du système avant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8" o:spid="_x0000_s1209" type="#_x0000_t202" style="position:absolute;left:0;text-align:left;margin-left:34.35pt;margin-top:7.35pt;width:165.7pt;height:32.6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" fillcolor="white [3201]" strokeweight=".5pt">
                <v:textbox>
                  <w:txbxContent>
                    <w:p w:rsidR="00AD3CE6" w:rsidRDefault="00AD3CE6" w:rsidP="00AD3CE6">
                      <w:pPr>
                        <w:ind w:firstLine="0"/>
                        <w:jc w:val="center"/>
                      </w:pPr>
                      <w:r>
                        <w:t>Réponse indicielle du système avant correction.</w:t>
                      </w:r>
                    </w:p>
                  </w:txbxContent>
                </v:textbox>
              </v:shape>
            </w:pict>
          </mc:Fallback>
        </mc:AlternateContent>
      </w:r>
    </w:p>
    <w:p w:rsidR="00AD3CE6" w:rsidRDefault="00AD3CE6" w:rsidP="003679FE">
      <w:pPr>
        <w:pStyle w:val="Paragraphenormal"/>
      </w:pPr>
    </w:p>
    <w:p w:rsidR="00AD3CE6" w:rsidRDefault="00AD3CE6" w:rsidP="003679FE">
      <w:pPr>
        <w:pStyle w:val="Paragraphenormal"/>
      </w:pPr>
    </w:p>
    <w:p w:rsidR="00AD3CE6" w:rsidRDefault="00AD3CE6" w:rsidP="003679FE">
      <w:pPr>
        <w:pStyle w:val="Paragraphenormal"/>
      </w:pPr>
    </w:p>
    <w:p w:rsidR="009E59FC" w:rsidRDefault="009E59FC" w:rsidP="003679FE">
      <w:pPr>
        <w:pStyle w:val="Paragraphenormal"/>
      </w:pPr>
    </w:p>
    <w:p w:rsidR="00A07B95" w:rsidRDefault="00A07B95" w:rsidP="003679FE">
      <w:pPr>
        <w:pStyle w:val="Paragraphenormal"/>
      </w:pPr>
    </w:p>
    <w:tbl>
      <w:tblPr>
        <w:tblStyle w:val="Listeclaire-Accent1"/>
        <w:tblW w:w="0" w:type="auto"/>
        <w:tblInd w:w="392" w:type="dxa"/>
        <w:tblLook w:val="04A0" w:firstRow="1" w:lastRow="0" w:firstColumn="1" w:lastColumn="0" w:noHBand="0" w:noVBand="1"/>
      </w:tblPr>
      <w:tblGrid>
        <w:gridCol w:w="2678"/>
        <w:gridCol w:w="3070"/>
        <w:gridCol w:w="2757"/>
      </w:tblGrid>
      <w:tr w:rsidR="00A07B95" w:rsidTr="009E5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A07B95" w:rsidRDefault="00A07B95" w:rsidP="003679FE">
            <w:pPr>
              <w:pStyle w:val="Paragraphenormal"/>
            </w:pPr>
          </w:p>
        </w:tc>
        <w:tc>
          <w:tcPr>
            <w:tcW w:w="3070" w:type="dxa"/>
          </w:tcPr>
          <w:p w:rsidR="00A07B95" w:rsidRDefault="00A07B95" w:rsidP="009E59FC">
            <w:pPr>
              <w:pStyle w:val="Paragraphenormal"/>
              <w:jc w:val="center"/>
              <w:cnfStyle w:val="100000000000" w:firstRow="1" w:lastRow="0" w:firstColumn="0" w:lastColumn="0" w:oddVBand="0" w:evenVBand="0" w:oddHBand="0" w:evenHBand="0" w:firstRowFirstColumn="0" w:firstRowLastColumn="0" w:lastRowFirstColumn="0" w:lastRowLastColumn="0"/>
            </w:pPr>
            <w:r>
              <w:t>Avant correction</w:t>
            </w:r>
          </w:p>
        </w:tc>
        <w:tc>
          <w:tcPr>
            <w:tcW w:w="2757" w:type="dxa"/>
          </w:tcPr>
          <w:p w:rsidR="00A07B95" w:rsidRDefault="00A07B95" w:rsidP="009E59FC">
            <w:pPr>
              <w:pStyle w:val="Paragraphenormal"/>
              <w:jc w:val="center"/>
              <w:cnfStyle w:val="100000000000" w:firstRow="1" w:lastRow="0" w:firstColumn="0" w:lastColumn="0" w:oddVBand="0" w:evenVBand="0" w:oddHBand="0" w:evenHBand="0" w:firstRowFirstColumn="0" w:firstRowLastColumn="0" w:lastRowFirstColumn="0" w:lastRowLastColumn="0"/>
            </w:pPr>
            <w:r>
              <w:t>Après correction</w:t>
            </w:r>
          </w:p>
        </w:tc>
      </w:tr>
      <w:tr w:rsidR="00A07B95" w:rsidTr="009E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A07B95" w:rsidRPr="009E59FC" w:rsidRDefault="00A07B95" w:rsidP="003679FE">
            <w:pPr>
              <w:pStyle w:val="Paragraphenormal"/>
              <w:rPr>
                <w:b w:val="0"/>
              </w:rPr>
            </w:pPr>
            <w:r w:rsidRPr="009E59FC">
              <w:rPr>
                <w:b w:val="0"/>
              </w:rPr>
              <w:t>Temps de stabilisation</w:t>
            </w:r>
            <w:r w:rsidR="009E59FC" w:rsidRPr="009E59FC">
              <w:rPr>
                <w:b w:val="0"/>
              </w:rPr>
              <w:t> :</w:t>
            </w:r>
          </w:p>
        </w:tc>
        <w:tc>
          <w:tcPr>
            <w:tcW w:w="3070" w:type="dxa"/>
          </w:tcPr>
          <w:p w:rsidR="00A07B95" w:rsidRDefault="00FB01C7" w:rsidP="009E59FC">
            <w:pPr>
              <w:pStyle w:val="Paragraphenormal"/>
              <w:jc w:val="center"/>
              <w:cnfStyle w:val="000000100000" w:firstRow="0" w:lastRow="0" w:firstColumn="0" w:lastColumn="0" w:oddVBand="0" w:evenVBand="0" w:oddHBand="1" w:evenHBand="0" w:firstRowFirstColumn="0" w:firstRowLastColumn="0" w:lastRowFirstColumn="0" w:lastRowLastColumn="0"/>
            </w:pPr>
            <w:r>
              <w:t>8</w:t>
            </w:r>
            <w:r w:rsidR="009E59FC">
              <w:t>0s</w:t>
            </w:r>
          </w:p>
        </w:tc>
        <w:tc>
          <w:tcPr>
            <w:tcW w:w="2757" w:type="dxa"/>
          </w:tcPr>
          <w:p w:rsidR="00A07B95" w:rsidRDefault="00FB01C7" w:rsidP="009E59FC">
            <w:pPr>
              <w:pStyle w:val="Paragraphenormal"/>
              <w:jc w:val="center"/>
              <w:cnfStyle w:val="000000100000" w:firstRow="0" w:lastRow="0" w:firstColumn="0" w:lastColumn="0" w:oddVBand="0" w:evenVBand="0" w:oddHBand="1" w:evenHBand="0" w:firstRowFirstColumn="0" w:firstRowLastColumn="0" w:lastRowFirstColumn="0" w:lastRowLastColumn="0"/>
            </w:pPr>
            <w:r>
              <w:t>38</w:t>
            </w:r>
            <w:r w:rsidR="009E59FC">
              <w:t>s</w:t>
            </w:r>
          </w:p>
        </w:tc>
      </w:tr>
      <w:tr w:rsidR="00A07B95" w:rsidTr="009E59FC">
        <w:tc>
          <w:tcPr>
            <w:cnfStyle w:val="001000000000" w:firstRow="0" w:lastRow="0" w:firstColumn="1" w:lastColumn="0" w:oddVBand="0" w:evenVBand="0" w:oddHBand="0" w:evenHBand="0" w:firstRowFirstColumn="0" w:firstRowLastColumn="0" w:lastRowFirstColumn="0" w:lastRowLastColumn="0"/>
            <w:tcW w:w="2678" w:type="dxa"/>
          </w:tcPr>
          <w:p w:rsidR="00A07B95" w:rsidRPr="009E59FC" w:rsidRDefault="00A07B95" w:rsidP="003679FE">
            <w:pPr>
              <w:pStyle w:val="Paragraphenormal"/>
              <w:rPr>
                <w:b w:val="0"/>
              </w:rPr>
            </w:pPr>
            <w:r w:rsidRPr="009E59FC">
              <w:rPr>
                <w:b w:val="0"/>
              </w:rPr>
              <w:t>Dépassement</w:t>
            </w:r>
            <w:r w:rsidR="009E59FC" w:rsidRPr="009E59FC">
              <w:rPr>
                <w:b w:val="0"/>
              </w:rPr>
              <w:t> :</w:t>
            </w:r>
          </w:p>
        </w:tc>
        <w:tc>
          <w:tcPr>
            <w:tcW w:w="3070" w:type="dxa"/>
          </w:tcPr>
          <w:p w:rsidR="00A07B95" w:rsidRDefault="00FB01C7" w:rsidP="009E59FC">
            <w:pPr>
              <w:pStyle w:val="Paragraphenormal"/>
              <w:jc w:val="center"/>
              <w:cnfStyle w:val="000000000000" w:firstRow="0" w:lastRow="0" w:firstColumn="0" w:lastColumn="0" w:oddVBand="0" w:evenVBand="0" w:oddHBand="0" w:evenHBand="0" w:firstRowFirstColumn="0" w:firstRowLastColumn="0" w:lastRowFirstColumn="0" w:lastRowLastColumn="0"/>
            </w:pPr>
            <w:r>
              <w:t>78</w:t>
            </w:r>
            <w:r w:rsidR="009E59FC">
              <w:t>%</w:t>
            </w:r>
          </w:p>
        </w:tc>
        <w:tc>
          <w:tcPr>
            <w:tcW w:w="2757" w:type="dxa"/>
          </w:tcPr>
          <w:p w:rsidR="00A07B95" w:rsidRDefault="009E59FC" w:rsidP="00FB01C7">
            <w:pPr>
              <w:pStyle w:val="Paragraphenormal"/>
              <w:jc w:val="center"/>
              <w:cnfStyle w:val="000000000000" w:firstRow="0" w:lastRow="0" w:firstColumn="0" w:lastColumn="0" w:oddVBand="0" w:evenVBand="0" w:oddHBand="0" w:evenHBand="0" w:firstRowFirstColumn="0" w:firstRowLastColumn="0" w:lastRowFirstColumn="0" w:lastRowLastColumn="0"/>
            </w:pPr>
            <w:r>
              <w:t>3</w:t>
            </w:r>
            <w:r w:rsidR="00FB01C7">
              <w:t>5</w:t>
            </w:r>
            <w:r>
              <w:t>%</w:t>
            </w:r>
          </w:p>
        </w:tc>
      </w:tr>
    </w:tbl>
    <w:p w:rsidR="00AD3CE6" w:rsidRDefault="00AD3CE6" w:rsidP="003679FE">
      <w:pPr>
        <w:pStyle w:val="Paragraphenormal"/>
      </w:pPr>
    </w:p>
    <w:p w:rsidR="009E59FC" w:rsidRDefault="009E59FC" w:rsidP="003679FE">
      <w:pPr>
        <w:pStyle w:val="Paragraphenormal"/>
      </w:pPr>
    </w:p>
    <w:p w:rsidR="009E59FC" w:rsidRDefault="009E59FC" w:rsidP="003679FE">
      <w:pPr>
        <w:pStyle w:val="Paragraphenormal"/>
      </w:pPr>
      <w:r>
        <w:t>On constate que le système est beaucoup plus performant après correction.</w:t>
      </w:r>
    </w:p>
    <w:sectPr w:rsidR="009E59FC" w:rsidSect="00BF0B69">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1ED" w:rsidRDefault="009071ED">
      <w:r>
        <w:separator/>
      </w:r>
    </w:p>
  </w:endnote>
  <w:endnote w:type="continuationSeparator" w:id="0">
    <w:p w:rsidR="009071ED" w:rsidRDefault="0090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D91" w:rsidRDefault="00CA6D9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9A" w:rsidRPr="00353A02" w:rsidRDefault="007F19E8" w:rsidP="00ED2FE2">
    <w:pPr>
      <w:pStyle w:val="Pieddepage"/>
      <w:pBdr>
        <w:top w:val="thickThinSmallGap" w:sz="12" w:space="1" w:color="000080"/>
      </w:pBdr>
      <w:tabs>
        <w:tab w:val="clear" w:pos="9072"/>
        <w:tab w:val="right" w:pos="7797"/>
      </w:tabs>
      <w:ind w:firstLine="0"/>
      <w:rPr>
        <w:rFonts w:ascii="Comic Sans MS" w:hAnsi="Comic Sans MS"/>
        <w:b/>
        <w:bCs/>
        <w:i/>
        <w:iCs/>
        <w:color w:val="000080"/>
        <w:sz w:val="18"/>
        <w:szCs w:val="18"/>
      </w:rPr>
    </w:pPr>
    <w:r w:rsidRPr="007F19E8">
      <w:rPr>
        <w:rFonts w:ascii="Comic Sans MS" w:hAnsi="Comic Sans MS"/>
        <w:b/>
        <w:bCs/>
        <w:i/>
        <w:iCs/>
        <w:color w:val="000080"/>
        <w:sz w:val="18"/>
        <w:szCs w:val="18"/>
      </w:rPr>
      <w:t>Terminale S</w:t>
    </w:r>
    <w:r w:rsidR="00F73B9A">
      <w:tab/>
    </w:r>
    <w:r w:rsidR="00F73B9A" w:rsidRPr="00353A02">
      <w:rPr>
        <w:rFonts w:ascii="Comic Sans MS" w:hAnsi="Comic Sans MS"/>
        <w:b/>
        <w:bCs/>
        <w:i/>
        <w:iCs/>
        <w:color w:val="000080"/>
        <w:sz w:val="18"/>
        <w:szCs w:val="18"/>
      </w:rPr>
      <w:t xml:space="preserve">- page  </w:t>
    </w:r>
    <w:r w:rsidR="00F73B9A" w:rsidRPr="00353A02">
      <w:rPr>
        <w:rFonts w:ascii="Comic Sans MS" w:hAnsi="Comic Sans MS"/>
        <w:b/>
        <w:bCs/>
        <w:i/>
        <w:iCs/>
        <w:color w:val="000080"/>
        <w:sz w:val="18"/>
        <w:szCs w:val="18"/>
      </w:rPr>
      <w:fldChar w:fldCharType="begin"/>
    </w:r>
    <w:r w:rsidR="00F73B9A" w:rsidRPr="00353A02">
      <w:rPr>
        <w:rFonts w:ascii="Comic Sans MS" w:hAnsi="Comic Sans MS"/>
        <w:b/>
        <w:bCs/>
        <w:i/>
        <w:iCs/>
        <w:color w:val="000080"/>
        <w:sz w:val="18"/>
        <w:szCs w:val="18"/>
      </w:rPr>
      <w:instrText xml:space="preserve"> PAGE </w:instrText>
    </w:r>
    <w:r w:rsidR="00F73B9A" w:rsidRPr="00353A02">
      <w:rPr>
        <w:rFonts w:ascii="Comic Sans MS" w:hAnsi="Comic Sans MS"/>
        <w:b/>
        <w:bCs/>
        <w:i/>
        <w:iCs/>
        <w:color w:val="000080"/>
        <w:sz w:val="18"/>
        <w:szCs w:val="18"/>
      </w:rPr>
      <w:fldChar w:fldCharType="separate"/>
    </w:r>
    <w:r w:rsidR="00DE0780">
      <w:rPr>
        <w:rFonts w:ascii="Comic Sans MS" w:hAnsi="Comic Sans MS"/>
        <w:b/>
        <w:bCs/>
        <w:i/>
        <w:iCs/>
        <w:noProof/>
        <w:color w:val="000080"/>
        <w:sz w:val="18"/>
        <w:szCs w:val="18"/>
      </w:rPr>
      <w:t>7</w:t>
    </w:r>
    <w:r w:rsidR="00F73B9A" w:rsidRPr="00353A02">
      <w:rPr>
        <w:rFonts w:ascii="Comic Sans MS" w:hAnsi="Comic Sans MS"/>
        <w:b/>
        <w:bCs/>
        <w:i/>
        <w:iCs/>
        <w:color w:val="000080"/>
        <w:sz w:val="18"/>
        <w:szCs w:val="18"/>
      </w:rPr>
      <w:fldChar w:fldCharType="end"/>
    </w:r>
    <w:r w:rsidR="00F73B9A" w:rsidRPr="00353A02">
      <w:rPr>
        <w:rFonts w:ascii="Comic Sans MS" w:hAnsi="Comic Sans MS"/>
        <w:b/>
        <w:bCs/>
        <w:i/>
        <w:iCs/>
        <w:color w:val="000080"/>
        <w:sz w:val="18"/>
        <w:szCs w:val="18"/>
      </w:rPr>
      <w:t xml:space="preserve"> -</w:t>
    </w:r>
    <w:r>
      <w:rPr>
        <w:rFonts w:ascii="Comic Sans MS" w:hAnsi="Comic Sans MS"/>
        <w:b/>
        <w:bCs/>
        <w:i/>
        <w:iCs/>
        <w:color w:val="000080"/>
        <w:sz w:val="18"/>
        <w:szCs w:val="18"/>
      </w:rPr>
      <w:tab/>
    </w:r>
    <w:r>
      <w:rPr>
        <w:rFonts w:ascii="Comic Sans MS" w:hAnsi="Comic Sans MS"/>
        <w:b/>
        <w:bCs/>
        <w:i/>
        <w:iCs/>
        <w:color w:val="000080"/>
        <w:sz w:val="18"/>
        <w:szCs w:val="18"/>
      </w:rPr>
      <w:tab/>
    </w:r>
    <w:r w:rsidR="00E0752F">
      <w:rPr>
        <w:rFonts w:ascii="Comic Sans MS" w:hAnsi="Comic Sans MS"/>
        <w:b/>
        <w:bCs/>
        <w:i/>
        <w:iCs/>
        <w:color w:val="000080"/>
        <w:sz w:val="18"/>
        <w:szCs w:val="18"/>
      </w:rPr>
      <w:t xml:space="preserve">   S.I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D91" w:rsidRDefault="00CA6D9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1ED" w:rsidRDefault="009071ED">
      <w:r>
        <w:separator/>
      </w:r>
    </w:p>
  </w:footnote>
  <w:footnote w:type="continuationSeparator" w:id="0">
    <w:p w:rsidR="009071ED" w:rsidRDefault="009071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D91" w:rsidRDefault="00CA6D9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9A" w:rsidRPr="00C61C10" w:rsidRDefault="00E0752F" w:rsidP="00E50259">
    <w:pPr>
      <w:pStyle w:val="En-tte"/>
      <w:shd w:val="clear" w:color="auto" w:fill="DBE5F1"/>
      <w:jc w:val="center"/>
      <w:rPr>
        <w:rFonts w:ascii="Comic Sans MS" w:hAnsi="Comic Sans MS"/>
        <w:sz w:val="30"/>
      </w:rPr>
    </w:pPr>
    <w:r>
      <w:rPr>
        <w:rFonts w:ascii="Comic Sans MS" w:hAnsi="Comic Sans MS"/>
        <w:b/>
        <w:bCs/>
        <w:i/>
        <w:iCs/>
        <w:color w:val="333399"/>
        <w:sz w:val="30"/>
      </w:rPr>
      <w:t>Introduction aux systèmes asservis</w:t>
    </w:r>
    <w:r w:rsidR="00F73B9A">
      <w:rPr>
        <w:rFonts w:ascii="Comic Sans MS" w:hAnsi="Comic Sans MS"/>
        <w:b/>
        <w:bCs/>
        <w:i/>
        <w:iCs/>
        <w:color w:val="333399"/>
        <w:sz w:val="3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9A" w:rsidRPr="001E3E1B" w:rsidRDefault="00CA6D91" w:rsidP="001E3E1B">
    <w:pPr>
      <w:shd w:val="clear" w:color="auto" w:fill="DBE5F1" w:themeFill="accent1" w:themeFillTint="33"/>
      <w:jc w:val="center"/>
      <w:rPr>
        <w:rFonts w:ascii="Comic Sans MS" w:hAnsi="Comic Sans MS"/>
        <w:b/>
        <w:sz w:val="20"/>
        <w:szCs w:val="20"/>
      </w:rPr>
    </w:pPr>
    <w:r>
      <w:rPr>
        <w:rFonts w:ascii="Comic Sans MS" w:hAnsi="Comic Sans MS"/>
        <w:b/>
        <w:sz w:val="20"/>
        <w:szCs w:val="20"/>
      </w:rPr>
      <w:t xml:space="preserve">Lycée St-Eloi, </w:t>
    </w:r>
    <w:r w:rsidR="00F73B9A" w:rsidRPr="001E3E1B">
      <w:rPr>
        <w:rFonts w:ascii="Comic Sans MS" w:hAnsi="Comic Sans MS"/>
        <w:b/>
        <w:sz w:val="20"/>
        <w:szCs w:val="20"/>
      </w:rPr>
      <w:t>9 Avenue Jules Isaac 13626 Aix en Provence</w:t>
    </w:r>
  </w:p>
  <w:p w:rsidR="00F73B9A" w:rsidRPr="001E3E1B" w:rsidRDefault="00F73B9A" w:rsidP="001E3E1B">
    <w:pPr>
      <w:shd w:val="clear" w:color="auto" w:fill="DBE5F1" w:themeFill="accent1" w:themeFillTint="33"/>
      <w:jc w:val="center"/>
      <w:rPr>
        <w:rFonts w:ascii="Comic Sans MS" w:hAnsi="Comic Sans MS"/>
        <w:b/>
        <w:bCs/>
        <w:sz w:val="20"/>
        <w:szCs w:val="20"/>
      </w:rPr>
    </w:pPr>
    <w:r w:rsidRPr="001E3E1B">
      <w:rPr>
        <w:rFonts w:ascii="Comic Sans MS" w:hAnsi="Comic Sans MS"/>
        <w:b/>
        <w:bCs/>
        <w:sz w:val="20"/>
        <w:szCs w:val="20"/>
      </w:rPr>
      <w:sym w:font="Wingdings 2" w:char="F027"/>
    </w:r>
    <w:r w:rsidRPr="001E3E1B">
      <w:rPr>
        <w:rFonts w:ascii="Comic Sans MS" w:hAnsi="Comic Sans MS"/>
        <w:b/>
        <w:bCs/>
        <w:sz w:val="20"/>
        <w:szCs w:val="20"/>
      </w:rPr>
      <w:t xml:space="preserve">  04 42 23 44 99  </w:t>
    </w:r>
    <w:r w:rsidRPr="001E3E1B">
      <w:rPr>
        <w:rFonts w:ascii="Comic Sans MS" w:hAnsi="Comic Sans MS"/>
        <w:b/>
        <w:bCs/>
        <w:sz w:val="20"/>
        <w:szCs w:val="20"/>
      </w:rPr>
      <w:sym w:font="Wingdings 2" w:char="F036"/>
    </w:r>
    <w:r w:rsidRPr="001E3E1B">
      <w:rPr>
        <w:rFonts w:ascii="Comic Sans MS" w:hAnsi="Comic Sans MS"/>
        <w:b/>
        <w:bCs/>
        <w:sz w:val="20"/>
        <w:szCs w:val="20"/>
      </w:rPr>
      <w:t xml:space="preserve">  04 42 21 63 63</w:t>
    </w:r>
  </w:p>
  <w:p w:rsidR="00F73B9A" w:rsidRPr="00E50259" w:rsidRDefault="00FC0EC3" w:rsidP="00CC0CA0">
    <w:pPr>
      <w:pStyle w:val="En-tte"/>
      <w:ind w:firstLine="2160"/>
      <w:jc w:val="right"/>
      <w:rPr>
        <w:rFonts w:ascii="Comic Sans MS" w:hAnsi="Comic Sans MS"/>
        <w:b/>
        <w:bCs/>
        <w:i/>
        <w:iCs/>
        <w:color w:val="0F243E"/>
        <w:sz w:val="16"/>
      </w:rPr>
    </w:pPr>
    <w:r>
      <w:rPr>
        <w:noProof/>
      </w:rPr>
      <w:drawing>
        <wp:anchor distT="0" distB="0" distL="114300" distR="114300" simplePos="0" relativeHeight="251657728" behindDoc="0" locked="0" layoutInCell="1" allowOverlap="1" wp14:anchorId="39D3CC12" wp14:editId="0D48AB9A">
          <wp:simplePos x="0" y="0"/>
          <wp:positionH relativeFrom="column">
            <wp:posOffset>-228600</wp:posOffset>
          </wp:positionH>
          <wp:positionV relativeFrom="paragraph">
            <wp:posOffset>210820</wp:posOffset>
          </wp:positionV>
          <wp:extent cx="1828800" cy="1828800"/>
          <wp:effectExtent l="0" t="0" r="0" b="0"/>
          <wp:wrapSquare wrapText="bothSides"/>
          <wp:docPr id="1" name="Image 4"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B9A" w:rsidRPr="00E50259">
      <w:rPr>
        <w:rFonts w:ascii="Comic Sans MS" w:hAnsi="Comic Sans MS"/>
        <w:b/>
        <w:bCs/>
        <w:i/>
        <w:iCs/>
        <w:color w:val="0F243E"/>
        <w:sz w:val="16"/>
      </w:rPr>
      <w:t xml:space="preserve">Bruno Masi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11CE"/>
    <w:multiLevelType w:val="hybridMultilevel"/>
    <w:tmpl w:val="90628F42"/>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C94FB2"/>
    <w:multiLevelType w:val="hybridMultilevel"/>
    <w:tmpl w:val="2FE6DF10"/>
    <w:lvl w:ilvl="0" w:tplc="040C000D">
      <w:start w:val="1"/>
      <w:numFmt w:val="bullet"/>
      <w:lvlText w:val=""/>
      <w:lvlJc w:val="left"/>
      <w:pPr>
        <w:ind w:left="1491" w:hanging="360"/>
      </w:pPr>
      <w:rPr>
        <w:rFonts w:ascii="Wingdings" w:hAnsi="Wingdings" w:hint="default"/>
      </w:rPr>
    </w:lvl>
    <w:lvl w:ilvl="1" w:tplc="040C0003" w:tentative="1">
      <w:start w:val="1"/>
      <w:numFmt w:val="bullet"/>
      <w:lvlText w:val="o"/>
      <w:lvlJc w:val="left"/>
      <w:pPr>
        <w:ind w:left="2211" w:hanging="360"/>
      </w:pPr>
      <w:rPr>
        <w:rFonts w:ascii="Courier New" w:hAnsi="Courier New" w:cs="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cs="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cs="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2">
    <w:nsid w:val="0875257C"/>
    <w:multiLevelType w:val="hybridMultilevel"/>
    <w:tmpl w:val="7E00647A"/>
    <w:lvl w:ilvl="0" w:tplc="03F639E4">
      <w:start w:val="1"/>
      <w:numFmt w:val="bullet"/>
      <w:lvlText w:val=""/>
      <w:lvlJc w:val="left"/>
      <w:pPr>
        <w:tabs>
          <w:tab w:val="num" w:pos="720"/>
        </w:tabs>
        <w:ind w:left="720" w:hanging="360"/>
      </w:pPr>
      <w:rPr>
        <w:rFonts w:ascii="Wingdings" w:hAnsi="Wingdings" w:hint="default"/>
      </w:rPr>
    </w:lvl>
    <w:lvl w:ilvl="1" w:tplc="31224C40" w:tentative="1">
      <w:start w:val="1"/>
      <w:numFmt w:val="bullet"/>
      <w:lvlText w:val=""/>
      <w:lvlJc w:val="left"/>
      <w:pPr>
        <w:tabs>
          <w:tab w:val="num" w:pos="1440"/>
        </w:tabs>
        <w:ind w:left="1440" w:hanging="360"/>
      </w:pPr>
      <w:rPr>
        <w:rFonts w:ascii="Wingdings" w:hAnsi="Wingdings" w:hint="default"/>
      </w:rPr>
    </w:lvl>
    <w:lvl w:ilvl="2" w:tplc="BAFE3EC0" w:tentative="1">
      <w:start w:val="1"/>
      <w:numFmt w:val="bullet"/>
      <w:lvlText w:val=""/>
      <w:lvlJc w:val="left"/>
      <w:pPr>
        <w:tabs>
          <w:tab w:val="num" w:pos="2160"/>
        </w:tabs>
        <w:ind w:left="2160" w:hanging="360"/>
      </w:pPr>
      <w:rPr>
        <w:rFonts w:ascii="Wingdings" w:hAnsi="Wingdings" w:hint="default"/>
      </w:rPr>
    </w:lvl>
    <w:lvl w:ilvl="3" w:tplc="C79086B8" w:tentative="1">
      <w:start w:val="1"/>
      <w:numFmt w:val="bullet"/>
      <w:lvlText w:val=""/>
      <w:lvlJc w:val="left"/>
      <w:pPr>
        <w:tabs>
          <w:tab w:val="num" w:pos="2880"/>
        </w:tabs>
        <w:ind w:left="2880" w:hanging="360"/>
      </w:pPr>
      <w:rPr>
        <w:rFonts w:ascii="Wingdings" w:hAnsi="Wingdings" w:hint="default"/>
      </w:rPr>
    </w:lvl>
    <w:lvl w:ilvl="4" w:tplc="C4406BE2" w:tentative="1">
      <w:start w:val="1"/>
      <w:numFmt w:val="bullet"/>
      <w:lvlText w:val=""/>
      <w:lvlJc w:val="left"/>
      <w:pPr>
        <w:tabs>
          <w:tab w:val="num" w:pos="3600"/>
        </w:tabs>
        <w:ind w:left="3600" w:hanging="360"/>
      </w:pPr>
      <w:rPr>
        <w:rFonts w:ascii="Wingdings" w:hAnsi="Wingdings" w:hint="default"/>
      </w:rPr>
    </w:lvl>
    <w:lvl w:ilvl="5" w:tplc="5288BB5A" w:tentative="1">
      <w:start w:val="1"/>
      <w:numFmt w:val="bullet"/>
      <w:lvlText w:val=""/>
      <w:lvlJc w:val="left"/>
      <w:pPr>
        <w:tabs>
          <w:tab w:val="num" w:pos="4320"/>
        </w:tabs>
        <w:ind w:left="4320" w:hanging="360"/>
      </w:pPr>
      <w:rPr>
        <w:rFonts w:ascii="Wingdings" w:hAnsi="Wingdings" w:hint="default"/>
      </w:rPr>
    </w:lvl>
    <w:lvl w:ilvl="6" w:tplc="14A2D0F0" w:tentative="1">
      <w:start w:val="1"/>
      <w:numFmt w:val="bullet"/>
      <w:lvlText w:val=""/>
      <w:lvlJc w:val="left"/>
      <w:pPr>
        <w:tabs>
          <w:tab w:val="num" w:pos="5040"/>
        </w:tabs>
        <w:ind w:left="5040" w:hanging="360"/>
      </w:pPr>
      <w:rPr>
        <w:rFonts w:ascii="Wingdings" w:hAnsi="Wingdings" w:hint="default"/>
      </w:rPr>
    </w:lvl>
    <w:lvl w:ilvl="7" w:tplc="1188D456" w:tentative="1">
      <w:start w:val="1"/>
      <w:numFmt w:val="bullet"/>
      <w:lvlText w:val=""/>
      <w:lvlJc w:val="left"/>
      <w:pPr>
        <w:tabs>
          <w:tab w:val="num" w:pos="5760"/>
        </w:tabs>
        <w:ind w:left="5760" w:hanging="360"/>
      </w:pPr>
      <w:rPr>
        <w:rFonts w:ascii="Wingdings" w:hAnsi="Wingdings" w:hint="default"/>
      </w:rPr>
    </w:lvl>
    <w:lvl w:ilvl="8" w:tplc="5E7E835C" w:tentative="1">
      <w:start w:val="1"/>
      <w:numFmt w:val="bullet"/>
      <w:lvlText w:val=""/>
      <w:lvlJc w:val="left"/>
      <w:pPr>
        <w:tabs>
          <w:tab w:val="num" w:pos="6480"/>
        </w:tabs>
        <w:ind w:left="6480" w:hanging="360"/>
      </w:pPr>
      <w:rPr>
        <w:rFonts w:ascii="Wingdings" w:hAnsi="Wingdings" w:hint="default"/>
      </w:rPr>
    </w:lvl>
  </w:abstractNum>
  <w:abstractNum w:abstractNumId="3">
    <w:nsid w:val="08F3749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FE5C7F"/>
    <w:multiLevelType w:val="hybridMultilevel"/>
    <w:tmpl w:val="7340F90C"/>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nsid w:val="0E185108"/>
    <w:multiLevelType w:val="hybridMultilevel"/>
    <w:tmpl w:val="6F5C8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863B54"/>
    <w:multiLevelType w:val="hybridMultilevel"/>
    <w:tmpl w:val="A21A35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261873"/>
    <w:multiLevelType w:val="multilevel"/>
    <w:tmpl w:val="BB986F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643204"/>
    <w:multiLevelType w:val="hybridMultilevel"/>
    <w:tmpl w:val="DBF86CC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nsid w:val="1DCA7FCC"/>
    <w:multiLevelType w:val="hybridMultilevel"/>
    <w:tmpl w:val="219EFDBA"/>
    <w:lvl w:ilvl="0" w:tplc="66E2611C">
      <w:start w:val="1"/>
      <w:numFmt w:val="bullet"/>
      <w:lvlText w:val=""/>
      <w:lvlJc w:val="left"/>
      <w:pPr>
        <w:tabs>
          <w:tab w:val="num" w:pos="720"/>
        </w:tabs>
        <w:ind w:left="720" w:hanging="360"/>
      </w:pPr>
      <w:rPr>
        <w:rFonts w:ascii="Wingdings" w:hAnsi="Wingdings" w:hint="default"/>
      </w:rPr>
    </w:lvl>
    <w:lvl w:ilvl="1" w:tplc="06D6ABD6" w:tentative="1">
      <w:start w:val="1"/>
      <w:numFmt w:val="bullet"/>
      <w:lvlText w:val=""/>
      <w:lvlJc w:val="left"/>
      <w:pPr>
        <w:tabs>
          <w:tab w:val="num" w:pos="1440"/>
        </w:tabs>
        <w:ind w:left="1440" w:hanging="360"/>
      </w:pPr>
      <w:rPr>
        <w:rFonts w:ascii="Wingdings" w:hAnsi="Wingdings" w:hint="default"/>
      </w:rPr>
    </w:lvl>
    <w:lvl w:ilvl="2" w:tplc="A3BACA72" w:tentative="1">
      <w:start w:val="1"/>
      <w:numFmt w:val="bullet"/>
      <w:lvlText w:val=""/>
      <w:lvlJc w:val="left"/>
      <w:pPr>
        <w:tabs>
          <w:tab w:val="num" w:pos="2160"/>
        </w:tabs>
        <w:ind w:left="2160" w:hanging="360"/>
      </w:pPr>
      <w:rPr>
        <w:rFonts w:ascii="Wingdings" w:hAnsi="Wingdings" w:hint="default"/>
      </w:rPr>
    </w:lvl>
    <w:lvl w:ilvl="3" w:tplc="1ED2CF1A" w:tentative="1">
      <w:start w:val="1"/>
      <w:numFmt w:val="bullet"/>
      <w:lvlText w:val=""/>
      <w:lvlJc w:val="left"/>
      <w:pPr>
        <w:tabs>
          <w:tab w:val="num" w:pos="2880"/>
        </w:tabs>
        <w:ind w:left="2880" w:hanging="360"/>
      </w:pPr>
      <w:rPr>
        <w:rFonts w:ascii="Wingdings" w:hAnsi="Wingdings" w:hint="default"/>
      </w:rPr>
    </w:lvl>
    <w:lvl w:ilvl="4" w:tplc="B2D04564" w:tentative="1">
      <w:start w:val="1"/>
      <w:numFmt w:val="bullet"/>
      <w:lvlText w:val=""/>
      <w:lvlJc w:val="left"/>
      <w:pPr>
        <w:tabs>
          <w:tab w:val="num" w:pos="3600"/>
        </w:tabs>
        <w:ind w:left="3600" w:hanging="360"/>
      </w:pPr>
      <w:rPr>
        <w:rFonts w:ascii="Wingdings" w:hAnsi="Wingdings" w:hint="default"/>
      </w:rPr>
    </w:lvl>
    <w:lvl w:ilvl="5" w:tplc="7E24A732" w:tentative="1">
      <w:start w:val="1"/>
      <w:numFmt w:val="bullet"/>
      <w:lvlText w:val=""/>
      <w:lvlJc w:val="left"/>
      <w:pPr>
        <w:tabs>
          <w:tab w:val="num" w:pos="4320"/>
        </w:tabs>
        <w:ind w:left="4320" w:hanging="360"/>
      </w:pPr>
      <w:rPr>
        <w:rFonts w:ascii="Wingdings" w:hAnsi="Wingdings" w:hint="default"/>
      </w:rPr>
    </w:lvl>
    <w:lvl w:ilvl="6" w:tplc="9D3E0442" w:tentative="1">
      <w:start w:val="1"/>
      <w:numFmt w:val="bullet"/>
      <w:lvlText w:val=""/>
      <w:lvlJc w:val="left"/>
      <w:pPr>
        <w:tabs>
          <w:tab w:val="num" w:pos="5040"/>
        </w:tabs>
        <w:ind w:left="5040" w:hanging="360"/>
      </w:pPr>
      <w:rPr>
        <w:rFonts w:ascii="Wingdings" w:hAnsi="Wingdings" w:hint="default"/>
      </w:rPr>
    </w:lvl>
    <w:lvl w:ilvl="7" w:tplc="D3C01D5E" w:tentative="1">
      <w:start w:val="1"/>
      <w:numFmt w:val="bullet"/>
      <w:lvlText w:val=""/>
      <w:lvlJc w:val="left"/>
      <w:pPr>
        <w:tabs>
          <w:tab w:val="num" w:pos="5760"/>
        </w:tabs>
        <w:ind w:left="5760" w:hanging="360"/>
      </w:pPr>
      <w:rPr>
        <w:rFonts w:ascii="Wingdings" w:hAnsi="Wingdings" w:hint="default"/>
      </w:rPr>
    </w:lvl>
    <w:lvl w:ilvl="8" w:tplc="FFDC6582" w:tentative="1">
      <w:start w:val="1"/>
      <w:numFmt w:val="bullet"/>
      <w:lvlText w:val=""/>
      <w:lvlJc w:val="left"/>
      <w:pPr>
        <w:tabs>
          <w:tab w:val="num" w:pos="6480"/>
        </w:tabs>
        <w:ind w:left="6480" w:hanging="360"/>
      </w:pPr>
      <w:rPr>
        <w:rFonts w:ascii="Wingdings" w:hAnsi="Wingdings" w:hint="default"/>
      </w:rPr>
    </w:lvl>
  </w:abstractNum>
  <w:abstractNum w:abstractNumId="10">
    <w:nsid w:val="1EC4092C"/>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105636"/>
    <w:multiLevelType w:val="hybridMultilevel"/>
    <w:tmpl w:val="2BEEAA80"/>
    <w:lvl w:ilvl="0" w:tplc="88BAD0F2">
      <w:start w:val="1"/>
      <w:numFmt w:val="bullet"/>
      <w:lvlText w:val=""/>
      <w:lvlJc w:val="left"/>
      <w:pPr>
        <w:tabs>
          <w:tab w:val="num" w:pos="720"/>
        </w:tabs>
        <w:ind w:left="72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3C326E8"/>
    <w:multiLevelType w:val="hybridMultilevel"/>
    <w:tmpl w:val="4B6E424A"/>
    <w:lvl w:ilvl="0" w:tplc="88BAD0F2">
      <w:start w:val="1"/>
      <w:numFmt w:val="bullet"/>
      <w:lvlText w:val=""/>
      <w:lvlJc w:val="left"/>
      <w:pPr>
        <w:tabs>
          <w:tab w:val="num" w:pos="1080"/>
        </w:tabs>
        <w:ind w:left="1080" w:hanging="360"/>
      </w:pPr>
      <w:rPr>
        <w:rFonts w:ascii="Wingdings" w:hAnsi="Wingdings"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3C622ED"/>
    <w:multiLevelType w:val="hybridMultilevel"/>
    <w:tmpl w:val="385EF68C"/>
    <w:lvl w:ilvl="0" w:tplc="88BAD0F2">
      <w:start w:val="1"/>
      <w:numFmt w:val="bullet"/>
      <w:lvlText w:val=""/>
      <w:lvlJc w:val="left"/>
      <w:pPr>
        <w:tabs>
          <w:tab w:val="num" w:pos="1080"/>
        </w:tabs>
        <w:ind w:left="108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B13845"/>
    <w:multiLevelType w:val="hybridMultilevel"/>
    <w:tmpl w:val="01509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E63FA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
    <w:nsid w:val="37932F53"/>
    <w:multiLevelType w:val="hybridMultilevel"/>
    <w:tmpl w:val="5C1C1E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91048E5"/>
    <w:multiLevelType w:val="multilevel"/>
    <w:tmpl w:val="49747D4C"/>
    <w:lvl w:ilvl="0">
      <w:start w:val="1"/>
      <w:numFmt w:val="decimal"/>
      <w:lvlText w:val="%1."/>
      <w:lvlJc w:val="left"/>
      <w:pPr>
        <w:ind w:left="360" w:hanging="360"/>
      </w:pPr>
    </w:lvl>
    <w:lvl w:ilvl="1">
      <w:start w:val="1"/>
      <w:numFmt w:val="decimal"/>
      <w:lvlText w:val="%1.%2."/>
      <w:lvlJc w:val="left"/>
      <w:pPr>
        <w:ind w:left="716" w:hanging="432"/>
      </w:pPr>
      <w:rPr>
        <w:rFonts w:ascii="Comic Sans MS" w:hAnsi="Comic Sans MS" w:hint="default"/>
        <w:b/>
        <w:i/>
        <w:color w:val="0000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C135CFB"/>
    <w:multiLevelType w:val="hybridMultilevel"/>
    <w:tmpl w:val="C3449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A27041"/>
    <w:multiLevelType w:val="hybridMultilevel"/>
    <w:tmpl w:val="63448A9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nsid w:val="46CD655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92B343B"/>
    <w:multiLevelType w:val="multilevel"/>
    <w:tmpl w:val="087CE5E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4CBB7096"/>
    <w:multiLevelType w:val="hybridMultilevel"/>
    <w:tmpl w:val="496C4490"/>
    <w:lvl w:ilvl="0" w:tplc="98BE27E4">
      <w:start w:val="1"/>
      <w:numFmt w:val="bullet"/>
      <w:lvlText w:val=""/>
      <w:lvlJc w:val="left"/>
      <w:pPr>
        <w:tabs>
          <w:tab w:val="num" w:pos="928"/>
        </w:tabs>
        <w:ind w:left="928" w:hanging="360"/>
      </w:pPr>
      <w:rPr>
        <w:rFonts w:ascii="Wingdings" w:hAnsi="Wingdings" w:hint="default"/>
      </w:rPr>
    </w:lvl>
    <w:lvl w:ilvl="1" w:tplc="BE4E7108" w:tentative="1">
      <w:start w:val="1"/>
      <w:numFmt w:val="bullet"/>
      <w:lvlText w:val=""/>
      <w:lvlJc w:val="left"/>
      <w:pPr>
        <w:tabs>
          <w:tab w:val="num" w:pos="1648"/>
        </w:tabs>
        <w:ind w:left="1648" w:hanging="360"/>
      </w:pPr>
      <w:rPr>
        <w:rFonts w:ascii="Wingdings" w:hAnsi="Wingdings" w:hint="default"/>
      </w:rPr>
    </w:lvl>
    <w:lvl w:ilvl="2" w:tplc="B2668248" w:tentative="1">
      <w:start w:val="1"/>
      <w:numFmt w:val="bullet"/>
      <w:lvlText w:val=""/>
      <w:lvlJc w:val="left"/>
      <w:pPr>
        <w:tabs>
          <w:tab w:val="num" w:pos="2368"/>
        </w:tabs>
        <w:ind w:left="2368" w:hanging="360"/>
      </w:pPr>
      <w:rPr>
        <w:rFonts w:ascii="Wingdings" w:hAnsi="Wingdings" w:hint="default"/>
      </w:rPr>
    </w:lvl>
    <w:lvl w:ilvl="3" w:tplc="76CAC0C8" w:tentative="1">
      <w:start w:val="1"/>
      <w:numFmt w:val="bullet"/>
      <w:lvlText w:val=""/>
      <w:lvlJc w:val="left"/>
      <w:pPr>
        <w:tabs>
          <w:tab w:val="num" w:pos="3088"/>
        </w:tabs>
        <w:ind w:left="3088" w:hanging="360"/>
      </w:pPr>
      <w:rPr>
        <w:rFonts w:ascii="Wingdings" w:hAnsi="Wingdings" w:hint="default"/>
      </w:rPr>
    </w:lvl>
    <w:lvl w:ilvl="4" w:tplc="472A73CA" w:tentative="1">
      <w:start w:val="1"/>
      <w:numFmt w:val="bullet"/>
      <w:lvlText w:val=""/>
      <w:lvlJc w:val="left"/>
      <w:pPr>
        <w:tabs>
          <w:tab w:val="num" w:pos="3808"/>
        </w:tabs>
        <w:ind w:left="3808" w:hanging="360"/>
      </w:pPr>
      <w:rPr>
        <w:rFonts w:ascii="Wingdings" w:hAnsi="Wingdings" w:hint="default"/>
      </w:rPr>
    </w:lvl>
    <w:lvl w:ilvl="5" w:tplc="8E4427BE" w:tentative="1">
      <w:start w:val="1"/>
      <w:numFmt w:val="bullet"/>
      <w:lvlText w:val=""/>
      <w:lvlJc w:val="left"/>
      <w:pPr>
        <w:tabs>
          <w:tab w:val="num" w:pos="4528"/>
        </w:tabs>
        <w:ind w:left="4528" w:hanging="360"/>
      </w:pPr>
      <w:rPr>
        <w:rFonts w:ascii="Wingdings" w:hAnsi="Wingdings" w:hint="default"/>
      </w:rPr>
    </w:lvl>
    <w:lvl w:ilvl="6" w:tplc="1CAA05BA" w:tentative="1">
      <w:start w:val="1"/>
      <w:numFmt w:val="bullet"/>
      <w:lvlText w:val=""/>
      <w:lvlJc w:val="left"/>
      <w:pPr>
        <w:tabs>
          <w:tab w:val="num" w:pos="5248"/>
        </w:tabs>
        <w:ind w:left="5248" w:hanging="360"/>
      </w:pPr>
      <w:rPr>
        <w:rFonts w:ascii="Wingdings" w:hAnsi="Wingdings" w:hint="default"/>
      </w:rPr>
    </w:lvl>
    <w:lvl w:ilvl="7" w:tplc="0C904538" w:tentative="1">
      <w:start w:val="1"/>
      <w:numFmt w:val="bullet"/>
      <w:lvlText w:val=""/>
      <w:lvlJc w:val="left"/>
      <w:pPr>
        <w:tabs>
          <w:tab w:val="num" w:pos="5968"/>
        </w:tabs>
        <w:ind w:left="5968" w:hanging="360"/>
      </w:pPr>
      <w:rPr>
        <w:rFonts w:ascii="Wingdings" w:hAnsi="Wingdings" w:hint="default"/>
      </w:rPr>
    </w:lvl>
    <w:lvl w:ilvl="8" w:tplc="E27C7438" w:tentative="1">
      <w:start w:val="1"/>
      <w:numFmt w:val="bullet"/>
      <w:lvlText w:val=""/>
      <w:lvlJc w:val="left"/>
      <w:pPr>
        <w:tabs>
          <w:tab w:val="num" w:pos="6688"/>
        </w:tabs>
        <w:ind w:left="6688" w:hanging="360"/>
      </w:pPr>
      <w:rPr>
        <w:rFonts w:ascii="Wingdings" w:hAnsi="Wingdings" w:hint="default"/>
      </w:rPr>
    </w:lvl>
  </w:abstractNum>
  <w:abstractNum w:abstractNumId="23">
    <w:nsid w:val="4EA313B9"/>
    <w:multiLevelType w:val="hybridMultilevel"/>
    <w:tmpl w:val="CCE033F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nsid w:val="5D3C2015"/>
    <w:multiLevelType w:val="hybridMultilevel"/>
    <w:tmpl w:val="01E0360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5E842F18"/>
    <w:multiLevelType w:val="multilevel"/>
    <w:tmpl w:val="E54E9A4A"/>
    <w:lvl w:ilvl="0">
      <w:start w:val="6"/>
      <w:numFmt w:val="decimal"/>
      <w:lvlText w:val="%1"/>
      <w:lvlJc w:val="left"/>
      <w:pPr>
        <w:tabs>
          <w:tab w:val="num" w:pos="1068"/>
        </w:tabs>
        <w:ind w:left="1068" w:hanging="360"/>
      </w:pPr>
      <w:rPr>
        <w:rFonts w:hint="default"/>
      </w:rPr>
    </w:lvl>
    <w:lvl w:ilvl="1">
      <w:start w:val="1"/>
      <w:numFmt w:val="decimal"/>
      <w:lvlText w:val="%1.%2"/>
      <w:lvlJc w:val="left"/>
      <w:pPr>
        <w:tabs>
          <w:tab w:val="num" w:pos="1428"/>
        </w:tabs>
        <w:ind w:left="1428" w:hanging="360"/>
      </w:pPr>
      <w:rPr>
        <w:rFonts w:hint="default"/>
      </w:rPr>
    </w:lvl>
    <w:lvl w:ilvl="2">
      <w:start w:val="1"/>
      <w:numFmt w:val="decimal"/>
      <w:lvlText w:val="%1.%2.%3"/>
      <w:lvlJc w:val="left"/>
      <w:pPr>
        <w:tabs>
          <w:tab w:val="num" w:pos="2148"/>
        </w:tabs>
        <w:ind w:left="2148" w:hanging="720"/>
      </w:pPr>
      <w:rPr>
        <w:rFonts w:hint="default"/>
      </w:rPr>
    </w:lvl>
    <w:lvl w:ilvl="3">
      <w:start w:val="1"/>
      <w:numFmt w:val="decimal"/>
      <w:lvlText w:val="%1.%2.%3.%4"/>
      <w:lvlJc w:val="left"/>
      <w:pPr>
        <w:tabs>
          <w:tab w:val="num" w:pos="2508"/>
        </w:tabs>
        <w:ind w:left="2508" w:hanging="720"/>
      </w:pPr>
      <w:rPr>
        <w:rFonts w:hint="default"/>
      </w:rPr>
    </w:lvl>
    <w:lvl w:ilvl="4">
      <w:start w:val="1"/>
      <w:numFmt w:val="decimal"/>
      <w:lvlText w:val="%1.%2.%3.%4.%5"/>
      <w:lvlJc w:val="left"/>
      <w:pPr>
        <w:tabs>
          <w:tab w:val="num" w:pos="3228"/>
        </w:tabs>
        <w:ind w:left="3228" w:hanging="1080"/>
      </w:pPr>
      <w:rPr>
        <w:rFonts w:hint="default"/>
      </w:rPr>
    </w:lvl>
    <w:lvl w:ilvl="5">
      <w:start w:val="1"/>
      <w:numFmt w:val="decimal"/>
      <w:lvlText w:val="%1.%2.%3.%4.%5.%6"/>
      <w:lvlJc w:val="left"/>
      <w:pPr>
        <w:tabs>
          <w:tab w:val="num" w:pos="3588"/>
        </w:tabs>
        <w:ind w:left="3588" w:hanging="1080"/>
      </w:pPr>
      <w:rPr>
        <w:rFonts w:hint="default"/>
      </w:rPr>
    </w:lvl>
    <w:lvl w:ilvl="6">
      <w:start w:val="1"/>
      <w:numFmt w:val="decimal"/>
      <w:lvlText w:val="%1.%2.%3.%4.%5.%6.%7"/>
      <w:lvlJc w:val="left"/>
      <w:pPr>
        <w:tabs>
          <w:tab w:val="num" w:pos="4308"/>
        </w:tabs>
        <w:ind w:left="4308" w:hanging="1440"/>
      </w:pPr>
      <w:rPr>
        <w:rFonts w:hint="default"/>
      </w:rPr>
    </w:lvl>
    <w:lvl w:ilvl="7">
      <w:start w:val="1"/>
      <w:numFmt w:val="decimal"/>
      <w:lvlText w:val="%1.%2.%3.%4.%5.%6.%7.%8"/>
      <w:lvlJc w:val="left"/>
      <w:pPr>
        <w:tabs>
          <w:tab w:val="num" w:pos="4668"/>
        </w:tabs>
        <w:ind w:left="4668" w:hanging="1440"/>
      </w:pPr>
      <w:rPr>
        <w:rFonts w:hint="default"/>
      </w:rPr>
    </w:lvl>
    <w:lvl w:ilvl="8">
      <w:start w:val="1"/>
      <w:numFmt w:val="decimal"/>
      <w:lvlText w:val="%1.%2.%3.%4.%5.%6.%7.%8.%9"/>
      <w:lvlJc w:val="left"/>
      <w:pPr>
        <w:tabs>
          <w:tab w:val="num" w:pos="5028"/>
        </w:tabs>
        <w:ind w:left="5028" w:hanging="1440"/>
      </w:pPr>
      <w:rPr>
        <w:rFonts w:hint="default"/>
      </w:rPr>
    </w:lvl>
  </w:abstractNum>
  <w:abstractNum w:abstractNumId="26">
    <w:nsid w:val="6AEF16A7"/>
    <w:multiLevelType w:val="hybridMultilevel"/>
    <w:tmpl w:val="5192AD92"/>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7">
    <w:nsid w:val="6F764152"/>
    <w:multiLevelType w:val="hybridMultilevel"/>
    <w:tmpl w:val="D890BDD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nsid w:val="73706DED"/>
    <w:multiLevelType w:val="hybridMultilevel"/>
    <w:tmpl w:val="D7D482A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79853BF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
  </w:num>
  <w:num w:numId="3">
    <w:abstractNumId w:val="21"/>
  </w:num>
  <w:num w:numId="4">
    <w:abstractNumId w:val="5"/>
  </w:num>
  <w:num w:numId="5">
    <w:abstractNumId w:val="16"/>
  </w:num>
  <w:num w:numId="6">
    <w:abstractNumId w:val="19"/>
  </w:num>
  <w:num w:numId="7">
    <w:abstractNumId w:val="27"/>
  </w:num>
  <w:num w:numId="8">
    <w:abstractNumId w:val="25"/>
  </w:num>
  <w:num w:numId="9">
    <w:abstractNumId w:val="17"/>
  </w:num>
  <w:num w:numId="10">
    <w:abstractNumId w:val="3"/>
  </w:num>
  <w:num w:numId="11">
    <w:abstractNumId w:val="7"/>
  </w:num>
  <w:num w:numId="12">
    <w:abstractNumId w:val="29"/>
  </w:num>
  <w:num w:numId="13">
    <w:abstractNumId w:val="20"/>
  </w:num>
  <w:num w:numId="14">
    <w:abstractNumId w:val="15"/>
  </w:num>
  <w:num w:numId="15">
    <w:abstractNumId w:val="15"/>
  </w:num>
  <w:num w:numId="16">
    <w:abstractNumId w:val="24"/>
  </w:num>
  <w:num w:numId="17">
    <w:abstractNumId w:val="6"/>
  </w:num>
  <w:num w:numId="18">
    <w:abstractNumId w:val="0"/>
  </w:num>
  <w:num w:numId="19">
    <w:abstractNumId w:val="14"/>
  </w:num>
  <w:num w:numId="20">
    <w:abstractNumId w:val="18"/>
  </w:num>
  <w:num w:numId="21">
    <w:abstractNumId w:val="8"/>
  </w:num>
  <w:num w:numId="22">
    <w:abstractNumId w:val="1"/>
  </w:num>
  <w:num w:numId="23">
    <w:abstractNumId w:val="26"/>
  </w:num>
  <w:num w:numId="24">
    <w:abstractNumId w:val="23"/>
  </w:num>
  <w:num w:numId="25">
    <w:abstractNumId w:val="28"/>
  </w:num>
  <w:num w:numId="26">
    <w:abstractNumId w:val="22"/>
  </w:num>
  <w:num w:numId="27">
    <w:abstractNumId w:val="9"/>
  </w:num>
  <w:num w:numId="28">
    <w:abstractNumId w:val="2"/>
  </w:num>
  <w:num w:numId="29">
    <w:abstractNumId w:val="12"/>
  </w:num>
  <w:num w:numId="30">
    <w:abstractNumId w:val="13"/>
  </w:num>
  <w:num w:numId="3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4F5"/>
    <w:rsid w:val="00025E67"/>
    <w:rsid w:val="000277DA"/>
    <w:rsid w:val="0003329D"/>
    <w:rsid w:val="000505DA"/>
    <w:rsid w:val="000614AF"/>
    <w:rsid w:val="0007264E"/>
    <w:rsid w:val="000749FA"/>
    <w:rsid w:val="0008301A"/>
    <w:rsid w:val="000869F0"/>
    <w:rsid w:val="000929B8"/>
    <w:rsid w:val="000D7C38"/>
    <w:rsid w:val="000F538F"/>
    <w:rsid w:val="00104411"/>
    <w:rsid w:val="001071FD"/>
    <w:rsid w:val="00117C85"/>
    <w:rsid w:val="00131F2A"/>
    <w:rsid w:val="00134484"/>
    <w:rsid w:val="001347FE"/>
    <w:rsid w:val="00136561"/>
    <w:rsid w:val="00141669"/>
    <w:rsid w:val="00145C01"/>
    <w:rsid w:val="0016651A"/>
    <w:rsid w:val="00172FB9"/>
    <w:rsid w:val="00177F66"/>
    <w:rsid w:val="00194845"/>
    <w:rsid w:val="00194998"/>
    <w:rsid w:val="0019508D"/>
    <w:rsid w:val="001A11B4"/>
    <w:rsid w:val="001A58D6"/>
    <w:rsid w:val="001B17E9"/>
    <w:rsid w:val="001E1E96"/>
    <w:rsid w:val="001E3E1B"/>
    <w:rsid w:val="001E5AC4"/>
    <w:rsid w:val="001F2982"/>
    <w:rsid w:val="001F45C7"/>
    <w:rsid w:val="00200EEB"/>
    <w:rsid w:val="00202957"/>
    <w:rsid w:val="00216AE9"/>
    <w:rsid w:val="00232D97"/>
    <w:rsid w:val="002361C7"/>
    <w:rsid w:val="002552B0"/>
    <w:rsid w:val="002621C1"/>
    <w:rsid w:val="0027048B"/>
    <w:rsid w:val="0027330A"/>
    <w:rsid w:val="002750C0"/>
    <w:rsid w:val="00287AD9"/>
    <w:rsid w:val="002B255A"/>
    <w:rsid w:val="002B69BC"/>
    <w:rsid w:val="002E6B3A"/>
    <w:rsid w:val="002F535F"/>
    <w:rsid w:val="00311CFB"/>
    <w:rsid w:val="003337BF"/>
    <w:rsid w:val="00334BB0"/>
    <w:rsid w:val="00353A02"/>
    <w:rsid w:val="00360A8B"/>
    <w:rsid w:val="00362EE4"/>
    <w:rsid w:val="003679FE"/>
    <w:rsid w:val="003700DB"/>
    <w:rsid w:val="00375DBB"/>
    <w:rsid w:val="00383858"/>
    <w:rsid w:val="00384BB6"/>
    <w:rsid w:val="003915CB"/>
    <w:rsid w:val="00391765"/>
    <w:rsid w:val="00393745"/>
    <w:rsid w:val="003B3426"/>
    <w:rsid w:val="003B6036"/>
    <w:rsid w:val="003D10B8"/>
    <w:rsid w:val="003D6224"/>
    <w:rsid w:val="003E6630"/>
    <w:rsid w:val="003F2EA7"/>
    <w:rsid w:val="003F6291"/>
    <w:rsid w:val="003F6878"/>
    <w:rsid w:val="0040727E"/>
    <w:rsid w:val="00411212"/>
    <w:rsid w:val="004132A8"/>
    <w:rsid w:val="004172D5"/>
    <w:rsid w:val="004232D2"/>
    <w:rsid w:val="004343D0"/>
    <w:rsid w:val="004401EF"/>
    <w:rsid w:val="00442A99"/>
    <w:rsid w:val="00445239"/>
    <w:rsid w:val="00464B7D"/>
    <w:rsid w:val="00465744"/>
    <w:rsid w:val="00482FCE"/>
    <w:rsid w:val="00483EE6"/>
    <w:rsid w:val="004907A9"/>
    <w:rsid w:val="004A298B"/>
    <w:rsid w:val="004C023E"/>
    <w:rsid w:val="004C74AF"/>
    <w:rsid w:val="004D56AC"/>
    <w:rsid w:val="004D5D9A"/>
    <w:rsid w:val="004D7EEA"/>
    <w:rsid w:val="004E72CD"/>
    <w:rsid w:val="004E7E23"/>
    <w:rsid w:val="004F524D"/>
    <w:rsid w:val="005063AF"/>
    <w:rsid w:val="0051594E"/>
    <w:rsid w:val="0052619D"/>
    <w:rsid w:val="0053294F"/>
    <w:rsid w:val="00546E7F"/>
    <w:rsid w:val="005636D2"/>
    <w:rsid w:val="00564B88"/>
    <w:rsid w:val="00585834"/>
    <w:rsid w:val="00586292"/>
    <w:rsid w:val="005909A7"/>
    <w:rsid w:val="00591D86"/>
    <w:rsid w:val="005A0120"/>
    <w:rsid w:val="005A302E"/>
    <w:rsid w:val="005A3DC3"/>
    <w:rsid w:val="005C2053"/>
    <w:rsid w:val="005D0969"/>
    <w:rsid w:val="005D163D"/>
    <w:rsid w:val="005D1F2C"/>
    <w:rsid w:val="005D573A"/>
    <w:rsid w:val="005E1B77"/>
    <w:rsid w:val="005E1E4A"/>
    <w:rsid w:val="005E6CA3"/>
    <w:rsid w:val="0060364C"/>
    <w:rsid w:val="00621780"/>
    <w:rsid w:val="00623DE8"/>
    <w:rsid w:val="006421C5"/>
    <w:rsid w:val="0064702F"/>
    <w:rsid w:val="00651935"/>
    <w:rsid w:val="00653B76"/>
    <w:rsid w:val="00655A40"/>
    <w:rsid w:val="006604F5"/>
    <w:rsid w:val="006616CF"/>
    <w:rsid w:val="006650BF"/>
    <w:rsid w:val="00680BC5"/>
    <w:rsid w:val="00686DE7"/>
    <w:rsid w:val="006938DD"/>
    <w:rsid w:val="00695B0E"/>
    <w:rsid w:val="00697B47"/>
    <w:rsid w:val="006A6C1C"/>
    <w:rsid w:val="006B7160"/>
    <w:rsid w:val="006B740F"/>
    <w:rsid w:val="006C29CA"/>
    <w:rsid w:val="006D5D59"/>
    <w:rsid w:val="006D7B15"/>
    <w:rsid w:val="006E3E11"/>
    <w:rsid w:val="006F5D20"/>
    <w:rsid w:val="006F6ABD"/>
    <w:rsid w:val="00702D82"/>
    <w:rsid w:val="00715582"/>
    <w:rsid w:val="007200CA"/>
    <w:rsid w:val="00720D44"/>
    <w:rsid w:val="007218B5"/>
    <w:rsid w:val="0075100A"/>
    <w:rsid w:val="00761CE1"/>
    <w:rsid w:val="00764FB2"/>
    <w:rsid w:val="0078259F"/>
    <w:rsid w:val="0079154D"/>
    <w:rsid w:val="007A0E9D"/>
    <w:rsid w:val="007C00F1"/>
    <w:rsid w:val="007C07BB"/>
    <w:rsid w:val="007D0C0E"/>
    <w:rsid w:val="007E664B"/>
    <w:rsid w:val="007E7E1C"/>
    <w:rsid w:val="007E7F01"/>
    <w:rsid w:val="007F19E8"/>
    <w:rsid w:val="00806F47"/>
    <w:rsid w:val="00807B87"/>
    <w:rsid w:val="00811A48"/>
    <w:rsid w:val="00812A75"/>
    <w:rsid w:val="00817246"/>
    <w:rsid w:val="00820CCC"/>
    <w:rsid w:val="008230F7"/>
    <w:rsid w:val="008333DE"/>
    <w:rsid w:val="008416B0"/>
    <w:rsid w:val="008501F2"/>
    <w:rsid w:val="00850A9F"/>
    <w:rsid w:val="00854646"/>
    <w:rsid w:val="00861F80"/>
    <w:rsid w:val="008660E6"/>
    <w:rsid w:val="00872843"/>
    <w:rsid w:val="00872DA9"/>
    <w:rsid w:val="0088184D"/>
    <w:rsid w:val="00885653"/>
    <w:rsid w:val="008B0EAF"/>
    <w:rsid w:val="008C4122"/>
    <w:rsid w:val="008D1F2F"/>
    <w:rsid w:val="008E1BC4"/>
    <w:rsid w:val="008E4C3D"/>
    <w:rsid w:val="008E674E"/>
    <w:rsid w:val="008F2E02"/>
    <w:rsid w:val="008F43CA"/>
    <w:rsid w:val="008F6428"/>
    <w:rsid w:val="009019D5"/>
    <w:rsid w:val="009071ED"/>
    <w:rsid w:val="00913567"/>
    <w:rsid w:val="00920099"/>
    <w:rsid w:val="00922E25"/>
    <w:rsid w:val="00931357"/>
    <w:rsid w:val="00934DBD"/>
    <w:rsid w:val="00946CC7"/>
    <w:rsid w:val="00946DB4"/>
    <w:rsid w:val="009506B6"/>
    <w:rsid w:val="009518FC"/>
    <w:rsid w:val="00961560"/>
    <w:rsid w:val="00963589"/>
    <w:rsid w:val="00965A1E"/>
    <w:rsid w:val="00974406"/>
    <w:rsid w:val="00976519"/>
    <w:rsid w:val="009765A0"/>
    <w:rsid w:val="00995676"/>
    <w:rsid w:val="009A05A4"/>
    <w:rsid w:val="009A0C78"/>
    <w:rsid w:val="009E59FC"/>
    <w:rsid w:val="009F546C"/>
    <w:rsid w:val="00A0658C"/>
    <w:rsid w:val="00A07B95"/>
    <w:rsid w:val="00A11EB6"/>
    <w:rsid w:val="00A3177A"/>
    <w:rsid w:val="00A410FD"/>
    <w:rsid w:val="00A43873"/>
    <w:rsid w:val="00A514DA"/>
    <w:rsid w:val="00A52021"/>
    <w:rsid w:val="00A538AA"/>
    <w:rsid w:val="00A54051"/>
    <w:rsid w:val="00A57B06"/>
    <w:rsid w:val="00A7720D"/>
    <w:rsid w:val="00A8236F"/>
    <w:rsid w:val="00A86B79"/>
    <w:rsid w:val="00A92A8A"/>
    <w:rsid w:val="00A937B2"/>
    <w:rsid w:val="00AA01BF"/>
    <w:rsid w:val="00AA0422"/>
    <w:rsid w:val="00AA6223"/>
    <w:rsid w:val="00AB5E28"/>
    <w:rsid w:val="00AC42A9"/>
    <w:rsid w:val="00AC68E7"/>
    <w:rsid w:val="00AC72D9"/>
    <w:rsid w:val="00AD3CE6"/>
    <w:rsid w:val="00AD5C6E"/>
    <w:rsid w:val="00AE11C4"/>
    <w:rsid w:val="00AF2CC9"/>
    <w:rsid w:val="00AF2D32"/>
    <w:rsid w:val="00AF58D7"/>
    <w:rsid w:val="00B15732"/>
    <w:rsid w:val="00B2040F"/>
    <w:rsid w:val="00B2322E"/>
    <w:rsid w:val="00B26142"/>
    <w:rsid w:val="00B30C02"/>
    <w:rsid w:val="00B47C3B"/>
    <w:rsid w:val="00B55A00"/>
    <w:rsid w:val="00B678E0"/>
    <w:rsid w:val="00B74C2B"/>
    <w:rsid w:val="00B80C87"/>
    <w:rsid w:val="00B939E3"/>
    <w:rsid w:val="00BA64F5"/>
    <w:rsid w:val="00BB032D"/>
    <w:rsid w:val="00BB246A"/>
    <w:rsid w:val="00BB2F5C"/>
    <w:rsid w:val="00BD2A05"/>
    <w:rsid w:val="00BD77F0"/>
    <w:rsid w:val="00BE4302"/>
    <w:rsid w:val="00BE5880"/>
    <w:rsid w:val="00BE769E"/>
    <w:rsid w:val="00BF0B69"/>
    <w:rsid w:val="00BF5B0C"/>
    <w:rsid w:val="00C02466"/>
    <w:rsid w:val="00C03B6D"/>
    <w:rsid w:val="00C05FEF"/>
    <w:rsid w:val="00C137E2"/>
    <w:rsid w:val="00C17A98"/>
    <w:rsid w:val="00C213B1"/>
    <w:rsid w:val="00C26058"/>
    <w:rsid w:val="00C3366F"/>
    <w:rsid w:val="00C455D7"/>
    <w:rsid w:val="00C52337"/>
    <w:rsid w:val="00C61C10"/>
    <w:rsid w:val="00C62246"/>
    <w:rsid w:val="00C72011"/>
    <w:rsid w:val="00C7588C"/>
    <w:rsid w:val="00C80A04"/>
    <w:rsid w:val="00C84254"/>
    <w:rsid w:val="00C93801"/>
    <w:rsid w:val="00CA03B5"/>
    <w:rsid w:val="00CA41D4"/>
    <w:rsid w:val="00CA4E37"/>
    <w:rsid w:val="00CA6D91"/>
    <w:rsid w:val="00CB291B"/>
    <w:rsid w:val="00CB6582"/>
    <w:rsid w:val="00CB71AA"/>
    <w:rsid w:val="00CB7A00"/>
    <w:rsid w:val="00CC0A06"/>
    <w:rsid w:val="00CC0CA0"/>
    <w:rsid w:val="00CC3B5F"/>
    <w:rsid w:val="00CC69AB"/>
    <w:rsid w:val="00CD6F0B"/>
    <w:rsid w:val="00CE7165"/>
    <w:rsid w:val="00CF5447"/>
    <w:rsid w:val="00D114EE"/>
    <w:rsid w:val="00D120ED"/>
    <w:rsid w:val="00D126C4"/>
    <w:rsid w:val="00D20AF0"/>
    <w:rsid w:val="00D2495F"/>
    <w:rsid w:val="00D40345"/>
    <w:rsid w:val="00D467CA"/>
    <w:rsid w:val="00D54EB2"/>
    <w:rsid w:val="00D705C3"/>
    <w:rsid w:val="00D72230"/>
    <w:rsid w:val="00D972D2"/>
    <w:rsid w:val="00DA260E"/>
    <w:rsid w:val="00DA5041"/>
    <w:rsid w:val="00DB0777"/>
    <w:rsid w:val="00DE0780"/>
    <w:rsid w:val="00DF1306"/>
    <w:rsid w:val="00DF288D"/>
    <w:rsid w:val="00DF3C46"/>
    <w:rsid w:val="00E06BDF"/>
    <w:rsid w:val="00E06F47"/>
    <w:rsid w:val="00E0752F"/>
    <w:rsid w:val="00E16B30"/>
    <w:rsid w:val="00E34F36"/>
    <w:rsid w:val="00E36783"/>
    <w:rsid w:val="00E50259"/>
    <w:rsid w:val="00E51E7D"/>
    <w:rsid w:val="00E65F8E"/>
    <w:rsid w:val="00E73E49"/>
    <w:rsid w:val="00E851E8"/>
    <w:rsid w:val="00E85302"/>
    <w:rsid w:val="00E90DFE"/>
    <w:rsid w:val="00E9339D"/>
    <w:rsid w:val="00EA0E55"/>
    <w:rsid w:val="00EB6C5E"/>
    <w:rsid w:val="00EB799D"/>
    <w:rsid w:val="00ED2FE2"/>
    <w:rsid w:val="00EF27B7"/>
    <w:rsid w:val="00EF54DD"/>
    <w:rsid w:val="00F012A2"/>
    <w:rsid w:val="00F03E58"/>
    <w:rsid w:val="00F12BA2"/>
    <w:rsid w:val="00F16AFC"/>
    <w:rsid w:val="00F2555C"/>
    <w:rsid w:val="00F42768"/>
    <w:rsid w:val="00F619AC"/>
    <w:rsid w:val="00F637C5"/>
    <w:rsid w:val="00F65859"/>
    <w:rsid w:val="00F702E3"/>
    <w:rsid w:val="00F73B9A"/>
    <w:rsid w:val="00F85928"/>
    <w:rsid w:val="00F96390"/>
    <w:rsid w:val="00FA7B3C"/>
    <w:rsid w:val="00FB01C7"/>
    <w:rsid w:val="00FB3DF0"/>
    <w:rsid w:val="00FC0E53"/>
    <w:rsid w:val="00FC0EC3"/>
    <w:rsid w:val="00FC1754"/>
    <w:rsid w:val="00FC30AA"/>
    <w:rsid w:val="00FC6930"/>
    <w:rsid w:val="00FD386F"/>
    <w:rsid w:val="00FD7CA9"/>
    <w:rsid w:val="00FE3087"/>
    <w:rsid w:val="00FF56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E2"/>
  </w:style>
  <w:style w:type="paragraph" w:styleId="Titre1">
    <w:name w:val="heading 1"/>
    <w:basedOn w:val="Normal"/>
    <w:next w:val="Paragraphenormal"/>
    <w:link w:val="Titre1Car"/>
    <w:qFormat/>
    <w:rsid w:val="00854646"/>
    <w:pPr>
      <w:numPr>
        <w:numId w:val="14"/>
      </w:numPr>
      <w:spacing w:before="200" w:after="80"/>
      <w:ind w:left="431" w:hanging="431"/>
      <w:outlineLvl w:val="0"/>
    </w:pPr>
    <w:rPr>
      <w:rFonts w:ascii="Comic Sans MS" w:eastAsiaTheme="majorEastAsia" w:hAnsi="Comic Sans MS" w:cstheme="majorBidi"/>
      <w:b/>
      <w:bCs/>
      <w:caps/>
      <w:color w:val="000080"/>
      <w:sz w:val="24"/>
      <w:szCs w:val="24"/>
      <w:u w:val="single"/>
    </w:rPr>
  </w:style>
  <w:style w:type="paragraph" w:styleId="Titre2">
    <w:name w:val="heading 2"/>
    <w:basedOn w:val="Normal"/>
    <w:next w:val="Paragraphenormal"/>
    <w:link w:val="Titre2Car"/>
    <w:unhideWhenUsed/>
    <w:qFormat/>
    <w:rsid w:val="00651935"/>
    <w:pPr>
      <w:numPr>
        <w:ilvl w:val="1"/>
        <w:numId w:val="14"/>
      </w:numPr>
      <w:spacing w:before="200" w:after="80"/>
      <w:ind w:left="862" w:hanging="578"/>
      <w:outlineLvl w:val="1"/>
    </w:pPr>
    <w:rPr>
      <w:rFonts w:ascii="Comic Sans MS" w:eastAsiaTheme="majorEastAsia" w:hAnsi="Comic Sans MS" w:cstheme="majorBidi"/>
      <w:b/>
      <w:i/>
      <w:color w:val="000080"/>
      <w:sz w:val="24"/>
      <w:szCs w:val="24"/>
      <w:u w:val="single"/>
    </w:rPr>
  </w:style>
  <w:style w:type="paragraph" w:styleId="Titre3">
    <w:name w:val="heading 3"/>
    <w:basedOn w:val="Normal"/>
    <w:next w:val="Paragraphenormal"/>
    <w:link w:val="Titre3Car"/>
    <w:unhideWhenUsed/>
    <w:qFormat/>
    <w:rsid w:val="00651935"/>
    <w:pPr>
      <w:numPr>
        <w:ilvl w:val="2"/>
        <w:numId w:val="14"/>
      </w:numPr>
      <w:spacing w:before="200" w:after="80"/>
      <w:ind w:left="1287"/>
      <w:outlineLvl w:val="2"/>
    </w:pPr>
    <w:rPr>
      <w:rFonts w:ascii="Comic Sans MS" w:eastAsiaTheme="majorEastAsia" w:hAnsi="Comic Sans MS" w:cstheme="majorBidi"/>
      <w:i/>
      <w:color w:val="000080"/>
      <w:sz w:val="24"/>
      <w:szCs w:val="24"/>
    </w:rPr>
  </w:style>
  <w:style w:type="paragraph" w:styleId="Titre4">
    <w:name w:val="heading 4"/>
    <w:basedOn w:val="Normal"/>
    <w:next w:val="Normal"/>
    <w:link w:val="Titre4Car"/>
    <w:unhideWhenUsed/>
    <w:qFormat/>
    <w:rsid w:val="00ED2FE2"/>
    <w:pPr>
      <w:numPr>
        <w:ilvl w:val="3"/>
        <w:numId w:val="14"/>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nhideWhenUsed/>
    <w:qFormat/>
    <w:rsid w:val="00ED2FE2"/>
    <w:pPr>
      <w:numPr>
        <w:ilvl w:val="4"/>
        <w:numId w:val="14"/>
      </w:numPr>
      <w:spacing w:before="200" w:after="8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ED2FE2"/>
    <w:pPr>
      <w:numPr>
        <w:ilvl w:val="5"/>
        <w:numId w:val="14"/>
      </w:numPr>
      <w:spacing w:before="280" w:after="10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ED2FE2"/>
    <w:pPr>
      <w:numPr>
        <w:ilvl w:val="6"/>
        <w:numId w:val="14"/>
      </w:numPr>
      <w:spacing w:before="320" w:after="10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ED2FE2"/>
    <w:pPr>
      <w:numPr>
        <w:ilvl w:val="7"/>
        <w:numId w:val="14"/>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ED2FE2"/>
    <w:pPr>
      <w:numPr>
        <w:ilvl w:val="8"/>
        <w:numId w:val="14"/>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link w:val="CorpsdetexteCar"/>
    <w:pPr>
      <w:shd w:val="clear" w:color="auto" w:fill="CCECFF"/>
    </w:pPr>
    <w:rPr>
      <w:rFonts w:ascii="Monotype Corsiva" w:hAnsi="Monotype Corsiva"/>
      <w:color w:val="000080"/>
      <w:sz w:val="48"/>
    </w:rPr>
  </w:style>
  <w:style w:type="paragraph" w:styleId="NormalWeb">
    <w:name w:val="Normal (Web)"/>
    <w:basedOn w:val="Normal"/>
    <w:uiPriority w:val="99"/>
    <w:pPr>
      <w:spacing w:before="100" w:beforeAutospacing="1" w:after="100" w:afterAutospacing="1"/>
    </w:pPr>
  </w:style>
  <w:style w:type="paragraph" w:styleId="Corpsdetexte2">
    <w:name w:val="Body Text 2"/>
    <w:basedOn w:val="Normal"/>
    <w:link w:val="Corpsdetexte2Car"/>
    <w:pPr>
      <w:jc w:val="both"/>
    </w:pPr>
  </w:style>
  <w:style w:type="character" w:customStyle="1" w:styleId="Titre2Car">
    <w:name w:val="Titre 2 Car"/>
    <w:basedOn w:val="Policepardfaut"/>
    <w:link w:val="Titre2"/>
    <w:rsid w:val="00651935"/>
    <w:rPr>
      <w:rFonts w:ascii="Comic Sans MS" w:eastAsiaTheme="majorEastAsia" w:hAnsi="Comic Sans MS" w:cstheme="majorBidi"/>
      <w:b/>
      <w:i/>
      <w:color w:val="000080"/>
      <w:sz w:val="24"/>
      <w:szCs w:val="24"/>
      <w:u w:val="single"/>
    </w:rPr>
  </w:style>
  <w:style w:type="character" w:customStyle="1" w:styleId="Titre3Car">
    <w:name w:val="Titre 3 Car"/>
    <w:basedOn w:val="Policepardfaut"/>
    <w:link w:val="Titre3"/>
    <w:rsid w:val="00651935"/>
    <w:rPr>
      <w:rFonts w:ascii="Comic Sans MS" w:eastAsiaTheme="majorEastAsia" w:hAnsi="Comic Sans MS" w:cstheme="majorBidi"/>
      <w:i/>
      <w:color w:val="000080"/>
      <w:sz w:val="24"/>
      <w:szCs w:val="24"/>
    </w:rPr>
  </w:style>
  <w:style w:type="character" w:customStyle="1" w:styleId="En-tteCar">
    <w:name w:val="En-tête Car"/>
    <w:link w:val="En-tte"/>
    <w:rsid w:val="00591D86"/>
    <w:rPr>
      <w:sz w:val="24"/>
      <w:szCs w:val="24"/>
    </w:rPr>
  </w:style>
  <w:style w:type="character" w:customStyle="1" w:styleId="CorpsdetexteCar">
    <w:name w:val="Corps de texte Car"/>
    <w:link w:val="Corpsdetexte"/>
    <w:rsid w:val="00591D86"/>
    <w:rPr>
      <w:rFonts w:ascii="Monotype Corsiva" w:hAnsi="Monotype Corsiva"/>
      <w:color w:val="000080"/>
      <w:sz w:val="48"/>
      <w:szCs w:val="24"/>
      <w:shd w:val="clear" w:color="auto" w:fill="CCECFF"/>
    </w:rPr>
  </w:style>
  <w:style w:type="paragraph" w:styleId="Textedebulles">
    <w:name w:val="Balloon Text"/>
    <w:basedOn w:val="Normal"/>
    <w:link w:val="TextedebullesCar"/>
    <w:uiPriority w:val="99"/>
    <w:semiHidden/>
    <w:unhideWhenUsed/>
    <w:rsid w:val="009019D5"/>
    <w:rPr>
      <w:rFonts w:ascii="Tahoma" w:hAnsi="Tahoma" w:cs="Tahoma"/>
      <w:sz w:val="16"/>
      <w:szCs w:val="16"/>
    </w:rPr>
  </w:style>
  <w:style w:type="character" w:customStyle="1" w:styleId="TextedebullesCar">
    <w:name w:val="Texte de bulles Car"/>
    <w:link w:val="Textedebulles"/>
    <w:uiPriority w:val="99"/>
    <w:semiHidden/>
    <w:rsid w:val="009019D5"/>
    <w:rPr>
      <w:rFonts w:ascii="Tahoma" w:hAnsi="Tahoma" w:cs="Tahoma"/>
      <w:sz w:val="16"/>
      <w:szCs w:val="16"/>
    </w:rPr>
  </w:style>
  <w:style w:type="character" w:customStyle="1" w:styleId="Titre1Car">
    <w:name w:val="Titre 1 Car"/>
    <w:basedOn w:val="Policepardfaut"/>
    <w:link w:val="Titre1"/>
    <w:rsid w:val="00854646"/>
    <w:rPr>
      <w:rFonts w:ascii="Comic Sans MS" w:eastAsiaTheme="majorEastAsia" w:hAnsi="Comic Sans MS" w:cstheme="majorBidi"/>
      <w:b/>
      <w:bCs/>
      <w:caps/>
      <w:color w:val="000080"/>
      <w:sz w:val="24"/>
      <w:szCs w:val="24"/>
      <w:u w:val="single"/>
    </w:rPr>
  </w:style>
  <w:style w:type="character" w:customStyle="1" w:styleId="Titre4Car">
    <w:name w:val="Titre 4 Car"/>
    <w:basedOn w:val="Policepardfaut"/>
    <w:link w:val="Titre4"/>
    <w:rsid w:val="00ED2FE2"/>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rsid w:val="00ED2FE2"/>
    <w:rPr>
      <w:rFonts w:asciiTheme="majorHAnsi" w:eastAsiaTheme="majorEastAsia" w:hAnsiTheme="majorHAnsi" w:cstheme="majorBidi"/>
      <w:color w:val="4F81BD" w:themeColor="accent1"/>
    </w:rPr>
  </w:style>
  <w:style w:type="paragraph" w:styleId="Paragraphedeliste">
    <w:name w:val="List Paragraph"/>
    <w:basedOn w:val="Normal"/>
    <w:link w:val="ParagraphedelisteCar"/>
    <w:uiPriority w:val="34"/>
    <w:qFormat/>
    <w:rsid w:val="00ED2FE2"/>
    <w:pPr>
      <w:ind w:left="720"/>
      <w:contextualSpacing/>
    </w:pPr>
  </w:style>
  <w:style w:type="table" w:styleId="Grilledutableau">
    <w:name w:val="Table Grid"/>
    <w:basedOn w:val="TableauNormal"/>
    <w:uiPriority w:val="59"/>
    <w:rsid w:val="00104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2Car">
    <w:name w:val="Corps de texte 2 Car"/>
    <w:link w:val="Corpsdetexte2"/>
    <w:rsid w:val="006650BF"/>
    <w:rPr>
      <w:sz w:val="24"/>
      <w:szCs w:val="24"/>
    </w:rPr>
  </w:style>
  <w:style w:type="character" w:customStyle="1" w:styleId="Titre6Car">
    <w:name w:val="Titre 6 Car"/>
    <w:basedOn w:val="Policepardfaut"/>
    <w:link w:val="Titre6"/>
    <w:uiPriority w:val="9"/>
    <w:semiHidden/>
    <w:rsid w:val="00ED2FE2"/>
    <w:rPr>
      <w:rFonts w:asciiTheme="majorHAnsi" w:eastAsiaTheme="majorEastAsia" w:hAnsiTheme="majorHAnsi" w:cstheme="majorBidi"/>
      <w:i/>
      <w:iCs/>
      <w:color w:val="4F81BD" w:themeColor="accent1"/>
    </w:rPr>
  </w:style>
  <w:style w:type="paragraph" w:customStyle="1" w:styleId="Paragraphenormal">
    <w:name w:val="Paragraphe normal"/>
    <w:basedOn w:val="Paragraphedeliste"/>
    <w:link w:val="ParagraphenormalCar"/>
    <w:qFormat/>
    <w:rsid w:val="00CC0A06"/>
    <w:pPr>
      <w:ind w:left="0" w:firstLine="0"/>
      <w:contextualSpacing w:val="0"/>
      <w:jc w:val="both"/>
    </w:pPr>
    <w:rPr>
      <w:rFonts w:ascii="Comic Sans MS" w:eastAsia="Times New Roman" w:hAnsi="Comic Sans MS" w:cs="Times New Roman"/>
      <w:szCs w:val="24"/>
    </w:rPr>
  </w:style>
  <w:style w:type="character" w:customStyle="1" w:styleId="Titre7Car">
    <w:name w:val="Titre 7 Car"/>
    <w:basedOn w:val="Policepardfaut"/>
    <w:link w:val="Titre7"/>
    <w:uiPriority w:val="9"/>
    <w:semiHidden/>
    <w:rsid w:val="00ED2FE2"/>
    <w:rPr>
      <w:rFonts w:asciiTheme="majorHAnsi" w:eastAsiaTheme="majorEastAsia" w:hAnsiTheme="majorHAnsi" w:cstheme="majorBidi"/>
      <w:b/>
      <w:bCs/>
      <w:color w:val="9BBB59" w:themeColor="accent3"/>
      <w:sz w:val="20"/>
      <w:szCs w:val="20"/>
    </w:rPr>
  </w:style>
  <w:style w:type="character" w:customStyle="1" w:styleId="ParagraphedelisteCar">
    <w:name w:val="Paragraphe de liste Car"/>
    <w:basedOn w:val="Policepardfaut"/>
    <w:link w:val="Paragraphedeliste"/>
    <w:uiPriority w:val="34"/>
    <w:rsid w:val="005D573A"/>
  </w:style>
  <w:style w:type="character" w:customStyle="1" w:styleId="ParagraphenormalCar">
    <w:name w:val="Paragraphe normal Car"/>
    <w:basedOn w:val="ParagraphedelisteCar"/>
    <w:link w:val="Paragraphenormal"/>
    <w:rsid w:val="00CC0A06"/>
    <w:rPr>
      <w:rFonts w:ascii="Comic Sans MS" w:eastAsia="Times New Roman" w:hAnsi="Comic Sans MS" w:cs="Times New Roman"/>
      <w:szCs w:val="24"/>
    </w:rPr>
  </w:style>
  <w:style w:type="character" w:customStyle="1" w:styleId="Titre8Car">
    <w:name w:val="Titre 8 Car"/>
    <w:basedOn w:val="Policepardfaut"/>
    <w:link w:val="Titre8"/>
    <w:uiPriority w:val="9"/>
    <w:semiHidden/>
    <w:rsid w:val="00ED2FE2"/>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ED2FE2"/>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ED2FE2"/>
    <w:rPr>
      <w:b/>
      <w:bCs/>
      <w:sz w:val="18"/>
      <w:szCs w:val="18"/>
    </w:rPr>
  </w:style>
  <w:style w:type="paragraph" w:styleId="Titre">
    <w:name w:val="Title"/>
    <w:basedOn w:val="Normal"/>
    <w:next w:val="Normal"/>
    <w:link w:val="TitreCar"/>
    <w:uiPriority w:val="10"/>
    <w:qFormat/>
    <w:rsid w:val="00ED2FE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ED2FE2"/>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ED2FE2"/>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ED2FE2"/>
    <w:rPr>
      <w:i/>
      <w:iCs/>
      <w:sz w:val="24"/>
      <w:szCs w:val="24"/>
    </w:rPr>
  </w:style>
  <w:style w:type="character" w:styleId="lev">
    <w:name w:val="Strong"/>
    <w:basedOn w:val="Policepardfaut"/>
    <w:uiPriority w:val="22"/>
    <w:qFormat/>
    <w:rsid w:val="00ED2FE2"/>
    <w:rPr>
      <w:b/>
      <w:bCs/>
      <w:spacing w:val="0"/>
    </w:rPr>
  </w:style>
  <w:style w:type="character" w:styleId="Accentuation">
    <w:name w:val="Emphasis"/>
    <w:uiPriority w:val="20"/>
    <w:qFormat/>
    <w:rsid w:val="00ED2FE2"/>
    <w:rPr>
      <w:b/>
      <w:bCs/>
      <w:i/>
      <w:iCs/>
      <w:color w:val="5A5A5A" w:themeColor="text1" w:themeTint="A5"/>
    </w:rPr>
  </w:style>
  <w:style w:type="paragraph" w:styleId="Sansinterligne">
    <w:name w:val="No Spacing"/>
    <w:basedOn w:val="Normal"/>
    <w:link w:val="SansinterligneCar"/>
    <w:uiPriority w:val="1"/>
    <w:qFormat/>
    <w:rsid w:val="00ED2FE2"/>
    <w:pPr>
      <w:ind w:firstLine="0"/>
    </w:pPr>
  </w:style>
  <w:style w:type="character" w:customStyle="1" w:styleId="SansinterligneCar">
    <w:name w:val="Sans interligne Car"/>
    <w:basedOn w:val="Policepardfaut"/>
    <w:link w:val="Sansinterligne"/>
    <w:uiPriority w:val="1"/>
    <w:rsid w:val="00ED2FE2"/>
  </w:style>
  <w:style w:type="paragraph" w:styleId="Citation">
    <w:name w:val="Quote"/>
    <w:basedOn w:val="Normal"/>
    <w:next w:val="Normal"/>
    <w:link w:val="CitationCar"/>
    <w:uiPriority w:val="29"/>
    <w:qFormat/>
    <w:rsid w:val="00ED2FE2"/>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ED2FE2"/>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ED2F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ED2FE2"/>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ED2FE2"/>
    <w:rPr>
      <w:i/>
      <w:iCs/>
      <w:color w:val="5A5A5A" w:themeColor="text1" w:themeTint="A5"/>
    </w:rPr>
  </w:style>
  <w:style w:type="character" w:styleId="Emphaseintense">
    <w:name w:val="Intense Emphasis"/>
    <w:uiPriority w:val="21"/>
    <w:qFormat/>
    <w:rsid w:val="00ED2FE2"/>
    <w:rPr>
      <w:b/>
      <w:bCs/>
      <w:i/>
      <w:iCs/>
      <w:color w:val="4F81BD" w:themeColor="accent1"/>
      <w:sz w:val="22"/>
      <w:szCs w:val="22"/>
    </w:rPr>
  </w:style>
  <w:style w:type="character" w:styleId="Rfrenceple">
    <w:name w:val="Subtle Reference"/>
    <w:uiPriority w:val="31"/>
    <w:qFormat/>
    <w:rsid w:val="00ED2FE2"/>
    <w:rPr>
      <w:color w:val="auto"/>
      <w:u w:val="single" w:color="9BBB59" w:themeColor="accent3"/>
    </w:rPr>
  </w:style>
  <w:style w:type="character" w:styleId="Rfrenceintense">
    <w:name w:val="Intense Reference"/>
    <w:basedOn w:val="Policepardfaut"/>
    <w:uiPriority w:val="32"/>
    <w:qFormat/>
    <w:rsid w:val="00ED2FE2"/>
    <w:rPr>
      <w:b/>
      <w:bCs/>
      <w:color w:val="76923C" w:themeColor="accent3" w:themeShade="BF"/>
      <w:u w:val="single" w:color="9BBB59" w:themeColor="accent3"/>
    </w:rPr>
  </w:style>
  <w:style w:type="character" w:styleId="Titredulivre">
    <w:name w:val="Book Title"/>
    <w:basedOn w:val="Policepardfaut"/>
    <w:uiPriority w:val="33"/>
    <w:qFormat/>
    <w:rsid w:val="00ED2FE2"/>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ED2FE2"/>
    <w:pPr>
      <w:outlineLvl w:val="9"/>
    </w:pPr>
    <w:rPr>
      <w:lang w:bidi="en-US"/>
    </w:rPr>
  </w:style>
  <w:style w:type="table" w:styleId="Listeclaire-Accent1">
    <w:name w:val="Light List Accent 1"/>
    <w:basedOn w:val="TableauNormal"/>
    <w:uiPriority w:val="66"/>
    <w:rsid w:val="00A07B9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edelespacerserv">
    <w:name w:val="Placeholder Text"/>
    <w:basedOn w:val="Policepardfaut"/>
    <w:uiPriority w:val="67"/>
    <w:rsid w:val="00AE11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E2"/>
  </w:style>
  <w:style w:type="paragraph" w:styleId="Titre1">
    <w:name w:val="heading 1"/>
    <w:basedOn w:val="Normal"/>
    <w:next w:val="Paragraphenormal"/>
    <w:link w:val="Titre1Car"/>
    <w:qFormat/>
    <w:rsid w:val="00854646"/>
    <w:pPr>
      <w:numPr>
        <w:numId w:val="14"/>
      </w:numPr>
      <w:spacing w:before="200" w:after="80"/>
      <w:ind w:left="431" w:hanging="431"/>
      <w:outlineLvl w:val="0"/>
    </w:pPr>
    <w:rPr>
      <w:rFonts w:ascii="Comic Sans MS" w:eastAsiaTheme="majorEastAsia" w:hAnsi="Comic Sans MS" w:cstheme="majorBidi"/>
      <w:b/>
      <w:bCs/>
      <w:caps/>
      <w:color w:val="000080"/>
      <w:sz w:val="24"/>
      <w:szCs w:val="24"/>
      <w:u w:val="single"/>
    </w:rPr>
  </w:style>
  <w:style w:type="paragraph" w:styleId="Titre2">
    <w:name w:val="heading 2"/>
    <w:basedOn w:val="Normal"/>
    <w:next w:val="Paragraphenormal"/>
    <w:link w:val="Titre2Car"/>
    <w:unhideWhenUsed/>
    <w:qFormat/>
    <w:rsid w:val="00651935"/>
    <w:pPr>
      <w:numPr>
        <w:ilvl w:val="1"/>
        <w:numId w:val="14"/>
      </w:numPr>
      <w:spacing w:before="200" w:after="80"/>
      <w:ind w:left="862" w:hanging="578"/>
      <w:outlineLvl w:val="1"/>
    </w:pPr>
    <w:rPr>
      <w:rFonts w:ascii="Comic Sans MS" w:eastAsiaTheme="majorEastAsia" w:hAnsi="Comic Sans MS" w:cstheme="majorBidi"/>
      <w:b/>
      <w:i/>
      <w:color w:val="000080"/>
      <w:sz w:val="24"/>
      <w:szCs w:val="24"/>
      <w:u w:val="single"/>
    </w:rPr>
  </w:style>
  <w:style w:type="paragraph" w:styleId="Titre3">
    <w:name w:val="heading 3"/>
    <w:basedOn w:val="Normal"/>
    <w:next w:val="Paragraphenormal"/>
    <w:link w:val="Titre3Car"/>
    <w:unhideWhenUsed/>
    <w:qFormat/>
    <w:rsid w:val="00651935"/>
    <w:pPr>
      <w:numPr>
        <w:ilvl w:val="2"/>
        <w:numId w:val="14"/>
      </w:numPr>
      <w:spacing w:before="200" w:after="80"/>
      <w:ind w:left="1287"/>
      <w:outlineLvl w:val="2"/>
    </w:pPr>
    <w:rPr>
      <w:rFonts w:ascii="Comic Sans MS" w:eastAsiaTheme="majorEastAsia" w:hAnsi="Comic Sans MS" w:cstheme="majorBidi"/>
      <w:i/>
      <w:color w:val="000080"/>
      <w:sz w:val="24"/>
      <w:szCs w:val="24"/>
    </w:rPr>
  </w:style>
  <w:style w:type="paragraph" w:styleId="Titre4">
    <w:name w:val="heading 4"/>
    <w:basedOn w:val="Normal"/>
    <w:next w:val="Normal"/>
    <w:link w:val="Titre4Car"/>
    <w:unhideWhenUsed/>
    <w:qFormat/>
    <w:rsid w:val="00ED2FE2"/>
    <w:pPr>
      <w:numPr>
        <w:ilvl w:val="3"/>
        <w:numId w:val="14"/>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nhideWhenUsed/>
    <w:qFormat/>
    <w:rsid w:val="00ED2FE2"/>
    <w:pPr>
      <w:numPr>
        <w:ilvl w:val="4"/>
        <w:numId w:val="14"/>
      </w:numPr>
      <w:spacing w:before="200" w:after="8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ED2FE2"/>
    <w:pPr>
      <w:numPr>
        <w:ilvl w:val="5"/>
        <w:numId w:val="14"/>
      </w:numPr>
      <w:spacing w:before="280" w:after="10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ED2FE2"/>
    <w:pPr>
      <w:numPr>
        <w:ilvl w:val="6"/>
        <w:numId w:val="14"/>
      </w:numPr>
      <w:spacing w:before="320" w:after="10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ED2FE2"/>
    <w:pPr>
      <w:numPr>
        <w:ilvl w:val="7"/>
        <w:numId w:val="14"/>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ED2FE2"/>
    <w:pPr>
      <w:numPr>
        <w:ilvl w:val="8"/>
        <w:numId w:val="14"/>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link w:val="CorpsdetexteCar"/>
    <w:pPr>
      <w:shd w:val="clear" w:color="auto" w:fill="CCECFF"/>
    </w:pPr>
    <w:rPr>
      <w:rFonts w:ascii="Monotype Corsiva" w:hAnsi="Monotype Corsiva"/>
      <w:color w:val="000080"/>
      <w:sz w:val="48"/>
    </w:rPr>
  </w:style>
  <w:style w:type="paragraph" w:styleId="NormalWeb">
    <w:name w:val="Normal (Web)"/>
    <w:basedOn w:val="Normal"/>
    <w:uiPriority w:val="99"/>
    <w:pPr>
      <w:spacing w:before="100" w:beforeAutospacing="1" w:after="100" w:afterAutospacing="1"/>
    </w:pPr>
  </w:style>
  <w:style w:type="paragraph" w:styleId="Corpsdetexte2">
    <w:name w:val="Body Text 2"/>
    <w:basedOn w:val="Normal"/>
    <w:link w:val="Corpsdetexte2Car"/>
    <w:pPr>
      <w:jc w:val="both"/>
    </w:pPr>
  </w:style>
  <w:style w:type="character" w:customStyle="1" w:styleId="Titre2Car">
    <w:name w:val="Titre 2 Car"/>
    <w:basedOn w:val="Policepardfaut"/>
    <w:link w:val="Titre2"/>
    <w:rsid w:val="00651935"/>
    <w:rPr>
      <w:rFonts w:ascii="Comic Sans MS" w:eastAsiaTheme="majorEastAsia" w:hAnsi="Comic Sans MS" w:cstheme="majorBidi"/>
      <w:b/>
      <w:i/>
      <w:color w:val="000080"/>
      <w:sz w:val="24"/>
      <w:szCs w:val="24"/>
      <w:u w:val="single"/>
    </w:rPr>
  </w:style>
  <w:style w:type="character" w:customStyle="1" w:styleId="Titre3Car">
    <w:name w:val="Titre 3 Car"/>
    <w:basedOn w:val="Policepardfaut"/>
    <w:link w:val="Titre3"/>
    <w:rsid w:val="00651935"/>
    <w:rPr>
      <w:rFonts w:ascii="Comic Sans MS" w:eastAsiaTheme="majorEastAsia" w:hAnsi="Comic Sans MS" w:cstheme="majorBidi"/>
      <w:i/>
      <w:color w:val="000080"/>
      <w:sz w:val="24"/>
      <w:szCs w:val="24"/>
    </w:rPr>
  </w:style>
  <w:style w:type="character" w:customStyle="1" w:styleId="En-tteCar">
    <w:name w:val="En-tête Car"/>
    <w:link w:val="En-tte"/>
    <w:rsid w:val="00591D86"/>
    <w:rPr>
      <w:sz w:val="24"/>
      <w:szCs w:val="24"/>
    </w:rPr>
  </w:style>
  <w:style w:type="character" w:customStyle="1" w:styleId="CorpsdetexteCar">
    <w:name w:val="Corps de texte Car"/>
    <w:link w:val="Corpsdetexte"/>
    <w:rsid w:val="00591D86"/>
    <w:rPr>
      <w:rFonts w:ascii="Monotype Corsiva" w:hAnsi="Monotype Corsiva"/>
      <w:color w:val="000080"/>
      <w:sz w:val="48"/>
      <w:szCs w:val="24"/>
      <w:shd w:val="clear" w:color="auto" w:fill="CCECFF"/>
    </w:rPr>
  </w:style>
  <w:style w:type="paragraph" w:styleId="Textedebulles">
    <w:name w:val="Balloon Text"/>
    <w:basedOn w:val="Normal"/>
    <w:link w:val="TextedebullesCar"/>
    <w:uiPriority w:val="99"/>
    <w:semiHidden/>
    <w:unhideWhenUsed/>
    <w:rsid w:val="009019D5"/>
    <w:rPr>
      <w:rFonts w:ascii="Tahoma" w:hAnsi="Tahoma" w:cs="Tahoma"/>
      <w:sz w:val="16"/>
      <w:szCs w:val="16"/>
    </w:rPr>
  </w:style>
  <w:style w:type="character" w:customStyle="1" w:styleId="TextedebullesCar">
    <w:name w:val="Texte de bulles Car"/>
    <w:link w:val="Textedebulles"/>
    <w:uiPriority w:val="99"/>
    <w:semiHidden/>
    <w:rsid w:val="009019D5"/>
    <w:rPr>
      <w:rFonts w:ascii="Tahoma" w:hAnsi="Tahoma" w:cs="Tahoma"/>
      <w:sz w:val="16"/>
      <w:szCs w:val="16"/>
    </w:rPr>
  </w:style>
  <w:style w:type="character" w:customStyle="1" w:styleId="Titre1Car">
    <w:name w:val="Titre 1 Car"/>
    <w:basedOn w:val="Policepardfaut"/>
    <w:link w:val="Titre1"/>
    <w:rsid w:val="00854646"/>
    <w:rPr>
      <w:rFonts w:ascii="Comic Sans MS" w:eastAsiaTheme="majorEastAsia" w:hAnsi="Comic Sans MS" w:cstheme="majorBidi"/>
      <w:b/>
      <w:bCs/>
      <w:caps/>
      <w:color w:val="000080"/>
      <w:sz w:val="24"/>
      <w:szCs w:val="24"/>
      <w:u w:val="single"/>
    </w:rPr>
  </w:style>
  <w:style w:type="character" w:customStyle="1" w:styleId="Titre4Car">
    <w:name w:val="Titre 4 Car"/>
    <w:basedOn w:val="Policepardfaut"/>
    <w:link w:val="Titre4"/>
    <w:rsid w:val="00ED2FE2"/>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rsid w:val="00ED2FE2"/>
    <w:rPr>
      <w:rFonts w:asciiTheme="majorHAnsi" w:eastAsiaTheme="majorEastAsia" w:hAnsiTheme="majorHAnsi" w:cstheme="majorBidi"/>
      <w:color w:val="4F81BD" w:themeColor="accent1"/>
    </w:rPr>
  </w:style>
  <w:style w:type="paragraph" w:styleId="Paragraphedeliste">
    <w:name w:val="List Paragraph"/>
    <w:basedOn w:val="Normal"/>
    <w:link w:val="ParagraphedelisteCar"/>
    <w:uiPriority w:val="34"/>
    <w:qFormat/>
    <w:rsid w:val="00ED2FE2"/>
    <w:pPr>
      <w:ind w:left="720"/>
      <w:contextualSpacing/>
    </w:pPr>
  </w:style>
  <w:style w:type="table" w:styleId="Grilledutableau">
    <w:name w:val="Table Grid"/>
    <w:basedOn w:val="TableauNormal"/>
    <w:uiPriority w:val="59"/>
    <w:rsid w:val="00104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2Car">
    <w:name w:val="Corps de texte 2 Car"/>
    <w:link w:val="Corpsdetexte2"/>
    <w:rsid w:val="006650BF"/>
    <w:rPr>
      <w:sz w:val="24"/>
      <w:szCs w:val="24"/>
    </w:rPr>
  </w:style>
  <w:style w:type="character" w:customStyle="1" w:styleId="Titre6Car">
    <w:name w:val="Titre 6 Car"/>
    <w:basedOn w:val="Policepardfaut"/>
    <w:link w:val="Titre6"/>
    <w:uiPriority w:val="9"/>
    <w:semiHidden/>
    <w:rsid w:val="00ED2FE2"/>
    <w:rPr>
      <w:rFonts w:asciiTheme="majorHAnsi" w:eastAsiaTheme="majorEastAsia" w:hAnsiTheme="majorHAnsi" w:cstheme="majorBidi"/>
      <w:i/>
      <w:iCs/>
      <w:color w:val="4F81BD" w:themeColor="accent1"/>
    </w:rPr>
  </w:style>
  <w:style w:type="paragraph" w:customStyle="1" w:styleId="Paragraphenormal">
    <w:name w:val="Paragraphe normal"/>
    <w:basedOn w:val="Paragraphedeliste"/>
    <w:link w:val="ParagraphenormalCar"/>
    <w:qFormat/>
    <w:rsid w:val="00CC0A06"/>
    <w:pPr>
      <w:ind w:left="0" w:firstLine="0"/>
      <w:contextualSpacing w:val="0"/>
      <w:jc w:val="both"/>
    </w:pPr>
    <w:rPr>
      <w:rFonts w:ascii="Comic Sans MS" w:eastAsia="Times New Roman" w:hAnsi="Comic Sans MS" w:cs="Times New Roman"/>
      <w:szCs w:val="24"/>
    </w:rPr>
  </w:style>
  <w:style w:type="character" w:customStyle="1" w:styleId="Titre7Car">
    <w:name w:val="Titre 7 Car"/>
    <w:basedOn w:val="Policepardfaut"/>
    <w:link w:val="Titre7"/>
    <w:uiPriority w:val="9"/>
    <w:semiHidden/>
    <w:rsid w:val="00ED2FE2"/>
    <w:rPr>
      <w:rFonts w:asciiTheme="majorHAnsi" w:eastAsiaTheme="majorEastAsia" w:hAnsiTheme="majorHAnsi" w:cstheme="majorBidi"/>
      <w:b/>
      <w:bCs/>
      <w:color w:val="9BBB59" w:themeColor="accent3"/>
      <w:sz w:val="20"/>
      <w:szCs w:val="20"/>
    </w:rPr>
  </w:style>
  <w:style w:type="character" w:customStyle="1" w:styleId="ParagraphedelisteCar">
    <w:name w:val="Paragraphe de liste Car"/>
    <w:basedOn w:val="Policepardfaut"/>
    <w:link w:val="Paragraphedeliste"/>
    <w:uiPriority w:val="34"/>
    <w:rsid w:val="005D573A"/>
  </w:style>
  <w:style w:type="character" w:customStyle="1" w:styleId="ParagraphenormalCar">
    <w:name w:val="Paragraphe normal Car"/>
    <w:basedOn w:val="ParagraphedelisteCar"/>
    <w:link w:val="Paragraphenormal"/>
    <w:rsid w:val="00CC0A06"/>
    <w:rPr>
      <w:rFonts w:ascii="Comic Sans MS" w:eastAsia="Times New Roman" w:hAnsi="Comic Sans MS" w:cs="Times New Roman"/>
      <w:szCs w:val="24"/>
    </w:rPr>
  </w:style>
  <w:style w:type="character" w:customStyle="1" w:styleId="Titre8Car">
    <w:name w:val="Titre 8 Car"/>
    <w:basedOn w:val="Policepardfaut"/>
    <w:link w:val="Titre8"/>
    <w:uiPriority w:val="9"/>
    <w:semiHidden/>
    <w:rsid w:val="00ED2FE2"/>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ED2FE2"/>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ED2FE2"/>
    <w:rPr>
      <w:b/>
      <w:bCs/>
      <w:sz w:val="18"/>
      <w:szCs w:val="18"/>
    </w:rPr>
  </w:style>
  <w:style w:type="paragraph" w:styleId="Titre">
    <w:name w:val="Title"/>
    <w:basedOn w:val="Normal"/>
    <w:next w:val="Normal"/>
    <w:link w:val="TitreCar"/>
    <w:uiPriority w:val="10"/>
    <w:qFormat/>
    <w:rsid w:val="00ED2FE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ED2FE2"/>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ED2FE2"/>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ED2FE2"/>
    <w:rPr>
      <w:i/>
      <w:iCs/>
      <w:sz w:val="24"/>
      <w:szCs w:val="24"/>
    </w:rPr>
  </w:style>
  <w:style w:type="character" w:styleId="lev">
    <w:name w:val="Strong"/>
    <w:basedOn w:val="Policepardfaut"/>
    <w:uiPriority w:val="22"/>
    <w:qFormat/>
    <w:rsid w:val="00ED2FE2"/>
    <w:rPr>
      <w:b/>
      <w:bCs/>
      <w:spacing w:val="0"/>
    </w:rPr>
  </w:style>
  <w:style w:type="character" w:styleId="Accentuation">
    <w:name w:val="Emphasis"/>
    <w:uiPriority w:val="20"/>
    <w:qFormat/>
    <w:rsid w:val="00ED2FE2"/>
    <w:rPr>
      <w:b/>
      <w:bCs/>
      <w:i/>
      <w:iCs/>
      <w:color w:val="5A5A5A" w:themeColor="text1" w:themeTint="A5"/>
    </w:rPr>
  </w:style>
  <w:style w:type="paragraph" w:styleId="Sansinterligne">
    <w:name w:val="No Spacing"/>
    <w:basedOn w:val="Normal"/>
    <w:link w:val="SansinterligneCar"/>
    <w:uiPriority w:val="1"/>
    <w:qFormat/>
    <w:rsid w:val="00ED2FE2"/>
    <w:pPr>
      <w:ind w:firstLine="0"/>
    </w:pPr>
  </w:style>
  <w:style w:type="character" w:customStyle="1" w:styleId="SansinterligneCar">
    <w:name w:val="Sans interligne Car"/>
    <w:basedOn w:val="Policepardfaut"/>
    <w:link w:val="Sansinterligne"/>
    <w:uiPriority w:val="1"/>
    <w:rsid w:val="00ED2FE2"/>
  </w:style>
  <w:style w:type="paragraph" w:styleId="Citation">
    <w:name w:val="Quote"/>
    <w:basedOn w:val="Normal"/>
    <w:next w:val="Normal"/>
    <w:link w:val="CitationCar"/>
    <w:uiPriority w:val="29"/>
    <w:qFormat/>
    <w:rsid w:val="00ED2FE2"/>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ED2FE2"/>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ED2F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ED2FE2"/>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ED2FE2"/>
    <w:rPr>
      <w:i/>
      <w:iCs/>
      <w:color w:val="5A5A5A" w:themeColor="text1" w:themeTint="A5"/>
    </w:rPr>
  </w:style>
  <w:style w:type="character" w:styleId="Emphaseintense">
    <w:name w:val="Intense Emphasis"/>
    <w:uiPriority w:val="21"/>
    <w:qFormat/>
    <w:rsid w:val="00ED2FE2"/>
    <w:rPr>
      <w:b/>
      <w:bCs/>
      <w:i/>
      <w:iCs/>
      <w:color w:val="4F81BD" w:themeColor="accent1"/>
      <w:sz w:val="22"/>
      <w:szCs w:val="22"/>
    </w:rPr>
  </w:style>
  <w:style w:type="character" w:styleId="Rfrenceple">
    <w:name w:val="Subtle Reference"/>
    <w:uiPriority w:val="31"/>
    <w:qFormat/>
    <w:rsid w:val="00ED2FE2"/>
    <w:rPr>
      <w:color w:val="auto"/>
      <w:u w:val="single" w:color="9BBB59" w:themeColor="accent3"/>
    </w:rPr>
  </w:style>
  <w:style w:type="character" w:styleId="Rfrenceintense">
    <w:name w:val="Intense Reference"/>
    <w:basedOn w:val="Policepardfaut"/>
    <w:uiPriority w:val="32"/>
    <w:qFormat/>
    <w:rsid w:val="00ED2FE2"/>
    <w:rPr>
      <w:b/>
      <w:bCs/>
      <w:color w:val="76923C" w:themeColor="accent3" w:themeShade="BF"/>
      <w:u w:val="single" w:color="9BBB59" w:themeColor="accent3"/>
    </w:rPr>
  </w:style>
  <w:style w:type="character" w:styleId="Titredulivre">
    <w:name w:val="Book Title"/>
    <w:basedOn w:val="Policepardfaut"/>
    <w:uiPriority w:val="33"/>
    <w:qFormat/>
    <w:rsid w:val="00ED2FE2"/>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ED2FE2"/>
    <w:pPr>
      <w:outlineLvl w:val="9"/>
    </w:pPr>
    <w:rPr>
      <w:lang w:bidi="en-US"/>
    </w:rPr>
  </w:style>
  <w:style w:type="table" w:styleId="Listeclaire-Accent1">
    <w:name w:val="Light List Accent 1"/>
    <w:basedOn w:val="TableauNormal"/>
    <w:uiPriority w:val="66"/>
    <w:rsid w:val="00A07B9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edelespacerserv">
    <w:name w:val="Placeholder Text"/>
    <w:basedOn w:val="Policepardfaut"/>
    <w:uiPriority w:val="67"/>
    <w:rsid w:val="00AE11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151972">
      <w:bodyDiv w:val="1"/>
      <w:marLeft w:val="0"/>
      <w:marRight w:val="0"/>
      <w:marTop w:val="0"/>
      <w:marBottom w:val="0"/>
      <w:divBdr>
        <w:top w:val="none" w:sz="0" w:space="0" w:color="auto"/>
        <w:left w:val="none" w:sz="0" w:space="0" w:color="auto"/>
        <w:bottom w:val="none" w:sz="0" w:space="0" w:color="auto"/>
        <w:right w:val="none" w:sz="0" w:space="0" w:color="auto"/>
      </w:divBdr>
      <w:divsChild>
        <w:div w:id="622614548">
          <w:marLeft w:val="446"/>
          <w:marRight w:val="0"/>
          <w:marTop w:val="0"/>
          <w:marBottom w:val="0"/>
          <w:divBdr>
            <w:top w:val="none" w:sz="0" w:space="0" w:color="auto"/>
            <w:left w:val="none" w:sz="0" w:space="0" w:color="auto"/>
            <w:bottom w:val="none" w:sz="0" w:space="0" w:color="auto"/>
            <w:right w:val="none" w:sz="0" w:space="0" w:color="auto"/>
          </w:divBdr>
        </w:div>
      </w:divsChild>
    </w:div>
    <w:div w:id="854806986">
      <w:bodyDiv w:val="1"/>
      <w:marLeft w:val="0"/>
      <w:marRight w:val="0"/>
      <w:marTop w:val="0"/>
      <w:marBottom w:val="0"/>
      <w:divBdr>
        <w:top w:val="none" w:sz="0" w:space="0" w:color="auto"/>
        <w:left w:val="none" w:sz="0" w:space="0" w:color="auto"/>
        <w:bottom w:val="none" w:sz="0" w:space="0" w:color="auto"/>
        <w:right w:val="none" w:sz="0" w:space="0" w:color="auto"/>
      </w:divBdr>
      <w:divsChild>
        <w:div w:id="220677590">
          <w:marLeft w:val="446"/>
          <w:marRight w:val="0"/>
          <w:marTop w:val="0"/>
          <w:marBottom w:val="0"/>
          <w:divBdr>
            <w:top w:val="none" w:sz="0" w:space="0" w:color="auto"/>
            <w:left w:val="none" w:sz="0" w:space="0" w:color="auto"/>
            <w:bottom w:val="none" w:sz="0" w:space="0" w:color="auto"/>
            <w:right w:val="none" w:sz="0" w:space="0" w:color="auto"/>
          </w:divBdr>
        </w:div>
      </w:divsChild>
    </w:div>
    <w:div w:id="1482308853">
      <w:bodyDiv w:val="1"/>
      <w:marLeft w:val="0"/>
      <w:marRight w:val="0"/>
      <w:marTop w:val="0"/>
      <w:marBottom w:val="0"/>
      <w:divBdr>
        <w:top w:val="none" w:sz="0" w:space="0" w:color="auto"/>
        <w:left w:val="none" w:sz="0" w:space="0" w:color="auto"/>
        <w:bottom w:val="none" w:sz="0" w:space="0" w:color="auto"/>
        <w:right w:val="none" w:sz="0" w:space="0" w:color="auto"/>
      </w:divBdr>
    </w:div>
    <w:div w:id="1732532292">
      <w:bodyDiv w:val="1"/>
      <w:marLeft w:val="0"/>
      <w:marRight w:val="0"/>
      <w:marTop w:val="0"/>
      <w:marBottom w:val="0"/>
      <w:divBdr>
        <w:top w:val="none" w:sz="0" w:space="0" w:color="auto"/>
        <w:left w:val="none" w:sz="0" w:space="0" w:color="auto"/>
        <w:bottom w:val="none" w:sz="0" w:space="0" w:color="auto"/>
        <w:right w:val="none" w:sz="0" w:space="0" w:color="auto"/>
      </w:divBdr>
      <w:divsChild>
        <w:div w:id="1399210972">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bouille%20Michel\Application%20Data\Microsoft\Mod&#232;les\Mod&#232;le%20SS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 SSI.dot</Template>
  <TotalTime>932</TotalTime>
  <Pages>9</Pages>
  <Words>859</Words>
  <Characters>4730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LYCEE</Company>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MASI</dc:creator>
  <cp:lastModifiedBy>Bruno</cp:lastModifiedBy>
  <cp:revision>71</cp:revision>
  <cp:lastPrinted>2013-04-02T09:00:00Z</cp:lastPrinted>
  <dcterms:created xsi:type="dcterms:W3CDTF">2013-04-10T19:25:00Z</dcterms:created>
  <dcterms:modified xsi:type="dcterms:W3CDTF">2015-12-09T08:45:00Z</dcterms:modified>
</cp:coreProperties>
</file>