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8E7" w:rsidRDefault="00AC68E7">
      <w:pPr>
        <w:rPr>
          <w:rFonts w:ascii="Comic Sans MS" w:hAnsi="Comic Sans MS"/>
        </w:rPr>
      </w:pPr>
    </w:p>
    <w:p w:rsidR="00D40345" w:rsidRDefault="00D40345" w:rsidP="00922E25">
      <w:pPr>
        <w:jc w:val="right"/>
        <w:rPr>
          <w:rFonts w:ascii="Comic Sans MS" w:hAnsi="Comic Sans MS"/>
          <w:b/>
          <w:bCs/>
          <w:i/>
          <w:color w:val="000080"/>
          <w:sz w:val="18"/>
        </w:rPr>
      </w:pPr>
    </w:p>
    <w:p w:rsidR="00D40345" w:rsidRPr="008B0D3B" w:rsidRDefault="00D40345" w:rsidP="00922E25">
      <w:pPr>
        <w:jc w:val="right"/>
        <w:rPr>
          <w:rFonts w:ascii="Comic Sans MS" w:hAnsi="Comic Sans MS"/>
          <w:b/>
          <w:bCs/>
          <w:i/>
          <w:color w:val="000080"/>
          <w:sz w:val="18"/>
        </w:rPr>
      </w:pPr>
    </w:p>
    <w:p w:rsidR="00995676" w:rsidRDefault="00995676" w:rsidP="00922E25"/>
    <w:p w:rsidR="00A24A9D" w:rsidRDefault="00A24A9D" w:rsidP="00922E25"/>
    <w:p w:rsidR="00A24A9D" w:rsidRDefault="00A24A9D" w:rsidP="00922E25"/>
    <w:p w:rsidR="00A24A9D" w:rsidRDefault="00A24A9D" w:rsidP="00922E25"/>
    <w:p w:rsidR="00922E25" w:rsidRDefault="00922E25" w:rsidP="00922E25"/>
    <w:p w:rsidR="00922E25" w:rsidRDefault="00922E25" w:rsidP="00922E25">
      <w:pPr>
        <w:tabs>
          <w:tab w:val="left" w:pos="2089"/>
        </w:tabs>
      </w:pPr>
    </w:p>
    <w:p w:rsidR="00922E25" w:rsidRDefault="00922E25" w:rsidP="00922E25"/>
    <w:p w:rsidR="00D40345" w:rsidRDefault="00D40345" w:rsidP="00922E25"/>
    <w:p w:rsidR="00995676" w:rsidRDefault="00995676" w:rsidP="00922E25"/>
    <w:p w:rsidR="00995676" w:rsidRPr="009E54BC" w:rsidRDefault="00995676" w:rsidP="00922E25"/>
    <w:p w:rsidR="00922E25" w:rsidRPr="003F2EA7" w:rsidRDefault="00E0752F" w:rsidP="00ED2FE2">
      <w:pPr>
        <w:shd w:val="clear" w:color="auto" w:fill="C6D9F1" w:themeFill="text2" w:themeFillTint="33"/>
        <w:ind w:firstLine="0"/>
        <w:jc w:val="center"/>
        <w:rPr>
          <w:rFonts w:ascii="Comic Sans MS" w:hAnsi="Comic Sans MS"/>
          <w:b/>
          <w:color w:val="000080"/>
          <w:sz w:val="48"/>
          <w:szCs w:val="48"/>
          <w:u w:val="single"/>
        </w:rPr>
      </w:pPr>
      <w:r>
        <w:rPr>
          <w:rFonts w:ascii="Comic Sans MS" w:hAnsi="Comic Sans MS"/>
          <w:b/>
          <w:color w:val="000080"/>
          <w:sz w:val="48"/>
          <w:szCs w:val="48"/>
          <w:u w:val="single"/>
        </w:rPr>
        <w:t>Sciences de l’Ingénieur</w:t>
      </w:r>
    </w:p>
    <w:p w:rsidR="00922E25" w:rsidRDefault="00922E25" w:rsidP="00922E25">
      <w:pPr>
        <w:pStyle w:val="Corpsdetexte"/>
        <w:shd w:val="clear" w:color="auto" w:fill="auto"/>
        <w:rPr>
          <w:rFonts w:ascii="Comic Sans MS" w:hAnsi="Comic Sans MS"/>
          <w:b/>
          <w:bCs/>
          <w:i/>
          <w:iCs/>
          <w:sz w:val="36"/>
          <w:u w:val="single"/>
        </w:rPr>
      </w:pPr>
    </w:p>
    <w:p w:rsidR="004E72CD" w:rsidRDefault="004E72CD" w:rsidP="00922E25">
      <w:pPr>
        <w:pStyle w:val="Corpsdetexte"/>
        <w:shd w:val="clear" w:color="auto" w:fill="auto"/>
        <w:rPr>
          <w:rFonts w:ascii="Comic Sans MS" w:hAnsi="Comic Sans MS"/>
          <w:b/>
          <w:bCs/>
          <w:i/>
          <w:iCs/>
          <w:sz w:val="36"/>
          <w:u w:val="single"/>
        </w:rPr>
      </w:pPr>
    </w:p>
    <w:p w:rsidR="00995676" w:rsidRDefault="00046B08" w:rsidP="00922E25">
      <w:pPr>
        <w:pStyle w:val="Corpsdetexte"/>
        <w:shd w:val="clear" w:color="auto" w:fill="auto"/>
        <w:rPr>
          <w:rFonts w:ascii="Comic Sans MS" w:hAnsi="Comic Sans MS"/>
          <w:b/>
          <w:bCs/>
          <w:i/>
          <w:iCs/>
          <w:sz w:val="36"/>
          <w:u w:val="single"/>
        </w:rPr>
      </w:pPr>
      <w:r>
        <w:rPr>
          <w:noProof/>
        </w:rPr>
        <w:drawing>
          <wp:anchor distT="0" distB="0" distL="114300" distR="114300" simplePos="0" relativeHeight="251661312" behindDoc="0" locked="0" layoutInCell="1" allowOverlap="1">
            <wp:simplePos x="0" y="0"/>
            <wp:positionH relativeFrom="column">
              <wp:posOffset>990807</wp:posOffset>
            </wp:positionH>
            <wp:positionV relativeFrom="paragraph">
              <wp:posOffset>103505</wp:posOffset>
            </wp:positionV>
            <wp:extent cx="920750" cy="805295"/>
            <wp:effectExtent l="0" t="0" r="0" b="0"/>
            <wp:wrapNone/>
            <wp:docPr id="3" name="Image 3" descr="Résultat de recherche d'images pour &quot;teac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eaching&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0750" cy="80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72CD" w:rsidRPr="004E72CD" w:rsidRDefault="00A24A9D" w:rsidP="00E90DFE">
      <w:pPr>
        <w:pStyle w:val="Corpsdetexte"/>
        <w:shd w:val="clear" w:color="auto" w:fill="auto"/>
        <w:ind w:left="3402"/>
        <w:jc w:val="center"/>
        <w:rPr>
          <w:rFonts w:ascii="Comic Sans MS" w:hAnsi="Comic Sans MS"/>
          <w:b/>
          <w:bCs/>
          <w:i/>
          <w:iCs/>
          <w:sz w:val="36"/>
        </w:rPr>
      </w:pPr>
      <w:r>
        <w:rPr>
          <w:rFonts w:ascii="Comic Sans MS" w:hAnsi="Comic Sans MS"/>
          <w:b/>
          <w:bCs/>
          <w:i/>
          <w:iCs/>
          <w:sz w:val="36"/>
        </w:rPr>
        <w:t>Ressource pédagogique</w:t>
      </w:r>
    </w:p>
    <w:p w:rsidR="004E72CD" w:rsidRDefault="004E72CD" w:rsidP="00922E25">
      <w:pPr>
        <w:pStyle w:val="Corpsdetexte"/>
        <w:shd w:val="clear" w:color="auto" w:fill="auto"/>
        <w:rPr>
          <w:rFonts w:ascii="Comic Sans MS" w:hAnsi="Comic Sans MS"/>
          <w:b/>
          <w:bCs/>
          <w:i/>
          <w:iCs/>
          <w:sz w:val="36"/>
          <w:u w:val="single"/>
        </w:rPr>
      </w:pPr>
    </w:p>
    <w:p w:rsidR="004E72CD" w:rsidRDefault="004E72CD" w:rsidP="004E72CD">
      <w:pPr>
        <w:pStyle w:val="Corpsdetexte"/>
        <w:shd w:val="clear" w:color="auto" w:fill="auto"/>
        <w:ind w:firstLine="0"/>
        <w:rPr>
          <w:rFonts w:ascii="Comic Sans MS" w:hAnsi="Comic Sans MS"/>
          <w:b/>
          <w:bCs/>
          <w:i/>
          <w:iCs/>
          <w:sz w:val="36"/>
          <w:szCs w:val="24"/>
          <w:u w:val="single"/>
        </w:rPr>
      </w:pPr>
    </w:p>
    <w:p w:rsidR="00A24A9D" w:rsidRDefault="00A24A9D" w:rsidP="004E72CD">
      <w:pPr>
        <w:pStyle w:val="Corpsdetexte"/>
        <w:shd w:val="clear" w:color="auto" w:fill="auto"/>
        <w:ind w:firstLine="0"/>
        <w:jc w:val="center"/>
        <w:rPr>
          <w:rFonts w:ascii="Comic Sans MS" w:hAnsi="Comic Sans MS"/>
          <w:bCs/>
          <w:i/>
          <w:szCs w:val="48"/>
        </w:rPr>
      </w:pPr>
      <w:r>
        <w:rPr>
          <w:rFonts w:ascii="Comic Sans MS" w:hAnsi="Comic Sans MS"/>
          <w:bCs/>
          <w:i/>
          <w:szCs w:val="48"/>
        </w:rPr>
        <w:t>Modélisation du système  </w:t>
      </w:r>
    </w:p>
    <w:p w:rsidR="00A24A9D" w:rsidRDefault="00A24A9D" w:rsidP="004E72CD">
      <w:pPr>
        <w:pStyle w:val="Corpsdetexte"/>
        <w:shd w:val="clear" w:color="auto" w:fill="auto"/>
        <w:ind w:firstLine="0"/>
        <w:jc w:val="center"/>
        <w:rPr>
          <w:rFonts w:ascii="Comic Sans MS" w:hAnsi="Comic Sans MS"/>
          <w:bCs/>
          <w:i/>
          <w:szCs w:val="48"/>
        </w:rPr>
      </w:pPr>
      <w:r>
        <w:rPr>
          <w:rFonts w:ascii="Comic Sans MS" w:hAnsi="Comic Sans MS"/>
          <w:bCs/>
          <w:i/>
          <w:szCs w:val="48"/>
        </w:rPr>
        <w:t>« Gravity Light »</w:t>
      </w:r>
    </w:p>
    <w:p w:rsidR="00995676" w:rsidRPr="00995676" w:rsidRDefault="00A24A9D" w:rsidP="004E72CD">
      <w:pPr>
        <w:pStyle w:val="Corpsdetexte"/>
        <w:shd w:val="clear" w:color="auto" w:fill="auto"/>
        <w:ind w:firstLine="0"/>
        <w:jc w:val="center"/>
        <w:rPr>
          <w:rFonts w:ascii="Comic Sans MS" w:hAnsi="Comic Sans MS"/>
          <w:bCs/>
          <w:i/>
          <w:szCs w:val="48"/>
        </w:rPr>
      </w:pPr>
      <w:proofErr w:type="gramStart"/>
      <w:r>
        <w:rPr>
          <w:rFonts w:ascii="Comic Sans MS" w:hAnsi="Comic Sans MS"/>
          <w:bCs/>
          <w:i/>
          <w:szCs w:val="48"/>
        </w:rPr>
        <w:t>sous</w:t>
      </w:r>
      <w:proofErr w:type="gramEnd"/>
      <w:r>
        <w:rPr>
          <w:rFonts w:ascii="Comic Sans MS" w:hAnsi="Comic Sans MS"/>
          <w:bCs/>
          <w:i/>
          <w:szCs w:val="48"/>
        </w:rPr>
        <w:t xml:space="preserve"> Matlab-Simulink</w:t>
      </w:r>
    </w:p>
    <w:p w:rsidR="00922E25" w:rsidRDefault="00922E25" w:rsidP="00995676">
      <w:pPr>
        <w:pStyle w:val="Corpsdetexte"/>
        <w:shd w:val="clear" w:color="auto" w:fill="auto"/>
        <w:rPr>
          <w:rFonts w:ascii="Comic Sans MS" w:hAnsi="Comic Sans MS"/>
          <w:b/>
          <w:bCs/>
          <w:i/>
          <w:iCs/>
          <w:sz w:val="16"/>
          <w:szCs w:val="16"/>
        </w:rPr>
      </w:pPr>
    </w:p>
    <w:p w:rsidR="009019D5" w:rsidRDefault="009019D5"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F19E8" w:rsidRDefault="00A24A9D" w:rsidP="00995676">
      <w:pPr>
        <w:rPr>
          <w:rFonts w:ascii="Comic Sans MS" w:hAnsi="Comic Sans MS"/>
          <w:b/>
          <w:bCs/>
          <w:i/>
          <w:iCs/>
          <w:color w:val="000080"/>
          <w:sz w:val="16"/>
          <w:szCs w:val="16"/>
        </w:rPr>
      </w:pPr>
      <w:r>
        <w:rPr>
          <w:noProof/>
        </w:rPr>
        <w:drawing>
          <wp:anchor distT="0" distB="0" distL="114300" distR="114300" simplePos="0" relativeHeight="251621888" behindDoc="0" locked="0" layoutInCell="1" allowOverlap="1">
            <wp:simplePos x="0" y="0"/>
            <wp:positionH relativeFrom="column">
              <wp:posOffset>1834515</wp:posOffset>
            </wp:positionH>
            <wp:positionV relativeFrom="paragraph">
              <wp:posOffset>93980</wp:posOffset>
            </wp:positionV>
            <wp:extent cx="2282825" cy="2282825"/>
            <wp:effectExtent l="0" t="0" r="3175" b="3175"/>
            <wp:wrapNone/>
            <wp:docPr id="29" name="Image 29" descr="https://static.webshopapp.com/shops/223586/files/132981500/600x600x2/deciwatt-gravity-light-lampe-a-grav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ebshopapp.com/shops/223586/files/132981500/600x600x2/deciwatt-gravity-light-lampe-a-gravit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2825"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9E8" w:rsidRDefault="007F19E8"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8330AC" w:rsidRDefault="008330AC" w:rsidP="00995676">
      <w:pPr>
        <w:rPr>
          <w:rFonts w:ascii="Comic Sans MS" w:hAnsi="Comic Sans MS"/>
          <w:b/>
          <w:bCs/>
          <w:i/>
          <w:iCs/>
          <w:color w:val="000080"/>
          <w:sz w:val="16"/>
          <w:szCs w:val="16"/>
        </w:rPr>
      </w:pPr>
    </w:p>
    <w:p w:rsidR="008330AC" w:rsidRDefault="008330AC" w:rsidP="00995676">
      <w:pPr>
        <w:rPr>
          <w:rFonts w:ascii="Comic Sans MS" w:hAnsi="Comic Sans MS"/>
          <w:b/>
          <w:bCs/>
          <w:i/>
          <w:iCs/>
          <w:color w:val="000080"/>
          <w:sz w:val="16"/>
          <w:szCs w:val="16"/>
        </w:rPr>
      </w:pPr>
    </w:p>
    <w:p w:rsidR="008330AC" w:rsidRDefault="008330AC" w:rsidP="00995676">
      <w:pPr>
        <w:rPr>
          <w:rFonts w:ascii="Comic Sans MS" w:hAnsi="Comic Sans MS"/>
          <w:b/>
          <w:bCs/>
          <w:i/>
          <w:iCs/>
          <w:color w:val="000080"/>
          <w:sz w:val="16"/>
          <w:szCs w:val="16"/>
        </w:rPr>
      </w:pPr>
    </w:p>
    <w:p w:rsidR="008330AC" w:rsidRDefault="008330AC" w:rsidP="00995676">
      <w:pPr>
        <w:rPr>
          <w:rFonts w:ascii="Comic Sans MS" w:hAnsi="Comic Sans MS"/>
          <w:b/>
          <w:bCs/>
          <w:i/>
          <w:iCs/>
          <w:color w:val="000080"/>
          <w:sz w:val="16"/>
          <w:szCs w:val="16"/>
        </w:rPr>
      </w:pPr>
    </w:p>
    <w:p w:rsidR="00720D44" w:rsidRDefault="00720D44" w:rsidP="00995676">
      <w:pPr>
        <w:rPr>
          <w:rFonts w:ascii="Comic Sans MS" w:hAnsi="Comic Sans MS"/>
          <w:b/>
          <w:bCs/>
          <w:i/>
          <w:iCs/>
          <w:color w:val="000080"/>
          <w:sz w:val="16"/>
          <w:szCs w:val="16"/>
        </w:rPr>
      </w:pPr>
    </w:p>
    <w:p w:rsidR="00BD4653" w:rsidRDefault="00BD4653" w:rsidP="00995676">
      <w:pPr>
        <w:rPr>
          <w:rFonts w:ascii="Comic Sans MS" w:hAnsi="Comic Sans MS"/>
          <w:b/>
          <w:bCs/>
          <w:i/>
          <w:iCs/>
          <w:color w:val="000080"/>
          <w:sz w:val="16"/>
          <w:szCs w:val="16"/>
        </w:rPr>
      </w:pPr>
    </w:p>
    <w:p w:rsidR="0031353D" w:rsidRDefault="0031353D" w:rsidP="00995676">
      <w:pPr>
        <w:rPr>
          <w:rFonts w:ascii="Comic Sans MS" w:hAnsi="Comic Sans MS"/>
          <w:b/>
          <w:bCs/>
          <w:i/>
          <w:iCs/>
          <w:color w:val="000080"/>
          <w:sz w:val="16"/>
          <w:szCs w:val="16"/>
        </w:rPr>
      </w:pPr>
    </w:p>
    <w:p w:rsidR="0031353D" w:rsidRDefault="0031353D" w:rsidP="00995676">
      <w:pPr>
        <w:rPr>
          <w:rFonts w:ascii="Comic Sans MS" w:hAnsi="Comic Sans MS"/>
          <w:b/>
          <w:bCs/>
          <w:i/>
          <w:iCs/>
          <w:color w:val="000080"/>
          <w:sz w:val="16"/>
          <w:szCs w:val="16"/>
        </w:rPr>
      </w:pPr>
    </w:p>
    <w:p w:rsidR="0031353D" w:rsidRDefault="0031353D" w:rsidP="00995676">
      <w:pPr>
        <w:rPr>
          <w:rFonts w:ascii="Comic Sans MS" w:hAnsi="Comic Sans MS"/>
          <w:b/>
          <w:bCs/>
          <w:i/>
          <w:iCs/>
          <w:color w:val="000080"/>
          <w:sz w:val="16"/>
          <w:szCs w:val="16"/>
        </w:rPr>
      </w:pPr>
    </w:p>
    <w:p w:rsidR="0080667E" w:rsidRDefault="0080667E" w:rsidP="000261FE">
      <w:pPr>
        <w:pStyle w:val="Paragraphedeliste"/>
        <w:ind w:firstLine="0"/>
        <w:rPr>
          <w:rFonts w:ascii="Comic Sans MS" w:hAnsi="Comic Sans MS"/>
          <w:b/>
          <w:bCs/>
          <w:i/>
          <w:iCs/>
          <w:color w:val="000080"/>
          <w:sz w:val="16"/>
          <w:szCs w:val="16"/>
        </w:rPr>
      </w:pPr>
    </w:p>
    <w:p w:rsidR="00C63C00" w:rsidRDefault="00C63C00" w:rsidP="00C63C00">
      <w:pPr>
        <w:pStyle w:val="Titre1"/>
      </w:pPr>
      <w:r>
        <w:lastRenderedPageBreak/>
        <w:t>Introduction</w:t>
      </w:r>
    </w:p>
    <w:p w:rsidR="00DA260E" w:rsidRDefault="00DA260E" w:rsidP="00EF4FBC">
      <w:pPr>
        <w:pStyle w:val="Paragraphenormal"/>
        <w:rPr>
          <w:rFonts w:asciiTheme="minorHAnsi" w:eastAsiaTheme="minorEastAsia" w:hAnsiTheme="minorHAnsi" w:cstheme="minorBidi"/>
          <w:szCs w:val="22"/>
        </w:rPr>
      </w:pPr>
    </w:p>
    <w:p w:rsidR="00C94F5D" w:rsidRDefault="00C94F5D" w:rsidP="00EF4FBC">
      <w:pPr>
        <w:pStyle w:val="Paragraphenormal"/>
        <w:rPr>
          <w:rFonts w:asciiTheme="minorHAnsi" w:eastAsiaTheme="minorEastAsia" w:hAnsiTheme="minorHAnsi" w:cstheme="minorBidi"/>
          <w:szCs w:val="22"/>
        </w:rPr>
      </w:pPr>
    </w:p>
    <w:p w:rsidR="00A24A9D" w:rsidRPr="00A24A9D" w:rsidRDefault="00A24A9D" w:rsidP="00A24A9D">
      <w:pPr>
        <w:pStyle w:val="Paragraphenormal"/>
      </w:pPr>
      <w:proofErr w:type="spellStart"/>
      <w:r w:rsidRPr="00A24A9D">
        <w:rPr>
          <w:b/>
          <w:bCs/>
        </w:rPr>
        <w:t>Gravitylight</w:t>
      </w:r>
      <w:proofErr w:type="spellEnd"/>
      <w:r w:rsidRPr="00A24A9D">
        <w:t xml:space="preserve"> est une </w:t>
      </w:r>
      <w:hyperlink r:id="rId10" w:tooltip="Lampe à diode électroluminescente" w:history="1">
        <w:r w:rsidRPr="00A24A9D">
          <w:t>lampe à LED</w:t>
        </w:r>
      </w:hyperlink>
      <w:r w:rsidRPr="00A24A9D">
        <w:t xml:space="preserve"> destinée aux pays en développement, rechargeable manuellement en quelques secondes pour une demi-heure d'éclairage environ : il faut remonter un sac lesté (de pierres, sable ou terre...) qui actionne une </w:t>
      </w:r>
      <w:hyperlink r:id="rId11" w:tooltip="Dynamo" w:history="1">
        <w:r w:rsidRPr="00A24A9D">
          <w:t>dynamo</w:t>
        </w:r>
      </w:hyperlink>
      <w:r w:rsidRPr="00A24A9D">
        <w:t xml:space="preserve"> en descendant sous l'effet de la </w:t>
      </w:r>
      <w:hyperlink r:id="rId12" w:tooltip="Gravité" w:history="1">
        <w:r w:rsidRPr="00A24A9D">
          <w:t>gravité</w:t>
        </w:r>
      </w:hyperlink>
      <w:r w:rsidRPr="00A24A9D">
        <w:t xml:space="preserve">. Cette lampe ne contient pas de </w:t>
      </w:r>
      <w:hyperlink r:id="rId13" w:tooltip="Batterie d'accumulateurs" w:history="1">
        <w:r w:rsidRPr="00A24A9D">
          <w:t>batterie</w:t>
        </w:r>
      </w:hyperlink>
      <w:r w:rsidRPr="00A24A9D">
        <w:t>.</w:t>
      </w:r>
    </w:p>
    <w:p w:rsidR="00A24A9D" w:rsidRPr="00A24A9D" w:rsidRDefault="00A24A9D" w:rsidP="00A24A9D">
      <w:pPr>
        <w:pStyle w:val="Paragraphenormal"/>
      </w:pPr>
      <w:r w:rsidRPr="00A24A9D">
        <w:t xml:space="preserve">Cette lampe qui peut également servir de petit </w:t>
      </w:r>
      <w:hyperlink r:id="rId14" w:tooltip="Générateur électrique" w:history="1">
        <w:r w:rsidRPr="00A24A9D">
          <w:t>générateur électrique</w:t>
        </w:r>
      </w:hyperlink>
      <w:r w:rsidRPr="00A24A9D">
        <w:t xml:space="preserve"> pour de petits appareils, permettant d'être indépendant en énergie, et notamment de se débarrasser de l'</w:t>
      </w:r>
      <w:hyperlink r:id="rId15" w:tooltip="Essence (hydrocarbure)" w:history="1">
        <w:r w:rsidRPr="00A24A9D">
          <w:t>essence</w:t>
        </w:r>
      </w:hyperlink>
      <w:r w:rsidRPr="00A24A9D">
        <w:t xml:space="preserve">, du </w:t>
      </w:r>
      <w:hyperlink r:id="rId16" w:tooltip="Fioul" w:history="1">
        <w:r w:rsidRPr="00A24A9D">
          <w:t>fioul</w:t>
        </w:r>
      </w:hyperlink>
      <w:r w:rsidRPr="00A24A9D">
        <w:t xml:space="preserve"> ou du </w:t>
      </w:r>
      <w:hyperlink r:id="rId17" w:tooltip="Kérosène" w:history="1">
        <w:r w:rsidRPr="00A24A9D">
          <w:t>kérosène</w:t>
        </w:r>
      </w:hyperlink>
      <w:r w:rsidRPr="00A24A9D">
        <w:t xml:space="preserve"> co</w:t>
      </w:r>
      <w:r w:rsidR="00100AEE">
        <w:t>û</w:t>
      </w:r>
      <w:r w:rsidRPr="00A24A9D">
        <w:t>teux, polluants et dangereux car source de fumées et vapeurs toxiques et de risque d'incendie.</w:t>
      </w:r>
    </w:p>
    <w:p w:rsidR="00A24A9D" w:rsidRDefault="00A24A9D" w:rsidP="00EF4FBC">
      <w:pPr>
        <w:pStyle w:val="Paragraphenormal"/>
        <w:rPr>
          <w:i/>
        </w:rPr>
      </w:pPr>
      <w:r>
        <w:tab/>
      </w:r>
      <w:r>
        <w:tab/>
      </w:r>
      <w:r>
        <w:tab/>
      </w:r>
      <w:r>
        <w:tab/>
      </w:r>
      <w:r>
        <w:tab/>
      </w:r>
      <w:r>
        <w:tab/>
      </w:r>
      <w:r>
        <w:tab/>
      </w:r>
      <w:r>
        <w:tab/>
      </w:r>
      <w:r>
        <w:tab/>
      </w:r>
      <w:r>
        <w:rPr>
          <w:i/>
        </w:rPr>
        <w:t>Source Wikipédia.</w:t>
      </w:r>
    </w:p>
    <w:p w:rsidR="00A24A9D" w:rsidRDefault="00A24A9D" w:rsidP="00EF4FBC">
      <w:pPr>
        <w:pStyle w:val="Paragraphenormal"/>
      </w:pPr>
    </w:p>
    <w:p w:rsidR="00C94F5D" w:rsidRPr="00A24A9D" w:rsidRDefault="00C94F5D" w:rsidP="00EF4FBC">
      <w:pPr>
        <w:pStyle w:val="Paragraphenormal"/>
      </w:pPr>
    </w:p>
    <w:p w:rsidR="00DA260E" w:rsidRDefault="00A24A9D" w:rsidP="00EF4FBC">
      <w:pPr>
        <w:pStyle w:val="Paragraphenormal"/>
      </w:pPr>
      <w:r>
        <w:t xml:space="preserve">La présente ressource pédagogique se propose de fournir des modèles Matlab Simulink </w:t>
      </w:r>
      <w:r w:rsidR="00C94F5D">
        <w:t xml:space="preserve">du système Gravity Light, </w:t>
      </w:r>
      <w:r>
        <w:t>exploitables dans le cadre de l’enseignement de</w:t>
      </w:r>
      <w:r w:rsidR="00100AEE">
        <w:t>s</w:t>
      </w:r>
      <w:r>
        <w:t xml:space="preserve"> Sciences de l’ingénieur.</w:t>
      </w:r>
      <w:r w:rsidR="00FF5D98">
        <w:t xml:space="preserve"> La modélisation se limitera à la conversion de l’énergie mécanique potentielle en énergie électrique. </w:t>
      </w:r>
      <w:r>
        <w:t xml:space="preserve"> </w:t>
      </w:r>
    </w:p>
    <w:p w:rsidR="00FF5D98" w:rsidRDefault="00FF5D98" w:rsidP="00EF4FBC">
      <w:pPr>
        <w:pStyle w:val="Paragraphenormal"/>
      </w:pPr>
    </w:p>
    <w:p w:rsidR="00C94F5D" w:rsidRDefault="00C94F5D" w:rsidP="00EF4FBC">
      <w:pPr>
        <w:pStyle w:val="Paragraphenormal"/>
      </w:pPr>
    </w:p>
    <w:p w:rsidR="00C94F5D" w:rsidRDefault="00C94F5D" w:rsidP="00EF4FBC">
      <w:pPr>
        <w:pStyle w:val="Paragraphenormal"/>
      </w:pPr>
    </w:p>
    <w:p w:rsidR="00C94F5D" w:rsidRDefault="00C94F5D" w:rsidP="00EF4FBC">
      <w:pPr>
        <w:pStyle w:val="Paragraphenormal"/>
      </w:pPr>
      <w:r>
        <w:t>La recherche des différents paramètres des modèles (rapport du multiplicateur de vitesse, constante de vitesse de la génératrice, résistance d’induit, diamètre de la poulie réceptrice, etc.) décrite dans ce document pourra être confié</w:t>
      </w:r>
      <w:r w:rsidR="00994AE7">
        <w:t>e</w:t>
      </w:r>
      <w:r>
        <w:t xml:space="preserve"> aux élèves.</w:t>
      </w:r>
    </w:p>
    <w:p w:rsidR="00C94F5D" w:rsidRDefault="00C94F5D" w:rsidP="00EF4FBC">
      <w:pPr>
        <w:pStyle w:val="Paragraphenormal"/>
      </w:pPr>
    </w:p>
    <w:p w:rsidR="00C94F5D" w:rsidRDefault="00C94F5D" w:rsidP="00EF4FBC">
      <w:pPr>
        <w:pStyle w:val="Paragraphenormal"/>
      </w:pPr>
    </w:p>
    <w:p w:rsidR="00C94F5D" w:rsidRDefault="00C94F5D" w:rsidP="00EF4FBC">
      <w:pPr>
        <w:pStyle w:val="Paragraphenormal"/>
      </w:pPr>
      <w:r>
        <w:t>Deux modèles de simulation seront proposés :</w:t>
      </w:r>
    </w:p>
    <w:p w:rsidR="00C94F5D" w:rsidRDefault="00C94F5D" w:rsidP="00EF4FBC">
      <w:pPr>
        <w:pStyle w:val="Paragraphenormal"/>
      </w:pPr>
    </w:p>
    <w:p w:rsidR="00C94F5D" w:rsidRDefault="00C94F5D" w:rsidP="00C94F5D">
      <w:pPr>
        <w:pStyle w:val="Paragraphenormal"/>
        <w:numPr>
          <w:ilvl w:val="0"/>
          <w:numId w:val="22"/>
        </w:numPr>
      </w:pPr>
      <w:r>
        <w:t>Un modèle causal</w:t>
      </w:r>
    </w:p>
    <w:p w:rsidR="00C94F5D" w:rsidRDefault="00C94F5D" w:rsidP="00C94F5D">
      <w:pPr>
        <w:pStyle w:val="Paragraphenormal"/>
        <w:numPr>
          <w:ilvl w:val="0"/>
          <w:numId w:val="22"/>
        </w:numPr>
      </w:pPr>
      <w:r>
        <w:t>Un modèle acausal et multiphysique</w:t>
      </w:r>
    </w:p>
    <w:p w:rsidR="00C94F5D" w:rsidRDefault="00C94F5D"/>
    <w:p w:rsidR="00C94F5D" w:rsidRDefault="00C94F5D" w:rsidP="00C94F5D">
      <w:pPr>
        <w:pStyle w:val="Paragraphenormal"/>
      </w:pPr>
    </w:p>
    <w:p w:rsidR="00C94F5D" w:rsidRDefault="00C94F5D" w:rsidP="00C94F5D">
      <w:pPr>
        <w:pStyle w:val="Paragraphenormal"/>
      </w:pPr>
      <w:r>
        <w:t>Les deux modèles, dans un cadre pédagogique, semble</w:t>
      </w:r>
      <w:r w:rsidR="00994AE7">
        <w:t>nt</w:t>
      </w:r>
      <w:r>
        <w:t xml:space="preserve"> être complémentaires. En effet, si le modèle multiphysique est d’un abord plus « intuitif », il masque en revanche la plupart des équations de fonctionnement, qui apparaissent de manière assez claire dans le modèle causal.</w:t>
      </w:r>
    </w:p>
    <w:p w:rsidR="00C94F5D" w:rsidRDefault="00C94F5D" w:rsidP="00C94F5D">
      <w:pPr>
        <w:pStyle w:val="Paragraphenormal"/>
      </w:pPr>
      <w:r>
        <w:br w:type="page"/>
      </w:r>
    </w:p>
    <w:p w:rsidR="00C94F5D" w:rsidRDefault="00C94F5D" w:rsidP="00C94F5D">
      <w:pPr>
        <w:pStyle w:val="Titre1"/>
      </w:pPr>
      <w:r>
        <w:lastRenderedPageBreak/>
        <w:t>Principe de fonctionnement</w:t>
      </w:r>
    </w:p>
    <w:p w:rsidR="00C94F5D" w:rsidRDefault="00C94F5D" w:rsidP="00C94F5D">
      <w:pPr>
        <w:pStyle w:val="Paragraphenormal"/>
      </w:pPr>
    </w:p>
    <w:p w:rsidR="00FF5D98" w:rsidRPr="00C94F5D" w:rsidRDefault="00FF5D98" w:rsidP="00C94F5D">
      <w:pPr>
        <w:pStyle w:val="Paragraphenormal"/>
      </w:pPr>
      <w:r>
        <w:t>Un poids suspendu au système entraine une poulie qui, à son tour, entraine un multiplicateur de vitesse puis une génératrice à courant continu. L’énergie électrique ainsi produite alimente une LED blanche qui produit l’éclairage souhaité.</w:t>
      </w:r>
    </w:p>
    <w:p w:rsidR="00C94F5D" w:rsidRDefault="00C94F5D" w:rsidP="00C94F5D">
      <w:pPr>
        <w:pStyle w:val="Paragraphenormal"/>
      </w:pPr>
    </w:p>
    <w:p w:rsidR="00C94F5D" w:rsidRPr="00C94F5D" w:rsidRDefault="00C94F5D" w:rsidP="00C94F5D">
      <w:pPr>
        <w:pStyle w:val="Paragraphenormal"/>
      </w:pPr>
    </w:p>
    <w:p w:rsidR="00C94F5D" w:rsidRDefault="00FF5D98" w:rsidP="00FF5D98">
      <w:pPr>
        <w:pStyle w:val="Titre2"/>
      </w:pPr>
      <w:r>
        <w:t>Constitution du système</w:t>
      </w:r>
    </w:p>
    <w:p w:rsidR="00FF5D98" w:rsidRDefault="00FF5D98" w:rsidP="00FF5D98">
      <w:pPr>
        <w:pStyle w:val="Paragraphenormal"/>
      </w:pPr>
    </w:p>
    <w:p w:rsidR="00FF5D98" w:rsidRDefault="00FF5D98" w:rsidP="00FF5D98">
      <w:pPr>
        <w:pStyle w:val="Paragraphenormal"/>
      </w:pPr>
    </w:p>
    <w:p w:rsidR="00FF5D98" w:rsidRPr="00FF5D98" w:rsidRDefault="00FF5D98" w:rsidP="00FF5D98">
      <w:pPr>
        <w:pStyle w:val="Paragraphenormal"/>
      </w:pPr>
      <w:r>
        <w:rPr>
          <w:noProof/>
        </w:rPr>
        <w:drawing>
          <wp:anchor distT="0" distB="0" distL="114300" distR="114300" simplePos="0" relativeHeight="251624960" behindDoc="0" locked="0" layoutInCell="1" allowOverlap="1" wp14:anchorId="243783D0">
            <wp:simplePos x="0" y="0"/>
            <wp:positionH relativeFrom="column">
              <wp:posOffset>2616688</wp:posOffset>
            </wp:positionH>
            <wp:positionV relativeFrom="paragraph">
              <wp:posOffset>10795</wp:posOffset>
            </wp:positionV>
            <wp:extent cx="2630170" cy="2324735"/>
            <wp:effectExtent l="0" t="0" r="0" b="0"/>
            <wp:wrapNone/>
            <wp:docPr id="5" name="Image 4">
              <a:extLst xmlns:a="http://schemas.openxmlformats.org/drawingml/2006/main">
                <a:ext uri="{FF2B5EF4-FFF2-40B4-BE49-F238E27FC236}">
                  <a16:creationId xmlns:a16="http://schemas.microsoft.com/office/drawing/2014/main" id="{400D8E30-6926-4BC7-9615-51182279E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400D8E30-6926-4BC7-9615-51182279EDA7}"/>
                        </a:ext>
                      </a:extLst>
                    </pic:cNvPr>
                    <pic:cNvPicPr>
                      <a:picLocks noChangeAspect="1"/>
                    </pic:cNvPicPr>
                  </pic:nvPicPr>
                  <pic:blipFill>
                    <a:blip r:embed="rId18">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30170" cy="2324735"/>
                    </a:xfrm>
                    <a:prstGeom prst="rect">
                      <a:avLst/>
                    </a:prstGeom>
                  </pic:spPr>
                </pic:pic>
              </a:graphicData>
            </a:graphic>
          </wp:anchor>
        </w:drawing>
      </w:r>
      <w:r>
        <w:t>Le système avant ouverture :</w:t>
      </w:r>
    </w:p>
    <w:p w:rsidR="00C94F5D" w:rsidRPr="00C94F5D" w:rsidRDefault="00C94F5D" w:rsidP="00C94F5D">
      <w:pPr>
        <w:pStyle w:val="Paragraphenormal"/>
      </w:pPr>
    </w:p>
    <w:p w:rsidR="00DA260E" w:rsidRDefault="00DA260E" w:rsidP="00EF4FBC">
      <w:pPr>
        <w:pStyle w:val="Paragraphenormal"/>
      </w:pPr>
    </w:p>
    <w:p w:rsidR="00DA260E" w:rsidRDefault="00DA260E" w:rsidP="00EF4FBC">
      <w:pPr>
        <w:pStyle w:val="Paragraphenormal"/>
      </w:pPr>
    </w:p>
    <w:p w:rsidR="00DA260E" w:rsidRDefault="00DA260E" w:rsidP="00EF4FBC">
      <w:pPr>
        <w:pStyle w:val="Paragraphenormal"/>
      </w:pPr>
    </w:p>
    <w:p w:rsidR="00DA260E" w:rsidRDefault="00DA260E" w:rsidP="00EF4FBC">
      <w:pPr>
        <w:pStyle w:val="Paragraphenormal"/>
      </w:pPr>
    </w:p>
    <w:p w:rsidR="00DA260E" w:rsidRDefault="00DA260E" w:rsidP="00EF4FBC">
      <w:pPr>
        <w:pStyle w:val="Paragraphenormal"/>
      </w:pPr>
    </w:p>
    <w:p w:rsidR="00DA260E" w:rsidRDefault="00DA260E" w:rsidP="00EF4FBC">
      <w:pPr>
        <w:pStyle w:val="Paragraphenormal"/>
      </w:pPr>
    </w:p>
    <w:p w:rsidR="00DA260E" w:rsidRDefault="00DA260E" w:rsidP="00EF4FBC">
      <w:pPr>
        <w:pStyle w:val="Paragraphenormal"/>
      </w:pPr>
    </w:p>
    <w:p w:rsidR="00DA260E" w:rsidRDefault="00DA260E" w:rsidP="00EF4FBC">
      <w:pPr>
        <w:pStyle w:val="Paragraphenormal"/>
      </w:pPr>
    </w:p>
    <w:p w:rsidR="00DA260E" w:rsidRDefault="00DA260E" w:rsidP="00EF4FBC">
      <w:pPr>
        <w:pStyle w:val="Paragraphenormal"/>
      </w:pPr>
    </w:p>
    <w:p w:rsidR="00DA260E" w:rsidRDefault="00DA260E" w:rsidP="00EF4FBC">
      <w:pPr>
        <w:pStyle w:val="Paragraphenormal"/>
      </w:pPr>
    </w:p>
    <w:p w:rsidR="00DA260E" w:rsidRDefault="00DA260E" w:rsidP="00EF4FBC">
      <w:pPr>
        <w:pStyle w:val="Paragraphenormal"/>
      </w:pPr>
    </w:p>
    <w:p w:rsidR="00FF5D98" w:rsidRDefault="00FF5D98" w:rsidP="00EF4FBC">
      <w:pPr>
        <w:pStyle w:val="Paragraphenormal"/>
        <w:rPr>
          <w:sz w:val="16"/>
          <w:szCs w:val="16"/>
        </w:rPr>
      </w:pPr>
    </w:p>
    <w:p w:rsidR="007E7F01" w:rsidRPr="007E7F01" w:rsidRDefault="00FF5D98" w:rsidP="00FF5D98">
      <w:pPr>
        <w:pStyle w:val="Paragraphenormal"/>
      </w:pPr>
      <w:r>
        <w:t>Après dépose du capot, on peut apercevoir la poulie réceptrice et le multiplicateur de vitesse :</w:t>
      </w:r>
      <w:r w:rsidR="007E7F01">
        <w:tab/>
      </w:r>
      <w:r w:rsidR="007E7F01">
        <w:tab/>
      </w:r>
    </w:p>
    <w:p w:rsidR="00DA260E" w:rsidRDefault="00D176BF" w:rsidP="00FF5D98">
      <w:pPr>
        <w:pStyle w:val="Paragraphenormal"/>
      </w:pPr>
      <w:r>
        <w:t xml:space="preserve">  </w:t>
      </w:r>
    </w:p>
    <w:p w:rsidR="00927899" w:rsidRDefault="00FF5D98" w:rsidP="00EF4FBC">
      <w:pPr>
        <w:pStyle w:val="Paragraphenormal"/>
      </w:pPr>
      <w:r>
        <w:rPr>
          <w:noProof/>
        </w:rPr>
        <w:drawing>
          <wp:anchor distT="0" distB="0" distL="114300" distR="114300" simplePos="0" relativeHeight="251628032" behindDoc="0" locked="0" layoutInCell="1" allowOverlap="1" wp14:anchorId="1590932D">
            <wp:simplePos x="0" y="0"/>
            <wp:positionH relativeFrom="column">
              <wp:posOffset>1485998</wp:posOffset>
            </wp:positionH>
            <wp:positionV relativeFrom="paragraph">
              <wp:posOffset>65063</wp:posOffset>
            </wp:positionV>
            <wp:extent cx="3429098" cy="2763079"/>
            <wp:effectExtent l="0" t="0" r="0" b="0"/>
            <wp:wrapNone/>
            <wp:docPr id="6" name="Image 5">
              <a:extLst xmlns:a="http://schemas.openxmlformats.org/drawingml/2006/main">
                <a:ext uri="{FF2B5EF4-FFF2-40B4-BE49-F238E27FC236}">
                  <a16:creationId xmlns:a16="http://schemas.microsoft.com/office/drawing/2014/main" id="{91181106-04AB-4941-938D-83E4012E5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91181106-04AB-4941-938D-83E4012E5EEF}"/>
                        </a:ext>
                      </a:extLst>
                    </pic:cNvPr>
                    <pic:cNvPicPr>
                      <a:picLocks noChangeAspect="1"/>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29098" cy="2763079"/>
                    </a:xfrm>
                    <a:prstGeom prst="rect">
                      <a:avLst/>
                    </a:prstGeom>
                  </pic:spPr>
                </pic:pic>
              </a:graphicData>
            </a:graphic>
          </wp:anchor>
        </w:drawing>
      </w: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700A70" w:rsidRDefault="00700A70" w:rsidP="00EF4FBC">
      <w:pPr>
        <w:pStyle w:val="Paragraphenormal"/>
      </w:pPr>
    </w:p>
    <w:p w:rsidR="00FF5D98" w:rsidRDefault="00FF5D98" w:rsidP="00EF4FBC">
      <w:pPr>
        <w:pStyle w:val="Paragraphenormal"/>
      </w:pPr>
      <w:r>
        <w:rPr>
          <w:noProof/>
        </w:rPr>
        <w:drawing>
          <wp:anchor distT="0" distB="0" distL="114300" distR="114300" simplePos="0" relativeHeight="251634176" behindDoc="0" locked="0" layoutInCell="1" allowOverlap="1" wp14:anchorId="3148C00A">
            <wp:simplePos x="0" y="0"/>
            <wp:positionH relativeFrom="column">
              <wp:posOffset>2630610</wp:posOffset>
            </wp:positionH>
            <wp:positionV relativeFrom="paragraph">
              <wp:posOffset>-244</wp:posOffset>
            </wp:positionV>
            <wp:extent cx="2743200" cy="2680335"/>
            <wp:effectExtent l="0" t="0" r="0" b="5715"/>
            <wp:wrapNone/>
            <wp:docPr id="31" name="Image 3">
              <a:extLst xmlns:a="http://schemas.openxmlformats.org/drawingml/2006/main">
                <a:ext uri="{FF2B5EF4-FFF2-40B4-BE49-F238E27FC236}">
                  <a16:creationId xmlns:a16="http://schemas.microsoft.com/office/drawing/2014/main" id="{489DECF9-828D-4F6E-8241-0DA04706B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489DECF9-828D-4F6E-8241-0DA04706B680}"/>
                        </a:ext>
                      </a:extLst>
                    </pic:cNvPr>
                    <pic:cNvPicPr>
                      <a:picLocks noChangeAspect="1"/>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43200" cy="2680335"/>
                    </a:xfrm>
                    <a:prstGeom prst="rect">
                      <a:avLst/>
                    </a:prstGeom>
                  </pic:spPr>
                </pic:pic>
              </a:graphicData>
            </a:graphic>
          </wp:anchor>
        </w:drawing>
      </w:r>
    </w:p>
    <w:p w:rsidR="00FF5D98" w:rsidRDefault="00FF5D98" w:rsidP="00EF4FBC">
      <w:pPr>
        <w:pStyle w:val="Paragraphenormal"/>
      </w:pPr>
    </w:p>
    <w:p w:rsidR="00FF5D98" w:rsidRDefault="00FF5D98" w:rsidP="00EF4FBC">
      <w:pPr>
        <w:pStyle w:val="Paragraphenormal"/>
      </w:pPr>
      <w:r>
        <w:t>Un</w:t>
      </w:r>
      <w:r w:rsidR="00100AEE">
        <w:t>e</w:t>
      </w:r>
      <w:r>
        <w:t xml:space="preserve"> fois le multiplicateur déposé,</w:t>
      </w:r>
    </w:p>
    <w:p w:rsidR="00FF5D98" w:rsidRDefault="00FF5D98" w:rsidP="00EF4FBC">
      <w:pPr>
        <w:pStyle w:val="Paragraphenormal"/>
      </w:pPr>
      <w:proofErr w:type="gramStart"/>
      <w:r>
        <w:t>on</w:t>
      </w:r>
      <w:proofErr w:type="gramEnd"/>
      <w:r>
        <w:t xml:space="preserve"> accède à la génératrice :</w:t>
      </w: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700A70" w:rsidRDefault="00700A70" w:rsidP="00EF4FBC">
      <w:pPr>
        <w:pStyle w:val="Paragraphenormal"/>
      </w:pPr>
    </w:p>
    <w:p w:rsidR="00FF5D98" w:rsidRDefault="00700A70" w:rsidP="00EF4FBC">
      <w:pPr>
        <w:pStyle w:val="Paragraphenormal"/>
      </w:pPr>
      <w:r>
        <w:t>Les deux principaux sous-ensembles étudiés : le multiplicateur de vitesse et la génératrice.</w:t>
      </w:r>
    </w:p>
    <w:p w:rsidR="00700A70" w:rsidRDefault="00700A70" w:rsidP="00EF4FBC">
      <w:pPr>
        <w:pStyle w:val="Paragraphenormal"/>
      </w:pPr>
    </w:p>
    <w:p w:rsidR="00700A70" w:rsidRDefault="00700A70" w:rsidP="00EF4FBC">
      <w:pPr>
        <w:pStyle w:val="Paragraphenormal"/>
      </w:pPr>
      <w:r>
        <w:rPr>
          <w:noProof/>
        </w:rPr>
        <w:drawing>
          <wp:anchor distT="0" distB="0" distL="114300" distR="114300" simplePos="0" relativeHeight="251644416" behindDoc="0" locked="0" layoutInCell="1" allowOverlap="1" wp14:anchorId="1E0013F8">
            <wp:simplePos x="0" y="0"/>
            <wp:positionH relativeFrom="column">
              <wp:posOffset>2856589</wp:posOffset>
            </wp:positionH>
            <wp:positionV relativeFrom="paragraph">
              <wp:posOffset>139065</wp:posOffset>
            </wp:positionV>
            <wp:extent cx="2651208" cy="2059333"/>
            <wp:effectExtent l="0" t="0" r="0" b="0"/>
            <wp:wrapNone/>
            <wp:docPr id="224" name="Image 4">
              <a:extLst xmlns:a="http://schemas.openxmlformats.org/drawingml/2006/main">
                <a:ext uri="{FF2B5EF4-FFF2-40B4-BE49-F238E27FC236}">
                  <a16:creationId xmlns:a16="http://schemas.microsoft.com/office/drawing/2014/main" id="{163434CC-1AB1-4933-B64E-DA2DF254F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63434CC-1AB1-4933-B64E-DA2DF254F401}"/>
                        </a:ext>
                      </a:extLst>
                    </pic:cNvPr>
                    <pic:cNvPicPr>
                      <a:picLocks noChangeAspect="1"/>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651208" cy="2059333"/>
                    </a:xfrm>
                    <a:prstGeom prst="rect">
                      <a:avLst/>
                    </a:prstGeom>
                  </pic:spPr>
                </pic:pic>
              </a:graphicData>
            </a:graphic>
          </wp:anchor>
        </w:drawing>
      </w:r>
    </w:p>
    <w:p w:rsidR="00FF5D98" w:rsidRDefault="00700A70" w:rsidP="00EF4FBC">
      <w:pPr>
        <w:pStyle w:val="Paragraphenormal"/>
      </w:pPr>
      <w:r>
        <w:rPr>
          <w:noProof/>
        </w:rPr>
        <w:drawing>
          <wp:anchor distT="0" distB="0" distL="114300" distR="114300" simplePos="0" relativeHeight="251649536" behindDoc="0" locked="0" layoutInCell="1" allowOverlap="1" wp14:anchorId="742A083D">
            <wp:simplePos x="0" y="0"/>
            <wp:positionH relativeFrom="column">
              <wp:posOffset>228600</wp:posOffset>
            </wp:positionH>
            <wp:positionV relativeFrom="paragraph">
              <wp:posOffset>60325</wp:posOffset>
            </wp:positionV>
            <wp:extent cx="2287905" cy="1974215"/>
            <wp:effectExtent l="0" t="0" r="0" b="6985"/>
            <wp:wrapNone/>
            <wp:docPr id="4" name="Image 3">
              <a:extLst xmlns:a="http://schemas.openxmlformats.org/drawingml/2006/main">
                <a:ext uri="{FF2B5EF4-FFF2-40B4-BE49-F238E27FC236}">
                  <a16:creationId xmlns:a16="http://schemas.microsoft.com/office/drawing/2014/main" id="{8A33C62D-EBC6-441E-BFAF-5BBFE2E5A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A33C62D-EBC6-441E-BFAF-5BBFE2E5AEA5}"/>
                        </a:ext>
                      </a:extLst>
                    </pic:cNvPr>
                    <pic:cNvPicPr>
                      <a:picLocks noChangeAspect="1"/>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87905" cy="1974215"/>
                    </a:xfrm>
                    <a:prstGeom prst="rect">
                      <a:avLst/>
                    </a:prstGeom>
                  </pic:spPr>
                </pic:pic>
              </a:graphicData>
            </a:graphic>
          </wp:anchor>
        </w:drawing>
      </w: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FF5D98" w:rsidRDefault="00FF5D98" w:rsidP="00EF4FBC">
      <w:pPr>
        <w:pStyle w:val="Paragraphenormal"/>
      </w:pPr>
    </w:p>
    <w:p w:rsidR="00700A70" w:rsidRDefault="00700A70" w:rsidP="00EF4FBC">
      <w:pPr>
        <w:pStyle w:val="Paragraphenormal"/>
      </w:pPr>
    </w:p>
    <w:p w:rsidR="00700A70" w:rsidRDefault="00700A70" w:rsidP="00EF4FBC">
      <w:pPr>
        <w:pStyle w:val="Paragraphenormal"/>
      </w:pPr>
    </w:p>
    <w:p w:rsidR="00700A70" w:rsidRDefault="00700A70" w:rsidP="00EF4FBC">
      <w:pPr>
        <w:pStyle w:val="Paragraphenormal"/>
      </w:pPr>
    </w:p>
    <w:p w:rsidR="00700A70" w:rsidRDefault="00700A70" w:rsidP="00EF4FBC">
      <w:pPr>
        <w:pStyle w:val="Paragraphenormal"/>
      </w:pPr>
    </w:p>
    <w:p w:rsidR="00700A70" w:rsidRDefault="00700A70">
      <w:pPr>
        <w:rPr>
          <w:rFonts w:ascii="Comic Sans MS" w:eastAsia="Times New Roman" w:hAnsi="Comic Sans MS" w:cs="Times New Roman"/>
          <w:szCs w:val="24"/>
        </w:rPr>
      </w:pPr>
      <w:r>
        <w:br w:type="page"/>
      </w:r>
    </w:p>
    <w:p w:rsidR="00700A70" w:rsidRDefault="00700A70" w:rsidP="00700A70">
      <w:pPr>
        <w:pStyle w:val="Titre1"/>
      </w:pPr>
      <w:r>
        <w:lastRenderedPageBreak/>
        <w:t>Recherche des paramètres de fonctionnement</w:t>
      </w:r>
    </w:p>
    <w:p w:rsidR="00700A70" w:rsidRDefault="00700A70" w:rsidP="00700A70">
      <w:pPr>
        <w:pStyle w:val="Paragraphenormal"/>
      </w:pPr>
    </w:p>
    <w:p w:rsidR="00700A70" w:rsidRDefault="006C2C77" w:rsidP="006C2C77">
      <w:pPr>
        <w:pStyle w:val="Titre2"/>
      </w:pPr>
      <w:r>
        <w:t>Le système d’entrainement</w:t>
      </w:r>
    </w:p>
    <w:p w:rsidR="006C2C77" w:rsidRDefault="006C2C77" w:rsidP="006C2C77">
      <w:pPr>
        <w:pStyle w:val="Paragraphenormal"/>
      </w:pPr>
    </w:p>
    <w:p w:rsidR="00A87D1E" w:rsidRDefault="00A87D1E" w:rsidP="00A87D1E">
      <w:pPr>
        <w:pStyle w:val="Titre3"/>
      </w:pPr>
      <w:proofErr w:type="spellStart"/>
      <w:r>
        <w:t>Mouflage</w:t>
      </w:r>
      <w:proofErr w:type="spellEnd"/>
    </w:p>
    <w:p w:rsidR="006C2C77" w:rsidRDefault="002A0B21" w:rsidP="006C2C77">
      <w:pPr>
        <w:pStyle w:val="Paragraphenormal"/>
      </w:pPr>
      <w:r w:rsidRPr="002A0B21">
        <w:rPr>
          <w:noProof/>
        </w:rPr>
        <w:drawing>
          <wp:anchor distT="0" distB="0" distL="114300" distR="114300" simplePos="0" relativeHeight="251673088" behindDoc="0" locked="0" layoutInCell="1" allowOverlap="1" wp14:anchorId="49F0E636">
            <wp:simplePos x="0" y="0"/>
            <wp:positionH relativeFrom="column">
              <wp:posOffset>2742537</wp:posOffset>
            </wp:positionH>
            <wp:positionV relativeFrom="paragraph">
              <wp:posOffset>55990</wp:posOffset>
            </wp:positionV>
            <wp:extent cx="2797810" cy="2211070"/>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97810" cy="2211070"/>
                    </a:xfrm>
                    <a:prstGeom prst="rect">
                      <a:avLst/>
                    </a:prstGeom>
                  </pic:spPr>
                </pic:pic>
              </a:graphicData>
            </a:graphic>
          </wp:anchor>
        </w:drawing>
      </w:r>
    </w:p>
    <w:p w:rsidR="006C2C77" w:rsidRDefault="006C2C77" w:rsidP="006C2C77">
      <w:pPr>
        <w:pStyle w:val="Paragraphenormal"/>
        <w:ind w:right="5470"/>
      </w:pPr>
      <w:r>
        <w:t xml:space="preserve">La masse suspendue entraine la poulie réceptrice au travers d’un </w:t>
      </w:r>
      <w:proofErr w:type="spellStart"/>
      <w:r>
        <w:t>mouflage</w:t>
      </w:r>
      <w:proofErr w:type="spellEnd"/>
      <w:r>
        <w:t xml:space="preserve"> représenté par la figue ci-contre. </w:t>
      </w:r>
    </w:p>
    <w:p w:rsidR="006C2C77" w:rsidRDefault="006C2C77" w:rsidP="006C2C77">
      <w:pPr>
        <w:pStyle w:val="Paragraphenormal"/>
        <w:ind w:right="5470"/>
      </w:pPr>
    </w:p>
    <w:p w:rsidR="006C2C77" w:rsidRDefault="00634498" w:rsidP="006C2C77">
      <w:pPr>
        <w:pStyle w:val="Paragraphenormal"/>
        <w:ind w:right="5470"/>
      </w:pPr>
      <w:r>
        <w:t>La vitesse du câble étant égale au double de la vitesse de la masse suspendue, c</w:t>
      </w:r>
      <w:r w:rsidR="006C2C77">
        <w:t xml:space="preserve">ela revient à </w:t>
      </w:r>
      <w:r w:rsidR="00483115">
        <w:t>doubler rapport de multiplication du multiplicateur de vitesse.</w:t>
      </w:r>
    </w:p>
    <w:p w:rsidR="007E1B13" w:rsidRDefault="007E1B13" w:rsidP="006C2C77">
      <w:pPr>
        <w:pStyle w:val="Paragraphenormal"/>
        <w:ind w:right="5470"/>
      </w:pPr>
    </w:p>
    <w:p w:rsidR="007E1B13" w:rsidRDefault="007E1B13" w:rsidP="006C2C77">
      <w:pPr>
        <w:pStyle w:val="Paragraphenormal"/>
        <w:ind w:right="5470"/>
      </w:pPr>
    </w:p>
    <w:p w:rsidR="00634498" w:rsidRDefault="00634498" w:rsidP="006C2C77">
      <w:pPr>
        <w:pStyle w:val="Paragraphenormal"/>
        <w:ind w:right="5470"/>
      </w:pPr>
    </w:p>
    <w:p w:rsidR="00A87D1E" w:rsidRDefault="00A87D1E" w:rsidP="00A87D1E">
      <w:pPr>
        <w:pStyle w:val="Titre3"/>
      </w:pPr>
      <w:r>
        <w:t>Multiplicateur de vitesse</w:t>
      </w:r>
    </w:p>
    <w:p w:rsidR="00A87D1E" w:rsidRDefault="00A87D1E" w:rsidP="00A87D1E">
      <w:pPr>
        <w:pStyle w:val="Paragraphenormal"/>
      </w:pPr>
    </w:p>
    <w:p w:rsidR="00A87D1E" w:rsidRDefault="00A87D1E" w:rsidP="00A87D1E">
      <w:pPr>
        <w:pStyle w:val="Paragraphenormal"/>
        <w:ind w:right="6190"/>
      </w:pPr>
      <w:r>
        <w:rPr>
          <w:noProof/>
        </w:rPr>
        <w:drawing>
          <wp:anchor distT="0" distB="0" distL="114300" distR="114300" simplePos="0" relativeHeight="251660800" behindDoc="0" locked="0" layoutInCell="1" allowOverlap="1" wp14:anchorId="49829A95">
            <wp:simplePos x="0" y="0"/>
            <wp:positionH relativeFrom="column">
              <wp:posOffset>2171700</wp:posOffset>
            </wp:positionH>
            <wp:positionV relativeFrom="paragraph">
              <wp:posOffset>126117</wp:posOffset>
            </wp:positionV>
            <wp:extent cx="3574349" cy="3202333"/>
            <wp:effectExtent l="0" t="0" r="7620" b="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74349" cy="3202333"/>
                    </a:xfrm>
                    <a:prstGeom prst="rect">
                      <a:avLst/>
                    </a:prstGeom>
                  </pic:spPr>
                </pic:pic>
              </a:graphicData>
            </a:graphic>
          </wp:anchor>
        </w:drawing>
      </w:r>
    </w:p>
    <w:p w:rsidR="00A87D1E" w:rsidRDefault="00A87D1E" w:rsidP="00A87D1E">
      <w:pPr>
        <w:pStyle w:val="Paragraphenormal"/>
        <w:ind w:right="6190"/>
      </w:pPr>
    </w:p>
    <w:p w:rsidR="00A87D1E" w:rsidRDefault="00A87D1E" w:rsidP="00A87D1E">
      <w:pPr>
        <w:pStyle w:val="Paragraphenormal"/>
        <w:ind w:right="5830"/>
      </w:pPr>
      <w:r>
        <w:t xml:space="preserve">Le multiplicateur est constitué d’un ensemble de roues dentées ainsi que d’un système poulie courroie. </w:t>
      </w:r>
    </w:p>
    <w:p w:rsidR="00A87D1E" w:rsidRDefault="00A87D1E" w:rsidP="00A87D1E">
      <w:pPr>
        <w:pStyle w:val="Paragraphenormal"/>
      </w:pPr>
    </w:p>
    <w:p w:rsidR="00A87D1E" w:rsidRDefault="00A87D1E" w:rsidP="00A87D1E">
      <w:pPr>
        <w:pStyle w:val="Paragraphenormal"/>
      </w:pPr>
    </w:p>
    <w:p w:rsidR="00A87D1E" w:rsidRDefault="00A87D1E" w:rsidP="00A87D1E">
      <w:pPr>
        <w:pStyle w:val="Paragraphenormal"/>
      </w:pPr>
    </w:p>
    <w:p w:rsidR="00A87D1E" w:rsidRDefault="00A87D1E" w:rsidP="00A87D1E">
      <w:pPr>
        <w:pStyle w:val="Paragraphenormal"/>
      </w:pPr>
    </w:p>
    <w:p w:rsidR="00A87D1E" w:rsidRDefault="00A87D1E" w:rsidP="00A87D1E">
      <w:pPr>
        <w:pStyle w:val="Paragraphenormal"/>
      </w:pPr>
    </w:p>
    <w:p w:rsidR="00A87D1E" w:rsidRDefault="00A87D1E" w:rsidP="00A87D1E">
      <w:pPr>
        <w:pStyle w:val="Paragraphenormal"/>
      </w:pPr>
    </w:p>
    <w:p w:rsidR="00634498" w:rsidRDefault="00634498" w:rsidP="00A87D1E">
      <w:pPr>
        <w:pStyle w:val="Paragraphenormal"/>
      </w:pPr>
    </w:p>
    <w:p w:rsidR="00634498" w:rsidRDefault="00634498" w:rsidP="00A87D1E">
      <w:pPr>
        <w:pStyle w:val="Paragraphenormal"/>
      </w:pPr>
    </w:p>
    <w:p w:rsidR="00634498" w:rsidRDefault="00634498" w:rsidP="00A87D1E">
      <w:pPr>
        <w:pStyle w:val="Paragraphenormal"/>
      </w:pPr>
    </w:p>
    <w:p w:rsidR="00A87D1E" w:rsidRDefault="00A87D1E" w:rsidP="00A87D1E">
      <w:pPr>
        <w:pStyle w:val="Paragraphenormal"/>
      </w:pPr>
    </w:p>
    <w:p w:rsidR="00A87D1E" w:rsidRDefault="00A87D1E" w:rsidP="00A87D1E">
      <w:pPr>
        <w:pStyle w:val="Paragraphenormal"/>
      </w:pPr>
    </w:p>
    <w:p w:rsidR="00A87D1E" w:rsidRDefault="00A87D1E" w:rsidP="00A87D1E">
      <w:pPr>
        <w:pStyle w:val="Paragraphenormal"/>
      </w:pPr>
    </w:p>
    <w:p w:rsidR="00A87D1E" w:rsidRDefault="00A87D1E" w:rsidP="00A87D1E">
      <w:pPr>
        <w:pStyle w:val="Paragraphenormal"/>
      </w:pPr>
    </w:p>
    <w:p w:rsidR="00A87D1E" w:rsidRDefault="00A87D1E" w:rsidP="00A87D1E">
      <w:pPr>
        <w:pStyle w:val="Paragraphenormal"/>
      </w:pPr>
    </w:p>
    <w:p w:rsidR="00A87D1E" w:rsidRDefault="00A87D1E" w:rsidP="00A87D1E">
      <w:pPr>
        <w:pStyle w:val="Paragraphenormal"/>
      </w:pPr>
    </w:p>
    <w:p w:rsidR="00634498" w:rsidRDefault="00634498" w:rsidP="00A87D1E">
      <w:pPr>
        <w:pStyle w:val="Paragraphenormal"/>
      </w:pPr>
    </w:p>
    <w:p w:rsidR="00A87D1E" w:rsidRDefault="00634498" w:rsidP="00A87D1E">
      <w:pPr>
        <w:pStyle w:val="Paragraphenormal"/>
      </w:pPr>
      <w:r>
        <w:rPr>
          <w:noProof/>
        </w:rPr>
        <w:drawing>
          <wp:anchor distT="0" distB="0" distL="114300" distR="114300" simplePos="0" relativeHeight="251671040" behindDoc="1" locked="0" layoutInCell="1" allowOverlap="1" wp14:anchorId="4EA487E6">
            <wp:simplePos x="0" y="0"/>
            <wp:positionH relativeFrom="column">
              <wp:posOffset>3082870</wp:posOffset>
            </wp:positionH>
            <wp:positionV relativeFrom="paragraph">
              <wp:posOffset>29707</wp:posOffset>
            </wp:positionV>
            <wp:extent cx="2630833" cy="2304091"/>
            <wp:effectExtent l="0" t="0" r="0" b="1270"/>
            <wp:wrapTight wrapText="bothSides">
              <wp:wrapPolygon edited="0">
                <wp:start x="0" y="0"/>
                <wp:lineTo x="0" y="21433"/>
                <wp:lineTo x="21428" y="21433"/>
                <wp:lineTo x="21428" y="0"/>
                <wp:lineTo x="0" y="0"/>
              </wp:wrapPolygon>
            </wp:wrapTight>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30833" cy="2304091"/>
                    </a:xfrm>
                    <a:prstGeom prst="rect">
                      <a:avLst/>
                    </a:prstGeom>
                  </pic:spPr>
                </pic:pic>
              </a:graphicData>
            </a:graphic>
          </wp:anchor>
        </w:drawing>
      </w:r>
    </w:p>
    <w:p w:rsidR="00A87D1E" w:rsidRDefault="00A87D1E" w:rsidP="00A87D1E">
      <w:pPr>
        <w:pStyle w:val="Paragraphenormal"/>
      </w:pPr>
      <w:r>
        <w:t xml:space="preserve">Après avoir relevé les caractéristiques de chaque élément, on obtient le rapport global </w:t>
      </w:r>
      <w:r w:rsidR="007E4A9A">
        <w:t>du multiplicateur :</w:t>
      </w:r>
    </w:p>
    <w:p w:rsidR="007E4A9A" w:rsidRDefault="007E4A9A" w:rsidP="00A87D1E">
      <w:pPr>
        <w:pStyle w:val="Paragraphenormal"/>
      </w:pPr>
    </w:p>
    <w:p w:rsidR="007E4A9A" w:rsidRDefault="007E4A9A" w:rsidP="00A87D1E">
      <w:pPr>
        <w:pStyle w:val="Paragraphenormal"/>
      </w:pPr>
    </w:p>
    <w:p w:rsidR="007E4A9A" w:rsidRDefault="007E4A9A" w:rsidP="00A87D1E">
      <w:pPr>
        <w:pStyle w:val="Paragraphenormal"/>
      </w:pPr>
    </w:p>
    <w:p w:rsidR="007E4A9A" w:rsidRPr="007E4A9A" w:rsidRDefault="00102693" w:rsidP="00A87D1E">
      <w:pPr>
        <w:pStyle w:val="Paragraphenormal"/>
        <w:rPr>
          <w:sz w:val="20"/>
          <w:szCs w:val="20"/>
        </w:rPr>
      </w:pPr>
      <m:oMathPara>
        <m:oMath>
          <m:f>
            <m:fPr>
              <m:ctrlPr>
                <w:rPr>
                  <w:rFonts w:ascii="Cambria Math" w:eastAsiaTheme="minorEastAsia" w:hAnsi="Cambria Math" w:cstheme="minorBidi"/>
                  <w:i/>
                  <w:iCs/>
                  <w:color w:val="000000" w:themeColor="text1"/>
                  <w:kern w:val="24"/>
                  <w:sz w:val="20"/>
                  <w:szCs w:val="20"/>
                </w:rPr>
              </m:ctrlPr>
            </m:fPr>
            <m:num>
              <m:r>
                <w:rPr>
                  <w:rFonts w:ascii="Cambria Math" w:eastAsiaTheme="minorEastAsia" w:hAnsi="Cambria Math" w:cstheme="minorBidi"/>
                  <w:color w:val="000000" w:themeColor="text1"/>
                  <w:kern w:val="24"/>
                  <w:sz w:val="20"/>
                  <w:szCs w:val="20"/>
                </w:rPr>
                <m:t>Ns</m:t>
              </m:r>
            </m:num>
            <m:den>
              <m:r>
                <w:rPr>
                  <w:rFonts w:ascii="Cambria Math" w:eastAsiaTheme="minorEastAsia" w:hAnsi="Cambria Math" w:cstheme="minorBidi"/>
                  <w:color w:val="000000" w:themeColor="text1"/>
                  <w:kern w:val="24"/>
                  <w:sz w:val="20"/>
                  <w:szCs w:val="20"/>
                </w:rPr>
                <m:t>Ne</m:t>
              </m:r>
            </m:den>
          </m:f>
          <m:r>
            <w:rPr>
              <w:rFonts w:ascii="Cambria Math" w:eastAsiaTheme="minorEastAsia" w:hAnsi="Cambria Math" w:cstheme="minorBidi"/>
              <w:color w:val="000000" w:themeColor="text1"/>
              <w:kern w:val="24"/>
              <w:sz w:val="20"/>
              <w:szCs w:val="20"/>
            </w:rPr>
            <m:t>=</m:t>
          </m:r>
          <m:f>
            <m:fPr>
              <m:ctrlPr>
                <w:rPr>
                  <w:rFonts w:ascii="Cambria Math" w:eastAsiaTheme="minorEastAsia" w:hAnsi="Cambria Math" w:cstheme="minorBidi"/>
                  <w:i/>
                  <w:iCs/>
                  <w:color w:val="000000" w:themeColor="text1"/>
                  <w:kern w:val="24"/>
                  <w:sz w:val="20"/>
                  <w:szCs w:val="20"/>
                </w:rPr>
              </m:ctrlPr>
            </m:fPr>
            <m:num>
              <m:r>
                <w:rPr>
                  <w:rFonts w:ascii="Cambria Math" w:eastAsiaTheme="minorEastAsia" w:hAnsi="Cambria Math" w:cstheme="minorBidi"/>
                  <w:color w:val="000000" w:themeColor="text1"/>
                  <w:kern w:val="24"/>
                  <w:sz w:val="20"/>
                  <w:szCs w:val="20"/>
                </w:rPr>
                <m:t>Zc</m:t>
              </m:r>
            </m:num>
            <m:den>
              <m:r>
                <w:rPr>
                  <w:rFonts w:ascii="Cambria Math" w:eastAsiaTheme="minorEastAsia" w:hAnsi="Cambria Math" w:cstheme="minorBidi"/>
                  <w:color w:val="000000" w:themeColor="text1"/>
                  <w:kern w:val="24"/>
                  <w:sz w:val="20"/>
                  <w:szCs w:val="20"/>
                </w:rPr>
                <m:t>Z1</m:t>
              </m:r>
            </m:den>
          </m:f>
          <m:r>
            <w:rPr>
              <w:rFonts w:ascii="Cambria Math" w:eastAsia="Cambria Math" w:hAnsi="Cambria Math" w:cstheme="minorBidi"/>
              <w:color w:val="000000" w:themeColor="text1"/>
              <w:kern w:val="24"/>
              <w:sz w:val="20"/>
              <w:szCs w:val="20"/>
            </w:rPr>
            <m:t>×</m:t>
          </m:r>
          <m:f>
            <m:fPr>
              <m:ctrlPr>
                <w:rPr>
                  <w:rFonts w:ascii="Cambria Math" w:eastAsia="Cambria Math" w:hAnsi="Cambria Math" w:cstheme="minorBidi"/>
                  <w:i/>
                  <w:iCs/>
                  <w:color w:val="000000" w:themeColor="text1"/>
                  <w:kern w:val="24"/>
                  <w:sz w:val="20"/>
                  <w:szCs w:val="20"/>
                </w:rPr>
              </m:ctrlPr>
            </m:fPr>
            <m:num>
              <m:r>
                <w:rPr>
                  <w:rFonts w:ascii="Cambria Math" w:eastAsia="Cambria Math" w:hAnsi="Cambria Math" w:cstheme="minorBidi"/>
                  <w:color w:val="000000" w:themeColor="text1"/>
                  <w:kern w:val="24"/>
                  <w:sz w:val="20"/>
                  <w:szCs w:val="20"/>
                </w:rPr>
                <m:t>Z2</m:t>
              </m:r>
            </m:num>
            <m:den>
              <m:r>
                <w:rPr>
                  <w:rFonts w:ascii="Cambria Math" w:eastAsia="Cambria Math" w:hAnsi="Cambria Math" w:cstheme="minorBidi"/>
                  <w:color w:val="000000" w:themeColor="text1"/>
                  <w:kern w:val="24"/>
                  <w:sz w:val="20"/>
                  <w:szCs w:val="20"/>
                </w:rPr>
                <m:t>Z3</m:t>
              </m:r>
            </m:den>
          </m:f>
          <m:r>
            <w:rPr>
              <w:rFonts w:ascii="Cambria Math" w:eastAsia="Cambria Math" w:hAnsi="Cambria Math" w:cstheme="minorBidi"/>
              <w:color w:val="000000" w:themeColor="text1"/>
              <w:kern w:val="24"/>
              <w:sz w:val="20"/>
              <w:szCs w:val="20"/>
            </w:rPr>
            <m:t>×</m:t>
          </m:r>
          <m:f>
            <m:fPr>
              <m:ctrlPr>
                <w:rPr>
                  <w:rFonts w:ascii="Cambria Math" w:eastAsia="Cambria Math" w:hAnsi="Cambria Math" w:cstheme="minorBidi"/>
                  <w:i/>
                  <w:iCs/>
                  <w:color w:val="000000" w:themeColor="text1"/>
                  <w:kern w:val="24"/>
                  <w:sz w:val="20"/>
                  <w:szCs w:val="20"/>
                </w:rPr>
              </m:ctrlPr>
            </m:fPr>
            <m:num>
              <m:r>
                <w:rPr>
                  <w:rFonts w:ascii="Cambria Math" w:eastAsia="Cambria Math" w:hAnsi="Cambria Math" w:cstheme="minorBidi"/>
                  <w:color w:val="000000" w:themeColor="text1"/>
                  <w:kern w:val="24"/>
                  <w:sz w:val="20"/>
                  <w:szCs w:val="20"/>
                </w:rPr>
                <m:t>Z4</m:t>
              </m:r>
            </m:num>
            <m:den>
              <m:r>
                <w:rPr>
                  <w:rFonts w:ascii="Cambria Math" w:eastAsia="Cambria Math" w:hAnsi="Cambria Math" w:cstheme="minorBidi"/>
                  <w:color w:val="000000" w:themeColor="text1"/>
                  <w:kern w:val="24"/>
                  <w:sz w:val="20"/>
                  <w:szCs w:val="20"/>
                </w:rPr>
                <m:t>Z5</m:t>
              </m:r>
            </m:den>
          </m:f>
          <m:r>
            <w:rPr>
              <w:rFonts w:ascii="Cambria Math" w:eastAsia="Cambria Math" w:hAnsi="Cambria Math" w:cstheme="minorBidi"/>
              <w:color w:val="000000" w:themeColor="text1"/>
              <w:kern w:val="24"/>
              <w:sz w:val="20"/>
              <w:szCs w:val="20"/>
            </w:rPr>
            <m:t>×</m:t>
          </m:r>
          <m:f>
            <m:fPr>
              <m:ctrlPr>
                <w:rPr>
                  <w:rFonts w:ascii="Cambria Math" w:eastAsia="Cambria Math" w:hAnsi="Cambria Math" w:cstheme="minorBidi"/>
                  <w:i/>
                  <w:iCs/>
                  <w:color w:val="000000" w:themeColor="text1"/>
                  <w:kern w:val="24"/>
                  <w:sz w:val="20"/>
                  <w:szCs w:val="20"/>
                </w:rPr>
              </m:ctrlPr>
            </m:fPr>
            <m:num>
              <m:r>
                <w:rPr>
                  <w:rFonts w:ascii="Cambria Math" w:eastAsia="Cambria Math" w:hAnsi="Cambria Math" w:cstheme="minorBidi"/>
                  <w:color w:val="000000" w:themeColor="text1"/>
                  <w:kern w:val="24"/>
                  <w:sz w:val="20"/>
                  <w:szCs w:val="20"/>
                </w:rPr>
                <m:t>d2</m:t>
              </m:r>
            </m:num>
            <m:den>
              <m:r>
                <w:rPr>
                  <w:rFonts w:ascii="Cambria Math" w:eastAsia="Cambria Math" w:hAnsi="Cambria Math" w:cstheme="minorBidi"/>
                  <w:color w:val="000000" w:themeColor="text1"/>
                  <w:kern w:val="24"/>
                  <w:sz w:val="20"/>
                  <w:szCs w:val="20"/>
                </w:rPr>
                <m:t>d3</m:t>
              </m:r>
            </m:den>
          </m:f>
          <m:r>
            <w:rPr>
              <w:rFonts w:ascii="Cambria Math" w:eastAsia="Cambria Math" w:hAnsi="Cambria Math" w:cstheme="minorBidi"/>
              <w:color w:val="000000" w:themeColor="text1"/>
              <w:kern w:val="24"/>
              <w:sz w:val="20"/>
              <w:szCs w:val="20"/>
            </w:rPr>
            <m:t>=</m:t>
          </m:r>
          <m:f>
            <m:fPr>
              <m:ctrlPr>
                <w:rPr>
                  <w:rFonts w:ascii="Cambria Math" w:eastAsiaTheme="minorEastAsia" w:hAnsi="Cambria Math" w:cstheme="minorBidi"/>
                  <w:i/>
                  <w:iCs/>
                  <w:color w:val="000000" w:themeColor="text1"/>
                  <w:kern w:val="24"/>
                  <w:sz w:val="20"/>
                  <w:szCs w:val="20"/>
                </w:rPr>
              </m:ctrlPr>
            </m:fPr>
            <m:num>
              <m:r>
                <w:rPr>
                  <w:rFonts w:ascii="Cambria Math" w:eastAsiaTheme="minorEastAsia" w:hAnsi="Cambria Math" w:cstheme="minorBidi"/>
                  <w:color w:val="000000" w:themeColor="text1"/>
                  <w:kern w:val="24"/>
                  <w:sz w:val="20"/>
                  <w:szCs w:val="20"/>
                </w:rPr>
                <m:t>100</m:t>
              </m:r>
            </m:num>
            <m:den>
              <m:r>
                <w:rPr>
                  <w:rFonts w:ascii="Cambria Math" w:eastAsiaTheme="minorEastAsia" w:hAnsi="Cambria Math" w:cstheme="minorBidi"/>
                  <w:color w:val="000000" w:themeColor="text1"/>
                  <w:kern w:val="24"/>
                  <w:sz w:val="20"/>
                  <w:szCs w:val="20"/>
                </w:rPr>
                <m:t>21</m:t>
              </m:r>
            </m:den>
          </m:f>
          <m:r>
            <w:rPr>
              <w:rFonts w:ascii="Cambria Math" w:eastAsia="Cambria Math" w:hAnsi="Cambria Math" w:cstheme="minorBidi"/>
              <w:color w:val="000000" w:themeColor="text1"/>
              <w:kern w:val="24"/>
              <w:sz w:val="20"/>
              <w:szCs w:val="20"/>
            </w:rPr>
            <m:t>×</m:t>
          </m:r>
          <m:f>
            <m:fPr>
              <m:ctrlPr>
                <w:rPr>
                  <w:rFonts w:ascii="Cambria Math" w:eastAsia="Cambria Math" w:hAnsi="Cambria Math" w:cstheme="minorBidi"/>
                  <w:i/>
                  <w:iCs/>
                  <w:color w:val="000000" w:themeColor="text1"/>
                  <w:kern w:val="24"/>
                  <w:sz w:val="20"/>
                  <w:szCs w:val="20"/>
                </w:rPr>
              </m:ctrlPr>
            </m:fPr>
            <m:num>
              <m:r>
                <w:rPr>
                  <w:rFonts w:ascii="Cambria Math" w:eastAsia="Cambria Math" w:hAnsi="Cambria Math" w:cstheme="minorBidi"/>
                  <w:color w:val="000000" w:themeColor="text1"/>
                  <w:kern w:val="24"/>
                  <w:sz w:val="20"/>
                  <w:szCs w:val="20"/>
                </w:rPr>
                <m:t>62</m:t>
              </m:r>
            </m:num>
            <m:den>
              <m:r>
                <w:rPr>
                  <w:rFonts w:ascii="Cambria Math" w:eastAsia="Cambria Math" w:hAnsi="Cambria Math" w:cstheme="minorBidi"/>
                  <w:color w:val="000000" w:themeColor="text1"/>
                  <w:kern w:val="24"/>
                  <w:sz w:val="20"/>
                  <w:szCs w:val="20"/>
                </w:rPr>
                <m:t>15</m:t>
              </m:r>
            </m:den>
          </m:f>
          <m:r>
            <w:rPr>
              <w:rFonts w:ascii="Cambria Math" w:eastAsia="Cambria Math" w:hAnsi="Cambria Math" w:cstheme="minorBidi"/>
              <w:color w:val="000000" w:themeColor="text1"/>
              <w:kern w:val="24"/>
              <w:sz w:val="20"/>
              <w:szCs w:val="20"/>
            </w:rPr>
            <m:t>×</m:t>
          </m:r>
          <m:f>
            <m:fPr>
              <m:ctrlPr>
                <w:rPr>
                  <w:rFonts w:ascii="Cambria Math" w:eastAsia="Cambria Math" w:hAnsi="Cambria Math" w:cstheme="minorBidi"/>
                  <w:i/>
                  <w:iCs/>
                  <w:color w:val="000000" w:themeColor="text1"/>
                  <w:kern w:val="24"/>
                  <w:sz w:val="20"/>
                  <w:szCs w:val="20"/>
                </w:rPr>
              </m:ctrlPr>
            </m:fPr>
            <m:num>
              <m:r>
                <w:rPr>
                  <w:rFonts w:ascii="Cambria Math" w:eastAsia="Cambria Math" w:hAnsi="Cambria Math" w:cstheme="minorBidi"/>
                  <w:color w:val="000000" w:themeColor="text1"/>
                  <w:kern w:val="24"/>
                  <w:sz w:val="20"/>
                  <w:szCs w:val="20"/>
                </w:rPr>
                <m:t>92</m:t>
              </m:r>
            </m:num>
            <m:den>
              <m:r>
                <w:rPr>
                  <w:rFonts w:ascii="Cambria Math" w:eastAsia="Cambria Math" w:hAnsi="Cambria Math" w:cstheme="minorBidi"/>
                  <w:color w:val="000000" w:themeColor="text1"/>
                  <w:kern w:val="24"/>
                  <w:sz w:val="20"/>
                  <w:szCs w:val="20"/>
                </w:rPr>
                <m:t>13</m:t>
              </m:r>
            </m:den>
          </m:f>
          <m:r>
            <w:rPr>
              <w:rFonts w:ascii="Cambria Math" w:eastAsia="Cambria Math" w:hAnsi="Cambria Math" w:cstheme="minorBidi"/>
              <w:color w:val="000000" w:themeColor="text1"/>
              <w:kern w:val="24"/>
              <w:sz w:val="20"/>
              <w:szCs w:val="20"/>
            </w:rPr>
            <m:t>×</m:t>
          </m:r>
          <m:f>
            <m:fPr>
              <m:ctrlPr>
                <w:rPr>
                  <w:rFonts w:ascii="Cambria Math" w:eastAsia="Cambria Math" w:hAnsi="Cambria Math" w:cstheme="minorBidi"/>
                  <w:i/>
                  <w:iCs/>
                  <w:color w:val="000000" w:themeColor="text1"/>
                  <w:kern w:val="24"/>
                  <w:sz w:val="20"/>
                  <w:szCs w:val="20"/>
                </w:rPr>
              </m:ctrlPr>
            </m:fPr>
            <m:num>
              <m:r>
                <w:rPr>
                  <w:rFonts w:ascii="Cambria Math" w:eastAsia="Cambria Math" w:hAnsi="Cambria Math" w:cstheme="minorBidi"/>
                  <w:color w:val="000000" w:themeColor="text1"/>
                  <w:kern w:val="24"/>
                  <w:sz w:val="20"/>
                  <w:szCs w:val="20"/>
                </w:rPr>
                <m:t>60</m:t>
              </m:r>
            </m:num>
            <m:den>
              <m:r>
                <w:rPr>
                  <w:rFonts w:ascii="Cambria Math" w:eastAsia="Cambria Math" w:hAnsi="Cambria Math" w:cstheme="minorBidi"/>
                  <w:color w:val="000000" w:themeColor="text1"/>
                  <w:kern w:val="24"/>
                  <w:sz w:val="20"/>
                  <w:szCs w:val="20"/>
                </w:rPr>
                <m:t>12</m:t>
              </m:r>
            </m:den>
          </m:f>
          <m:r>
            <w:rPr>
              <w:rFonts w:ascii="Cambria Math" w:eastAsia="Cambria Math" w:hAnsi="Cambria Math" w:cstheme="minorBidi"/>
              <w:color w:val="000000" w:themeColor="text1"/>
              <w:kern w:val="24"/>
              <w:sz w:val="20"/>
              <w:szCs w:val="20"/>
            </w:rPr>
            <m:t>≈700</m:t>
          </m:r>
        </m:oMath>
      </m:oMathPara>
    </w:p>
    <w:p w:rsidR="007E4A9A" w:rsidRDefault="007E4A9A" w:rsidP="00A87D1E">
      <w:pPr>
        <w:pStyle w:val="Paragraphenormal"/>
      </w:pPr>
    </w:p>
    <w:p w:rsidR="007E4A9A" w:rsidRDefault="007E4A9A" w:rsidP="00A87D1E">
      <w:pPr>
        <w:pStyle w:val="Paragraphenormal"/>
      </w:pPr>
    </w:p>
    <w:p w:rsidR="007E4A9A" w:rsidRDefault="007E4A9A" w:rsidP="00A87D1E">
      <w:pPr>
        <w:pStyle w:val="Paragraphenormal"/>
      </w:pPr>
    </w:p>
    <w:p w:rsidR="007E4A9A" w:rsidRDefault="007E4A9A" w:rsidP="00A87D1E">
      <w:pPr>
        <w:pStyle w:val="Paragraphenormal"/>
      </w:pPr>
    </w:p>
    <w:p w:rsidR="007E4A9A" w:rsidRDefault="007E4A9A" w:rsidP="00A87D1E">
      <w:pPr>
        <w:pStyle w:val="Paragraphenormal"/>
      </w:pPr>
    </w:p>
    <w:p w:rsidR="007B222A" w:rsidRDefault="007B222A" w:rsidP="007B222A">
      <w:pPr>
        <w:pStyle w:val="Titre2"/>
      </w:pPr>
      <w:r>
        <w:t>La génératrice à courant continu</w:t>
      </w:r>
    </w:p>
    <w:p w:rsidR="007B222A" w:rsidRDefault="007B222A" w:rsidP="007B222A">
      <w:pPr>
        <w:pStyle w:val="Paragraphenormal"/>
      </w:pPr>
    </w:p>
    <w:p w:rsidR="007B222A" w:rsidRDefault="007B222A" w:rsidP="007B222A">
      <w:pPr>
        <w:pStyle w:val="Paragraphenormal"/>
        <w:ind w:right="4390"/>
      </w:pPr>
      <w:r>
        <w:rPr>
          <w:noProof/>
        </w:rPr>
        <w:drawing>
          <wp:anchor distT="0" distB="0" distL="114300" distR="114300" simplePos="0" relativeHeight="251681280" behindDoc="1" locked="0" layoutInCell="1" allowOverlap="1" wp14:anchorId="0FD99429">
            <wp:simplePos x="0" y="0"/>
            <wp:positionH relativeFrom="column">
              <wp:posOffset>3199765</wp:posOffset>
            </wp:positionH>
            <wp:positionV relativeFrom="paragraph">
              <wp:posOffset>27719</wp:posOffset>
            </wp:positionV>
            <wp:extent cx="2515235" cy="2136775"/>
            <wp:effectExtent l="0" t="0" r="0" b="0"/>
            <wp:wrapTight wrapText="bothSides">
              <wp:wrapPolygon edited="0">
                <wp:start x="0" y="0"/>
                <wp:lineTo x="0" y="21375"/>
                <wp:lineTo x="21431" y="21375"/>
                <wp:lineTo x="21431" y="0"/>
                <wp:lineTo x="0" y="0"/>
              </wp:wrapPolygon>
            </wp:wrapTight>
            <wp:docPr id="234" name="Image 3">
              <a:extLst xmlns:a="http://schemas.openxmlformats.org/drawingml/2006/main">
                <a:ext uri="{FF2B5EF4-FFF2-40B4-BE49-F238E27FC236}">
                  <a16:creationId xmlns:a16="http://schemas.microsoft.com/office/drawing/2014/main" id="{3A52710B-E05A-4460-9387-3192D3CA3C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3A52710B-E05A-4460-9387-3192D3CA3CFA}"/>
                        </a:ext>
                      </a:extLst>
                    </pic:cNvPr>
                    <pic:cNvPicPr>
                      <a:picLocks noChangeAspect="1"/>
                    </pic:cNvPicPr>
                  </pic:nvPicPr>
                  <pic:blipFill>
                    <a:blip r:embed="rId31">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15235" cy="2136775"/>
                    </a:xfrm>
                    <a:prstGeom prst="rect">
                      <a:avLst/>
                    </a:prstGeom>
                  </pic:spPr>
                </pic:pic>
              </a:graphicData>
            </a:graphic>
            <wp14:sizeRelH relativeFrom="margin">
              <wp14:pctWidth>0</wp14:pctWidth>
            </wp14:sizeRelH>
            <wp14:sizeRelV relativeFrom="margin">
              <wp14:pctHeight>0</wp14:pctHeight>
            </wp14:sizeRelV>
          </wp:anchor>
        </w:drawing>
      </w:r>
    </w:p>
    <w:p w:rsidR="007B222A" w:rsidRDefault="007B222A" w:rsidP="007B222A">
      <w:pPr>
        <w:pStyle w:val="Paragraphenormal"/>
        <w:ind w:right="4390"/>
      </w:pPr>
      <w:r>
        <w:t>Pour déterminer le coefficient de vitesse de la génératrice, on alimente celle-ci à l’aide d’une alimentation de laboratoire, et on relève la vitesse de rotation à l’aide d’un tachymètre</w:t>
      </w:r>
      <w:r w:rsidR="00B47C01">
        <w:t xml:space="preserve"> pour différentes tensions</w:t>
      </w:r>
      <w:r>
        <w:t>.</w:t>
      </w:r>
    </w:p>
    <w:p w:rsidR="007B222A" w:rsidRDefault="007B222A" w:rsidP="007B222A">
      <w:pPr>
        <w:pStyle w:val="Paragraphenormal"/>
        <w:ind w:right="4390"/>
      </w:pPr>
    </w:p>
    <w:p w:rsidR="007B222A" w:rsidRPr="007B222A" w:rsidRDefault="007B222A" w:rsidP="007B222A">
      <w:pPr>
        <w:pStyle w:val="Paragraphenormal"/>
        <w:ind w:right="4390"/>
      </w:pPr>
      <w:r>
        <w:t xml:space="preserve">La résistance de l’induit est mesurée à l’aide d’un ohmmètre. </w:t>
      </w:r>
    </w:p>
    <w:p w:rsidR="007E4A9A" w:rsidRDefault="007E4A9A" w:rsidP="00A87D1E">
      <w:pPr>
        <w:pStyle w:val="Paragraphenormal"/>
      </w:pPr>
    </w:p>
    <w:p w:rsidR="007E4A9A" w:rsidRDefault="007E4A9A" w:rsidP="00A87D1E">
      <w:pPr>
        <w:pStyle w:val="Paragraphenormal"/>
      </w:pPr>
    </w:p>
    <w:p w:rsidR="007E4A9A" w:rsidRPr="007E4A9A" w:rsidRDefault="007E4A9A" w:rsidP="00A87D1E">
      <w:pPr>
        <w:pStyle w:val="Paragraphenormal"/>
        <w:rPr>
          <w:szCs w:val="22"/>
        </w:rPr>
      </w:pPr>
    </w:p>
    <w:p w:rsidR="007E4A9A" w:rsidRDefault="007E4A9A" w:rsidP="00A87D1E">
      <w:pPr>
        <w:pStyle w:val="Paragraphenormal"/>
      </w:pPr>
    </w:p>
    <w:p w:rsidR="007B222A" w:rsidRDefault="007B222A" w:rsidP="00A87D1E">
      <w:pPr>
        <w:pStyle w:val="Paragraphenormal"/>
      </w:pPr>
      <w:r>
        <w:rPr>
          <w:noProof/>
        </w:rPr>
        <w:drawing>
          <wp:anchor distT="0" distB="0" distL="114300" distR="114300" simplePos="0" relativeHeight="251690496" behindDoc="0" locked="0" layoutInCell="1" allowOverlap="1" wp14:anchorId="362D7FE6">
            <wp:simplePos x="0" y="0"/>
            <wp:positionH relativeFrom="column">
              <wp:posOffset>687374</wp:posOffset>
            </wp:positionH>
            <wp:positionV relativeFrom="paragraph">
              <wp:posOffset>119877</wp:posOffset>
            </wp:positionV>
            <wp:extent cx="4444369" cy="2452730"/>
            <wp:effectExtent l="0" t="0" r="0" b="5080"/>
            <wp:wrapNone/>
            <wp:docPr id="236" name="Image 3">
              <a:extLst xmlns:a="http://schemas.openxmlformats.org/drawingml/2006/main">
                <a:ext uri="{FF2B5EF4-FFF2-40B4-BE49-F238E27FC236}">
                  <a16:creationId xmlns:a16="http://schemas.microsoft.com/office/drawing/2014/main" id="{505FF493-DB1D-42EE-B716-19EF7A009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05FF493-DB1D-42EE-B716-19EF7A0097E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444369" cy="2452730"/>
                    </a:xfrm>
                    <a:prstGeom prst="rect">
                      <a:avLst/>
                    </a:prstGeom>
                  </pic:spPr>
                </pic:pic>
              </a:graphicData>
            </a:graphic>
          </wp:anchor>
        </w:drawing>
      </w: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E4A9A" w:rsidRDefault="00BA44E8" w:rsidP="00A87D1E">
      <w:pPr>
        <w:pStyle w:val="Paragraphenormal"/>
      </w:pPr>
      <w:r>
        <w:rPr>
          <w:noProof/>
        </w:rPr>
        <w:lastRenderedPageBreak/>
        <w:drawing>
          <wp:anchor distT="0" distB="0" distL="114300" distR="114300" simplePos="0" relativeHeight="251687424" behindDoc="0" locked="0" layoutInCell="1" allowOverlap="1" wp14:anchorId="11ADE99E">
            <wp:simplePos x="0" y="0"/>
            <wp:positionH relativeFrom="column">
              <wp:posOffset>913130</wp:posOffset>
            </wp:positionH>
            <wp:positionV relativeFrom="paragraph">
              <wp:posOffset>0</wp:posOffset>
            </wp:positionV>
            <wp:extent cx="3874135" cy="2221304"/>
            <wp:effectExtent l="0" t="0" r="0" b="7620"/>
            <wp:wrapNone/>
            <wp:docPr id="235" name="Image 4">
              <a:extLst xmlns:a="http://schemas.openxmlformats.org/drawingml/2006/main">
                <a:ext uri="{FF2B5EF4-FFF2-40B4-BE49-F238E27FC236}">
                  <a16:creationId xmlns:a16="http://schemas.microsoft.com/office/drawing/2014/main" id="{826997C6-960A-41AD-A9BA-223941502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26997C6-960A-41AD-A9BA-223941502F9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874135" cy="2221304"/>
                    </a:xfrm>
                    <a:prstGeom prst="rect">
                      <a:avLst/>
                    </a:prstGeom>
                  </pic:spPr>
                </pic:pic>
              </a:graphicData>
            </a:graphic>
            <wp14:sizeRelH relativeFrom="margin">
              <wp14:pctWidth>0</wp14:pctWidth>
            </wp14:sizeRelH>
            <wp14:sizeRelV relativeFrom="margin">
              <wp14:pctHeight>0</wp14:pctHeight>
            </wp14:sizeRelV>
          </wp:anchor>
        </w:drawing>
      </w:r>
    </w:p>
    <w:p w:rsidR="007E4A9A" w:rsidRDefault="007E4A9A" w:rsidP="00A87D1E">
      <w:pPr>
        <w:pStyle w:val="Paragraphenormal"/>
      </w:pPr>
    </w:p>
    <w:p w:rsidR="007E4A9A" w:rsidRDefault="007E4A9A" w:rsidP="00A87D1E">
      <w:pPr>
        <w:pStyle w:val="Paragraphenormal"/>
      </w:pPr>
    </w:p>
    <w:p w:rsidR="007E4A9A" w:rsidRDefault="007E4A9A" w:rsidP="00A87D1E">
      <w:pPr>
        <w:pStyle w:val="Paragraphenormal"/>
      </w:pPr>
    </w:p>
    <w:p w:rsidR="007E4A9A" w:rsidRDefault="007E4A9A" w:rsidP="00A87D1E">
      <w:pPr>
        <w:pStyle w:val="Paragraphenormal"/>
      </w:pPr>
    </w:p>
    <w:p w:rsidR="007E4A9A" w:rsidRDefault="007E4A9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r>
        <w:t xml:space="preserve">On sait, par ailleurs, que pour de petites machines à courant continu, les valeurs numériques des coefficients de couple et de vitesse sont égales. </w:t>
      </w:r>
    </w:p>
    <w:p w:rsidR="007B222A" w:rsidRDefault="00BA44E8" w:rsidP="00A87D1E">
      <w:pPr>
        <w:pStyle w:val="Paragraphenormal"/>
      </w:pPr>
      <w:r>
        <w:rPr>
          <w:noProof/>
        </w:rPr>
        <w:drawing>
          <wp:anchor distT="0" distB="0" distL="114300" distR="114300" simplePos="0" relativeHeight="251695616" behindDoc="0" locked="0" layoutInCell="1" allowOverlap="1" wp14:anchorId="65A0096A">
            <wp:simplePos x="0" y="0"/>
            <wp:positionH relativeFrom="column">
              <wp:posOffset>2282190</wp:posOffset>
            </wp:positionH>
            <wp:positionV relativeFrom="paragraph">
              <wp:posOffset>87630</wp:posOffset>
            </wp:positionV>
            <wp:extent cx="1941830" cy="1154441"/>
            <wp:effectExtent l="0" t="0" r="1270" b="762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41830" cy="1154441"/>
                    </a:xfrm>
                    <a:prstGeom prst="rect">
                      <a:avLst/>
                    </a:prstGeom>
                  </pic:spPr>
                </pic:pic>
              </a:graphicData>
            </a:graphic>
            <wp14:sizeRelH relativeFrom="margin">
              <wp14:pctWidth>0</wp14:pctWidth>
            </wp14:sizeRelH>
            <wp14:sizeRelV relativeFrom="margin">
              <wp14:pctHeight>0</wp14:pctHeight>
            </wp14:sizeRelV>
          </wp:anchor>
        </w:drawing>
      </w:r>
    </w:p>
    <w:p w:rsidR="007B222A" w:rsidRDefault="007B222A" w:rsidP="00A87D1E">
      <w:pPr>
        <w:pStyle w:val="Paragraphenormal"/>
      </w:pPr>
      <w:r>
        <w:t>On trouve les valeurs suivantes :</w:t>
      </w: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7B222A" w:rsidP="00A87D1E">
      <w:pPr>
        <w:pStyle w:val="Paragraphenormal"/>
      </w:pPr>
    </w:p>
    <w:p w:rsidR="007B222A" w:rsidRDefault="00EE7061" w:rsidP="00EE7061">
      <w:pPr>
        <w:pStyle w:val="Titre1"/>
      </w:pPr>
      <w:r>
        <w:t>Modélisation</w:t>
      </w:r>
    </w:p>
    <w:p w:rsidR="007B222A" w:rsidRDefault="007B222A" w:rsidP="00A87D1E">
      <w:pPr>
        <w:pStyle w:val="Paragraphenormal"/>
      </w:pPr>
    </w:p>
    <w:p w:rsidR="00EE7061" w:rsidRDefault="00EE7061" w:rsidP="00EE7061">
      <w:pPr>
        <w:pStyle w:val="Titre2"/>
      </w:pPr>
      <w:r>
        <w:t>Modèle causal</w:t>
      </w:r>
    </w:p>
    <w:p w:rsidR="00EE7061" w:rsidRDefault="00EE7061" w:rsidP="00EE7061">
      <w:pPr>
        <w:pStyle w:val="Paragraphenormal"/>
      </w:pPr>
    </w:p>
    <w:p w:rsidR="00EE7061" w:rsidRDefault="00EE7061" w:rsidP="00EE7061">
      <w:pPr>
        <w:pStyle w:val="Titre3"/>
      </w:pPr>
      <w:r>
        <w:t>Le système d’entrainement</w:t>
      </w:r>
    </w:p>
    <w:p w:rsidR="00EE7061" w:rsidRDefault="00BA44E8" w:rsidP="00EE7061">
      <w:pPr>
        <w:pStyle w:val="Paragraphenormal"/>
      </w:pPr>
      <w:r>
        <w:rPr>
          <w:noProof/>
        </w:rPr>
        <w:drawing>
          <wp:anchor distT="0" distB="0" distL="114300" distR="114300" simplePos="0" relativeHeight="251700736" behindDoc="0" locked="0" layoutInCell="1" allowOverlap="1" wp14:anchorId="232D295E">
            <wp:simplePos x="0" y="0"/>
            <wp:positionH relativeFrom="column">
              <wp:posOffset>642730</wp:posOffset>
            </wp:positionH>
            <wp:positionV relativeFrom="paragraph">
              <wp:posOffset>137464</wp:posOffset>
            </wp:positionV>
            <wp:extent cx="4617720" cy="2869401"/>
            <wp:effectExtent l="0" t="0" r="0" b="7620"/>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17720" cy="2869401"/>
                    </a:xfrm>
                    <a:prstGeom prst="rect">
                      <a:avLst/>
                    </a:prstGeom>
                  </pic:spPr>
                </pic:pic>
              </a:graphicData>
            </a:graphic>
          </wp:anchor>
        </w:drawing>
      </w:r>
    </w:p>
    <w:p w:rsidR="00EE7061" w:rsidRPr="00EE7061" w:rsidRDefault="00EE7061" w:rsidP="00EE7061">
      <w:pPr>
        <w:pStyle w:val="Paragraphenormal"/>
      </w:pPr>
    </w:p>
    <w:p w:rsidR="007B222A" w:rsidRDefault="007B222A" w:rsidP="00A87D1E">
      <w:pPr>
        <w:pStyle w:val="Paragraphenormal"/>
      </w:pPr>
    </w:p>
    <w:p w:rsidR="00BA44E8" w:rsidRDefault="00BA44E8" w:rsidP="00A87D1E">
      <w:pPr>
        <w:pStyle w:val="Paragraphenormal"/>
      </w:pPr>
    </w:p>
    <w:p w:rsidR="00BA44E8" w:rsidRDefault="00BA44E8" w:rsidP="00A87D1E">
      <w:pPr>
        <w:pStyle w:val="Paragraphenormal"/>
      </w:pPr>
    </w:p>
    <w:p w:rsidR="00BA44E8" w:rsidRDefault="00BA44E8" w:rsidP="00A87D1E">
      <w:pPr>
        <w:pStyle w:val="Paragraphenormal"/>
      </w:pPr>
    </w:p>
    <w:p w:rsidR="00BA44E8" w:rsidRDefault="00BA44E8" w:rsidP="00A87D1E">
      <w:pPr>
        <w:pStyle w:val="Paragraphenormal"/>
      </w:pPr>
    </w:p>
    <w:p w:rsidR="00BA44E8" w:rsidRDefault="00BA44E8" w:rsidP="00A87D1E">
      <w:pPr>
        <w:pStyle w:val="Paragraphenormal"/>
      </w:pPr>
    </w:p>
    <w:p w:rsidR="00BA44E8" w:rsidRDefault="00BA44E8" w:rsidP="00A87D1E">
      <w:pPr>
        <w:pStyle w:val="Paragraphenormal"/>
      </w:pPr>
    </w:p>
    <w:p w:rsidR="00BA44E8" w:rsidRDefault="00BA44E8" w:rsidP="00A87D1E">
      <w:pPr>
        <w:pStyle w:val="Paragraphenormal"/>
      </w:pPr>
    </w:p>
    <w:p w:rsidR="00BA44E8" w:rsidRDefault="00BA44E8" w:rsidP="00A87D1E">
      <w:pPr>
        <w:pStyle w:val="Paragraphenormal"/>
      </w:pPr>
    </w:p>
    <w:p w:rsidR="00BA44E8" w:rsidRDefault="00BA44E8" w:rsidP="00A87D1E">
      <w:pPr>
        <w:pStyle w:val="Paragraphenormal"/>
      </w:pPr>
    </w:p>
    <w:p w:rsidR="00BA44E8" w:rsidRDefault="00BA44E8" w:rsidP="00A87D1E">
      <w:pPr>
        <w:pStyle w:val="Paragraphenormal"/>
      </w:pPr>
    </w:p>
    <w:p w:rsidR="00BA44E8" w:rsidRDefault="00BA44E8" w:rsidP="00A87D1E">
      <w:pPr>
        <w:pStyle w:val="Paragraphenormal"/>
      </w:pPr>
    </w:p>
    <w:p w:rsidR="00BA44E8" w:rsidRDefault="00BA44E8" w:rsidP="00BA44E8">
      <w:pPr>
        <w:pStyle w:val="Titre3"/>
      </w:pPr>
      <w:r>
        <w:lastRenderedPageBreak/>
        <w:t>La génératrice à courant continu</w:t>
      </w:r>
    </w:p>
    <w:p w:rsidR="00BA44E8" w:rsidRDefault="00BA44E8" w:rsidP="00BA44E8">
      <w:pPr>
        <w:pStyle w:val="Paragraphenormal"/>
      </w:pPr>
    </w:p>
    <w:p w:rsidR="00BA44E8" w:rsidRDefault="003B03F0" w:rsidP="00BA44E8">
      <w:pPr>
        <w:pStyle w:val="Paragraphenormal"/>
        <w:jc w:val="center"/>
      </w:pPr>
      <w:r>
        <w:rPr>
          <w:noProof/>
        </w:rPr>
        <w:drawing>
          <wp:anchor distT="0" distB="0" distL="114300" distR="114300" simplePos="0" relativeHeight="251722240" behindDoc="0" locked="0" layoutInCell="1" allowOverlap="1" wp14:anchorId="3D4020BC">
            <wp:simplePos x="0" y="0"/>
            <wp:positionH relativeFrom="column">
              <wp:posOffset>115717</wp:posOffset>
            </wp:positionH>
            <wp:positionV relativeFrom="paragraph">
              <wp:posOffset>113763</wp:posOffset>
            </wp:positionV>
            <wp:extent cx="5630046" cy="3200498"/>
            <wp:effectExtent l="0" t="0" r="8890" b="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30046" cy="3200498"/>
                    </a:xfrm>
                    <a:prstGeom prst="rect">
                      <a:avLst/>
                    </a:prstGeom>
                  </pic:spPr>
                </pic:pic>
              </a:graphicData>
            </a:graphic>
          </wp:anchor>
        </w:drawing>
      </w:r>
    </w:p>
    <w:p w:rsidR="00BA44E8" w:rsidRDefault="00BA44E8" w:rsidP="00BA44E8">
      <w:pPr>
        <w:pStyle w:val="Paragraphenormal"/>
      </w:pPr>
    </w:p>
    <w:p w:rsidR="003B03F0" w:rsidRDefault="003B03F0" w:rsidP="00BA44E8">
      <w:pPr>
        <w:pStyle w:val="Paragraphenormal"/>
      </w:pPr>
    </w:p>
    <w:p w:rsidR="003B03F0" w:rsidRDefault="003B03F0" w:rsidP="00BA44E8">
      <w:pPr>
        <w:pStyle w:val="Paragraphenormal"/>
      </w:pPr>
    </w:p>
    <w:p w:rsidR="00BA44E8" w:rsidRDefault="00BA44E8" w:rsidP="00BA44E8">
      <w:pPr>
        <w:pStyle w:val="Titre3"/>
      </w:pPr>
      <w:r>
        <w:t>Détermination de l’énergie produite</w:t>
      </w:r>
    </w:p>
    <w:p w:rsidR="00BA44E8" w:rsidRDefault="00BA44E8" w:rsidP="00BA44E8">
      <w:pPr>
        <w:pStyle w:val="Paragraphenormal"/>
      </w:pPr>
      <w:r>
        <w:rPr>
          <w:noProof/>
        </w:rPr>
        <w:drawing>
          <wp:anchor distT="0" distB="0" distL="114300" distR="114300" simplePos="0" relativeHeight="251703808" behindDoc="0" locked="0" layoutInCell="1" allowOverlap="1" wp14:anchorId="68636770">
            <wp:simplePos x="0" y="0"/>
            <wp:positionH relativeFrom="column">
              <wp:posOffset>1252330</wp:posOffset>
            </wp:positionH>
            <wp:positionV relativeFrom="paragraph">
              <wp:posOffset>118855</wp:posOffset>
            </wp:positionV>
            <wp:extent cx="3584106" cy="1538526"/>
            <wp:effectExtent l="0" t="0" r="0" b="5080"/>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584106" cy="1538526"/>
                    </a:xfrm>
                    <a:prstGeom prst="rect">
                      <a:avLst/>
                    </a:prstGeom>
                  </pic:spPr>
                </pic:pic>
              </a:graphicData>
            </a:graphic>
            <wp14:sizeRelH relativeFrom="margin">
              <wp14:pctWidth>0</wp14:pctWidth>
            </wp14:sizeRelH>
            <wp14:sizeRelV relativeFrom="margin">
              <wp14:pctHeight>0</wp14:pctHeight>
            </wp14:sizeRelV>
          </wp:anchor>
        </w:drawing>
      </w:r>
    </w:p>
    <w:p w:rsidR="00BA44E8" w:rsidRDefault="00BA44E8" w:rsidP="00BA44E8">
      <w:pPr>
        <w:pStyle w:val="Paragraphenormal"/>
      </w:pPr>
    </w:p>
    <w:p w:rsidR="00BA44E8" w:rsidRDefault="00BA44E8" w:rsidP="00BA44E8">
      <w:pPr>
        <w:pStyle w:val="Paragraphenormal"/>
      </w:pPr>
    </w:p>
    <w:p w:rsidR="00BA44E8" w:rsidRDefault="00BA44E8" w:rsidP="00BA44E8">
      <w:pPr>
        <w:pStyle w:val="Paragraphenormal"/>
      </w:pPr>
    </w:p>
    <w:p w:rsidR="00BA44E8" w:rsidRDefault="00BA44E8" w:rsidP="00BA44E8">
      <w:pPr>
        <w:pStyle w:val="Paragraphenormal"/>
      </w:pPr>
    </w:p>
    <w:p w:rsidR="00BA44E8" w:rsidRDefault="00BA44E8" w:rsidP="00BA44E8">
      <w:pPr>
        <w:pStyle w:val="Paragraphenormal"/>
      </w:pPr>
    </w:p>
    <w:p w:rsidR="00BA44E8" w:rsidRDefault="00BA44E8" w:rsidP="00BA44E8">
      <w:pPr>
        <w:pStyle w:val="Paragraphenormal"/>
      </w:pPr>
    </w:p>
    <w:p w:rsidR="00BA44E8" w:rsidRDefault="00BA44E8"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3B03F0" w:rsidRDefault="003B03F0" w:rsidP="00BA44E8">
      <w:pPr>
        <w:pStyle w:val="Paragraphenormal"/>
      </w:pPr>
    </w:p>
    <w:p w:rsidR="00BA44E8" w:rsidRDefault="00BA44E8" w:rsidP="00BA44E8">
      <w:pPr>
        <w:pStyle w:val="Titre3"/>
      </w:pPr>
      <w:r>
        <w:lastRenderedPageBreak/>
        <w:t>Détermination de la longueur de corde déroulée et arrêt du système</w:t>
      </w:r>
    </w:p>
    <w:p w:rsidR="00BA44E8" w:rsidRDefault="00BA44E8" w:rsidP="00BA44E8">
      <w:pPr>
        <w:pStyle w:val="Paragraphenormal"/>
      </w:pPr>
    </w:p>
    <w:p w:rsidR="00BA44E8" w:rsidRDefault="00BA44E8" w:rsidP="00BA44E8">
      <w:pPr>
        <w:pStyle w:val="Paragraphenormal"/>
      </w:pPr>
      <w:r>
        <w:t xml:space="preserve">Lorsque le poids touche le sol, la poulie d’entrée n’est plus entrainée et il n’y </w:t>
      </w:r>
      <w:r w:rsidR="00B47C01">
        <w:t>a</w:t>
      </w:r>
      <w:r>
        <w:t xml:space="preserve"> plus d’énergie électrique produite. Il convient, pour simuler ce processus, de calculer la longueur de corde déroulé</w:t>
      </w:r>
      <w:r w:rsidR="00B47C01">
        <w:t>e</w:t>
      </w:r>
      <w:r>
        <w:t>.</w:t>
      </w:r>
    </w:p>
    <w:p w:rsidR="008F7F31" w:rsidRDefault="003B03F0" w:rsidP="00BA44E8">
      <w:pPr>
        <w:pStyle w:val="Paragraphenormal"/>
      </w:pPr>
      <w:r>
        <w:rPr>
          <w:noProof/>
        </w:rPr>
        <w:drawing>
          <wp:anchor distT="0" distB="0" distL="114300" distR="114300" simplePos="0" relativeHeight="251709952" behindDoc="0" locked="0" layoutInCell="1" allowOverlap="1" wp14:anchorId="34265CF2">
            <wp:simplePos x="0" y="0"/>
            <wp:positionH relativeFrom="column">
              <wp:posOffset>1254263</wp:posOffset>
            </wp:positionH>
            <wp:positionV relativeFrom="paragraph">
              <wp:posOffset>169435</wp:posOffset>
            </wp:positionV>
            <wp:extent cx="3701553" cy="2340255"/>
            <wp:effectExtent l="0" t="0" r="0" b="3175"/>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1553" cy="2340255"/>
                    </a:xfrm>
                    <a:prstGeom prst="rect">
                      <a:avLst/>
                    </a:prstGeom>
                  </pic:spPr>
                </pic:pic>
              </a:graphicData>
            </a:graphic>
            <wp14:sizeRelH relativeFrom="margin">
              <wp14:pctWidth>0</wp14:pctWidth>
            </wp14:sizeRelH>
            <wp14:sizeRelV relativeFrom="margin">
              <wp14:pctHeight>0</wp14:pctHeight>
            </wp14:sizeRelV>
          </wp:anchor>
        </w:drawing>
      </w:r>
    </w:p>
    <w:p w:rsidR="008F7F31" w:rsidRDefault="008F7F31" w:rsidP="00BA44E8">
      <w:pPr>
        <w:pStyle w:val="Paragraphenormal"/>
      </w:pPr>
    </w:p>
    <w:p w:rsidR="008F7F31" w:rsidRDefault="008F7F31" w:rsidP="00BA44E8">
      <w:pPr>
        <w:pStyle w:val="Paragraphenormal"/>
      </w:pPr>
    </w:p>
    <w:p w:rsidR="008F7F31" w:rsidRDefault="008F7F31" w:rsidP="00BA44E8">
      <w:pPr>
        <w:pStyle w:val="Paragraphenormal"/>
      </w:pPr>
    </w:p>
    <w:p w:rsidR="008F7F31" w:rsidRDefault="008F7F31" w:rsidP="00BA44E8">
      <w:pPr>
        <w:pStyle w:val="Paragraphenormal"/>
      </w:pPr>
    </w:p>
    <w:p w:rsidR="008F7F31" w:rsidRDefault="008F7F31" w:rsidP="00BA44E8">
      <w:pPr>
        <w:pStyle w:val="Paragraphenormal"/>
      </w:pPr>
    </w:p>
    <w:p w:rsidR="008F7F31" w:rsidRDefault="008F7F31" w:rsidP="00BA44E8">
      <w:pPr>
        <w:pStyle w:val="Paragraphenormal"/>
      </w:pPr>
    </w:p>
    <w:p w:rsidR="008F7F31" w:rsidRDefault="008F7F31" w:rsidP="00BA44E8">
      <w:pPr>
        <w:pStyle w:val="Paragraphenormal"/>
      </w:pPr>
    </w:p>
    <w:p w:rsidR="008F7F31" w:rsidRDefault="008F7F31" w:rsidP="00BA44E8">
      <w:pPr>
        <w:pStyle w:val="Paragraphenormal"/>
      </w:pPr>
    </w:p>
    <w:p w:rsidR="003B03F0" w:rsidRDefault="003B03F0" w:rsidP="00BA44E8">
      <w:pPr>
        <w:pStyle w:val="Paragraphenormal"/>
      </w:pPr>
    </w:p>
    <w:p w:rsidR="003B03F0" w:rsidRDefault="003B03F0" w:rsidP="00BA44E8">
      <w:pPr>
        <w:pStyle w:val="Paragraphenormal"/>
      </w:pPr>
    </w:p>
    <w:p w:rsidR="008F7F31" w:rsidRDefault="008F7F31" w:rsidP="00BA44E8">
      <w:pPr>
        <w:pStyle w:val="Paragraphenormal"/>
      </w:pPr>
    </w:p>
    <w:p w:rsidR="003B03F0" w:rsidRDefault="003B03F0" w:rsidP="00BA44E8">
      <w:pPr>
        <w:pStyle w:val="Paragraphenormal"/>
      </w:pPr>
    </w:p>
    <w:p w:rsidR="008F7F31" w:rsidRDefault="008F7F31" w:rsidP="00BA44E8">
      <w:pPr>
        <w:pStyle w:val="Paragraphenormal"/>
      </w:pPr>
    </w:p>
    <w:p w:rsidR="008F7F31" w:rsidRDefault="008F7F31" w:rsidP="00BA44E8">
      <w:pPr>
        <w:pStyle w:val="Paragraphenormal"/>
      </w:pPr>
      <w:r>
        <w:t xml:space="preserve">Une fois que le poids </w:t>
      </w:r>
      <w:r w:rsidR="00100AEE">
        <w:t>a</w:t>
      </w:r>
      <w:r>
        <w:t xml:space="preserve"> atteint le sol, le couple d’entrainement devient nul, grâce à un « switch » placé à l’entrée du </w:t>
      </w:r>
      <w:r w:rsidR="0017080C">
        <w:t>modèle.</w:t>
      </w:r>
    </w:p>
    <w:p w:rsidR="0017080C" w:rsidRDefault="0017080C" w:rsidP="00BA44E8">
      <w:pPr>
        <w:pStyle w:val="Paragraphenormal"/>
      </w:pPr>
    </w:p>
    <w:p w:rsidR="003B03F0" w:rsidRDefault="003B03F0" w:rsidP="00BA44E8">
      <w:pPr>
        <w:pStyle w:val="Paragraphenormal"/>
      </w:pPr>
    </w:p>
    <w:p w:rsidR="0017080C" w:rsidRDefault="0017080C" w:rsidP="0017080C">
      <w:pPr>
        <w:pStyle w:val="Paragraphenormal"/>
        <w:jc w:val="center"/>
      </w:pPr>
      <w:r>
        <w:rPr>
          <w:noProof/>
        </w:rPr>
        <w:drawing>
          <wp:inline distT="0" distB="0" distL="0" distR="0" wp14:anchorId="40735BAB" wp14:editId="6985F179">
            <wp:extent cx="5522036" cy="3683387"/>
            <wp:effectExtent l="0" t="0" r="254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3681" cy="3711166"/>
                    </a:xfrm>
                    <a:prstGeom prst="rect">
                      <a:avLst/>
                    </a:prstGeom>
                  </pic:spPr>
                </pic:pic>
              </a:graphicData>
            </a:graphic>
          </wp:inline>
        </w:drawing>
      </w:r>
    </w:p>
    <w:p w:rsidR="008F7F31" w:rsidRDefault="008F7F31" w:rsidP="00BA44E8">
      <w:pPr>
        <w:pStyle w:val="Paragraphenormal"/>
      </w:pPr>
    </w:p>
    <w:p w:rsidR="0017080C" w:rsidRDefault="0017080C" w:rsidP="00BA44E8">
      <w:pPr>
        <w:pStyle w:val="Paragraphenormal"/>
      </w:pPr>
    </w:p>
    <w:p w:rsidR="0076094D" w:rsidRDefault="0076094D">
      <w:pPr>
        <w:rPr>
          <w:rFonts w:ascii="Comic Sans MS" w:eastAsia="Times New Roman" w:hAnsi="Comic Sans MS" w:cs="Times New Roman"/>
          <w:szCs w:val="24"/>
        </w:rPr>
      </w:pPr>
      <w:r>
        <w:br w:type="page"/>
      </w:r>
    </w:p>
    <w:p w:rsidR="0076094D" w:rsidRDefault="0076094D" w:rsidP="0076094D">
      <w:pPr>
        <w:pStyle w:val="Titre3"/>
      </w:pPr>
      <w:r>
        <w:lastRenderedPageBreak/>
        <w:t>Modèle complet</w:t>
      </w:r>
    </w:p>
    <w:p w:rsidR="0076094D" w:rsidRDefault="0076094D" w:rsidP="0076094D">
      <w:pPr>
        <w:pStyle w:val="Paragraphenormal"/>
      </w:pPr>
    </w:p>
    <w:p w:rsidR="0076094D" w:rsidRDefault="0076094D" w:rsidP="0076094D">
      <w:pPr>
        <w:pStyle w:val="Paragraphenormal"/>
      </w:pPr>
      <w:r>
        <w:rPr>
          <w:noProof/>
        </w:rPr>
        <w:drawing>
          <wp:anchor distT="0" distB="0" distL="114300" distR="114300" simplePos="0" relativeHeight="251720704" behindDoc="0" locked="0" layoutInCell="1" allowOverlap="1" wp14:anchorId="27FDAB7A">
            <wp:simplePos x="0" y="0"/>
            <wp:positionH relativeFrom="column">
              <wp:posOffset>-1247304</wp:posOffset>
            </wp:positionH>
            <wp:positionV relativeFrom="paragraph">
              <wp:posOffset>2732184</wp:posOffset>
            </wp:positionV>
            <wp:extent cx="8342150" cy="2647046"/>
            <wp:effectExtent l="9208" t="0" r="0" b="0"/>
            <wp:wrapNone/>
            <wp:docPr id="2" name="Image 1">
              <a:extLst xmlns:a="http://schemas.openxmlformats.org/drawingml/2006/main">
                <a:ext uri="{FF2B5EF4-FFF2-40B4-BE49-F238E27FC236}">
                  <a16:creationId xmlns:a16="http://schemas.microsoft.com/office/drawing/2014/main" id="{E1B3AFBD-0DC4-47D9-B1B3-FFAC805FB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1B3AFBD-0DC4-47D9-B1B3-FFAC805FB0D3}"/>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rot="16200000">
                      <a:off x="0" y="0"/>
                      <a:ext cx="8342150" cy="2647046"/>
                    </a:xfrm>
                    <a:prstGeom prst="rect">
                      <a:avLst/>
                    </a:prstGeom>
                  </pic:spPr>
                </pic:pic>
              </a:graphicData>
            </a:graphic>
            <wp14:sizeRelH relativeFrom="margin">
              <wp14:pctWidth>0</wp14:pctWidth>
            </wp14:sizeRelH>
            <wp14:sizeRelV relativeFrom="margin">
              <wp14:pctHeight>0</wp14:pctHeight>
            </wp14:sizeRelV>
          </wp:anchor>
        </w:drawing>
      </w:r>
    </w:p>
    <w:p w:rsidR="0076094D" w:rsidRDefault="0076094D" w:rsidP="0076094D">
      <w:pPr>
        <w:pStyle w:val="Paragraphenormal"/>
      </w:pPr>
    </w:p>
    <w:p w:rsidR="0076094D" w:rsidRDefault="0076094D" w:rsidP="0076094D">
      <w:pPr>
        <w:pStyle w:val="Paragraphenormal"/>
      </w:pPr>
    </w:p>
    <w:p w:rsidR="0076094D" w:rsidRDefault="0076094D" w:rsidP="0076094D">
      <w:pPr>
        <w:pStyle w:val="Paragraphenormal"/>
      </w:pPr>
    </w:p>
    <w:p w:rsidR="0076094D" w:rsidRDefault="0076094D">
      <w:pPr>
        <w:rPr>
          <w:rFonts w:ascii="Comic Sans MS" w:eastAsia="Times New Roman" w:hAnsi="Comic Sans MS" w:cs="Times New Roman"/>
          <w:szCs w:val="24"/>
        </w:rPr>
      </w:pPr>
      <w:r>
        <w:br w:type="page"/>
      </w:r>
    </w:p>
    <w:p w:rsidR="0076094D" w:rsidRDefault="0076094D" w:rsidP="0076094D">
      <w:pPr>
        <w:pStyle w:val="Titre3"/>
      </w:pPr>
      <w:r>
        <w:lastRenderedPageBreak/>
        <w:t>Simulation et mesure des écarts</w:t>
      </w:r>
    </w:p>
    <w:p w:rsidR="0076094D" w:rsidRDefault="0076094D" w:rsidP="0076094D">
      <w:pPr>
        <w:pStyle w:val="Paragraphenormal"/>
      </w:pPr>
      <w:r>
        <w:rPr>
          <w:noProof/>
        </w:rPr>
        <w:drawing>
          <wp:anchor distT="0" distB="0" distL="114300" distR="114300" simplePos="0" relativeHeight="251715072" behindDoc="1" locked="0" layoutInCell="1" allowOverlap="1" wp14:anchorId="21BEB4FC">
            <wp:simplePos x="0" y="0"/>
            <wp:positionH relativeFrom="column">
              <wp:posOffset>2971800</wp:posOffset>
            </wp:positionH>
            <wp:positionV relativeFrom="paragraph">
              <wp:posOffset>194310</wp:posOffset>
            </wp:positionV>
            <wp:extent cx="2679700" cy="2051050"/>
            <wp:effectExtent l="0" t="0" r="6350" b="6350"/>
            <wp:wrapTight wrapText="bothSides">
              <wp:wrapPolygon edited="0">
                <wp:start x="0" y="0"/>
                <wp:lineTo x="0" y="21466"/>
                <wp:lineTo x="21498" y="21466"/>
                <wp:lineTo x="21498" y="0"/>
                <wp:lineTo x="0" y="0"/>
              </wp:wrapPolygon>
            </wp:wrapTight>
            <wp:docPr id="245" name="Image 3">
              <a:extLst xmlns:a="http://schemas.openxmlformats.org/drawingml/2006/main">
                <a:ext uri="{FF2B5EF4-FFF2-40B4-BE49-F238E27FC236}">
                  <a16:creationId xmlns:a16="http://schemas.microsoft.com/office/drawing/2014/main" id="{BDC61AAD-BD37-401F-B58A-A98A0D3340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DC61AAD-BD37-401F-B58A-A98A0D3340A8}"/>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9700" cy="2051050"/>
                    </a:xfrm>
                    <a:prstGeom prst="rect">
                      <a:avLst/>
                    </a:prstGeom>
                  </pic:spPr>
                </pic:pic>
              </a:graphicData>
            </a:graphic>
            <wp14:sizeRelH relativeFrom="margin">
              <wp14:pctWidth>0</wp14:pctWidth>
            </wp14:sizeRelH>
            <wp14:sizeRelV relativeFrom="margin">
              <wp14:pctHeight>0</wp14:pctHeight>
            </wp14:sizeRelV>
          </wp:anchor>
        </w:drawing>
      </w:r>
    </w:p>
    <w:p w:rsidR="0076094D" w:rsidRDefault="0076094D" w:rsidP="0076094D">
      <w:pPr>
        <w:pStyle w:val="Paragraphenormal"/>
      </w:pPr>
    </w:p>
    <w:p w:rsidR="0076094D" w:rsidRDefault="0076094D" w:rsidP="0076094D">
      <w:pPr>
        <w:pStyle w:val="Paragraphenormal"/>
      </w:pPr>
      <w:r>
        <w:t>L’ensemble des consta</w:t>
      </w:r>
      <w:r w:rsidR="00B47C01">
        <w:t>n</w:t>
      </w:r>
      <w:r>
        <w:t>tes de simulation se trouve dans le fichier « </w:t>
      </w:r>
      <w:proofErr w:type="spellStart"/>
      <w:r>
        <w:t>constantes.m</w:t>
      </w:r>
      <w:proofErr w:type="spellEnd"/>
      <w:r>
        <w:t> » qu’il convient d’exécuter dans Matlab avant de lancer la simulation dans la fenêtre Simulink.</w:t>
      </w:r>
    </w:p>
    <w:p w:rsidR="0076094D" w:rsidRDefault="0076094D" w:rsidP="0076094D">
      <w:pPr>
        <w:pStyle w:val="Paragraphenormal"/>
      </w:pPr>
    </w:p>
    <w:p w:rsidR="0076094D" w:rsidRDefault="0076094D" w:rsidP="0076094D">
      <w:pPr>
        <w:pStyle w:val="Paragraphenormal"/>
      </w:pPr>
    </w:p>
    <w:p w:rsidR="00235D99" w:rsidRDefault="00235D99" w:rsidP="0076094D">
      <w:pPr>
        <w:pStyle w:val="Paragraphenormal"/>
      </w:pPr>
    </w:p>
    <w:p w:rsidR="00235D99" w:rsidRDefault="00235D99" w:rsidP="0076094D">
      <w:pPr>
        <w:pStyle w:val="Paragraphenormal"/>
      </w:pPr>
    </w:p>
    <w:p w:rsidR="00235D99" w:rsidRDefault="00235D99" w:rsidP="0076094D">
      <w:pPr>
        <w:pStyle w:val="Paragraphenormal"/>
      </w:pPr>
    </w:p>
    <w:p w:rsidR="00235D99" w:rsidRDefault="00235D99" w:rsidP="0076094D">
      <w:pPr>
        <w:pStyle w:val="Paragraphenormal"/>
      </w:pPr>
      <w:r w:rsidRPr="003B03F0">
        <w:rPr>
          <w:u w:val="single"/>
        </w:rPr>
        <w:t>Exemple de simulation</w:t>
      </w:r>
      <w:r>
        <w:t> :</w:t>
      </w:r>
    </w:p>
    <w:p w:rsidR="00235D99" w:rsidRDefault="00235D99" w:rsidP="0076094D">
      <w:pPr>
        <w:pStyle w:val="Paragraphenormal"/>
      </w:pPr>
    </w:p>
    <w:p w:rsidR="003B03F0" w:rsidRDefault="003B03F0" w:rsidP="0076094D">
      <w:pPr>
        <w:pStyle w:val="Paragraphenormal"/>
      </w:pPr>
      <w:r>
        <w:t>Régime de rotation de la génératrice, et énergie produite lors d’un cycle de fonctionnement pour une masse de 6kg suspendue à 60 cm du sol, la génératrice débitant dans une charge de 100 Ohm.</w:t>
      </w:r>
    </w:p>
    <w:p w:rsidR="003B03F0" w:rsidRDefault="003B03F0" w:rsidP="0076094D">
      <w:pPr>
        <w:pStyle w:val="Paragraphenormal"/>
      </w:pPr>
    </w:p>
    <w:p w:rsidR="00235D99" w:rsidRDefault="003B03F0" w:rsidP="0076094D">
      <w:pPr>
        <w:pStyle w:val="Paragraphenormal"/>
      </w:pPr>
      <w:r>
        <w:rPr>
          <w:noProof/>
        </w:rPr>
        <w:drawing>
          <wp:anchor distT="0" distB="0" distL="114300" distR="114300" simplePos="0" relativeHeight="251720192" behindDoc="0" locked="0" layoutInCell="1" allowOverlap="1" wp14:anchorId="61FCB69D">
            <wp:simplePos x="0" y="0"/>
            <wp:positionH relativeFrom="column">
              <wp:posOffset>4228748</wp:posOffset>
            </wp:positionH>
            <wp:positionV relativeFrom="paragraph">
              <wp:posOffset>439791</wp:posOffset>
            </wp:positionV>
            <wp:extent cx="1215038" cy="712038"/>
            <wp:effectExtent l="0" t="0" r="4445" b="0"/>
            <wp:wrapNone/>
            <wp:docPr id="247" name="Image 5">
              <a:extLst xmlns:a="http://schemas.openxmlformats.org/drawingml/2006/main">
                <a:ext uri="{FF2B5EF4-FFF2-40B4-BE49-F238E27FC236}">
                  <a16:creationId xmlns:a16="http://schemas.microsoft.com/office/drawing/2014/main" id="{B5B22324-9C8B-4F6C-B4B2-900BC9CB5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B22324-9C8B-4F6C-B4B2-900BC9CB5D8F}"/>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215038" cy="712038"/>
                    </a:xfrm>
                    <a:prstGeom prst="rect">
                      <a:avLst/>
                    </a:prstGeom>
                  </pic:spPr>
                </pic:pic>
              </a:graphicData>
            </a:graphic>
            <wp14:sizeRelH relativeFrom="margin">
              <wp14:pctWidth>0</wp14:pctWidth>
            </wp14:sizeRelH>
            <wp14:sizeRelV relativeFrom="margin">
              <wp14:pctHeight>0</wp14:pctHeight>
            </wp14:sizeRelV>
          </wp:anchor>
        </w:drawing>
      </w:r>
      <w:r w:rsidR="00235D99">
        <w:rPr>
          <w:noProof/>
        </w:rPr>
        <w:drawing>
          <wp:inline distT="0" distB="0" distL="0" distR="0" wp14:anchorId="0277E82A" wp14:editId="0D01C403">
            <wp:extent cx="3588140" cy="1778641"/>
            <wp:effectExtent l="0" t="0" r="0" b="0"/>
            <wp:docPr id="246" name="Image 3">
              <a:extLst xmlns:a="http://schemas.openxmlformats.org/drawingml/2006/main">
                <a:ext uri="{FF2B5EF4-FFF2-40B4-BE49-F238E27FC236}">
                  <a16:creationId xmlns:a16="http://schemas.microsoft.com/office/drawing/2014/main" id="{74376E90-A8E7-436A-B654-7F9139FCA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4376E90-A8E7-436A-B654-7F9139FCA070}"/>
                        </a:ext>
                      </a:extLst>
                    </pic:cNvPr>
                    <pic:cNvPicPr>
                      <a:picLocks noChangeAspect="1"/>
                    </pic:cNvPicPr>
                  </pic:nvPicPr>
                  <pic:blipFill>
                    <a:blip r:embed="rId44"/>
                    <a:stretch>
                      <a:fillRect/>
                    </a:stretch>
                  </pic:blipFill>
                  <pic:spPr>
                    <a:xfrm>
                      <a:off x="0" y="0"/>
                      <a:ext cx="3596259" cy="1782666"/>
                    </a:xfrm>
                    <a:prstGeom prst="rect">
                      <a:avLst/>
                    </a:prstGeom>
                  </pic:spPr>
                </pic:pic>
              </a:graphicData>
            </a:graphic>
          </wp:inline>
        </w:drawing>
      </w:r>
    </w:p>
    <w:p w:rsidR="003B03F0" w:rsidRDefault="003B03F0" w:rsidP="0076094D">
      <w:pPr>
        <w:pStyle w:val="Paragraphenormal"/>
      </w:pPr>
    </w:p>
    <w:p w:rsidR="003B03F0" w:rsidRDefault="003B03F0" w:rsidP="0076094D">
      <w:pPr>
        <w:pStyle w:val="Paragraphenormal"/>
      </w:pPr>
      <w:r>
        <w:t>Observation du régime transitoire au démarrage du système :</w:t>
      </w:r>
    </w:p>
    <w:p w:rsidR="003B03F0" w:rsidRDefault="003B03F0" w:rsidP="0076094D">
      <w:pPr>
        <w:pStyle w:val="Paragraphenormal"/>
      </w:pPr>
    </w:p>
    <w:p w:rsidR="003B03F0" w:rsidRDefault="003B03F0" w:rsidP="0076094D">
      <w:pPr>
        <w:pStyle w:val="Paragraphenormal"/>
      </w:pPr>
      <w:r>
        <w:rPr>
          <w:noProof/>
        </w:rPr>
        <w:drawing>
          <wp:anchor distT="0" distB="0" distL="114300" distR="114300" simplePos="0" relativeHeight="251725312" behindDoc="0" locked="0" layoutInCell="1" allowOverlap="1" wp14:anchorId="16225578">
            <wp:simplePos x="0" y="0"/>
            <wp:positionH relativeFrom="column">
              <wp:posOffset>570810</wp:posOffset>
            </wp:positionH>
            <wp:positionV relativeFrom="paragraph">
              <wp:posOffset>155685</wp:posOffset>
            </wp:positionV>
            <wp:extent cx="4733787" cy="2355933"/>
            <wp:effectExtent l="0" t="0" r="0" b="6350"/>
            <wp:wrapNone/>
            <wp:docPr id="248" name="Image 3">
              <a:extLst xmlns:a="http://schemas.openxmlformats.org/drawingml/2006/main">
                <a:ext uri="{FF2B5EF4-FFF2-40B4-BE49-F238E27FC236}">
                  <a16:creationId xmlns:a16="http://schemas.microsoft.com/office/drawing/2014/main" id="{FD6510B8-08A2-41C0-9062-C24D91A47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D6510B8-08A2-41C0-9062-C24D91A47FAA}"/>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33787" cy="2355933"/>
                    </a:xfrm>
                    <a:prstGeom prst="rect">
                      <a:avLst/>
                    </a:prstGeom>
                  </pic:spPr>
                </pic:pic>
              </a:graphicData>
            </a:graphic>
            <wp14:sizeRelH relativeFrom="margin">
              <wp14:pctWidth>0</wp14:pctWidth>
            </wp14:sizeRelH>
            <wp14:sizeRelV relativeFrom="margin">
              <wp14:pctHeight>0</wp14:pctHeight>
            </wp14:sizeRelV>
          </wp:anchor>
        </w:drawing>
      </w: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r>
        <w:lastRenderedPageBreak/>
        <w:t>Comparaison entre système réel et simulé :</w:t>
      </w:r>
    </w:p>
    <w:p w:rsidR="003B03F0" w:rsidRDefault="003B03F0" w:rsidP="0076094D">
      <w:pPr>
        <w:pStyle w:val="Paragraphenormal"/>
      </w:pPr>
    </w:p>
    <w:p w:rsidR="003B03F0" w:rsidRDefault="003B03F0" w:rsidP="0076094D">
      <w:pPr>
        <w:pStyle w:val="Paragraphenormal"/>
      </w:pPr>
      <w:r>
        <w:rPr>
          <w:noProof/>
        </w:rPr>
        <w:drawing>
          <wp:anchor distT="0" distB="0" distL="114300" distR="114300" simplePos="0" relativeHeight="251727360" behindDoc="0" locked="0" layoutInCell="1" allowOverlap="1" wp14:anchorId="17AF39A6">
            <wp:simplePos x="0" y="0"/>
            <wp:positionH relativeFrom="column">
              <wp:posOffset>457228</wp:posOffset>
            </wp:positionH>
            <wp:positionV relativeFrom="paragraph">
              <wp:posOffset>68249</wp:posOffset>
            </wp:positionV>
            <wp:extent cx="4707721" cy="2105685"/>
            <wp:effectExtent l="0" t="0" r="0" b="889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07721" cy="2105685"/>
                    </a:xfrm>
                    <a:prstGeom prst="rect">
                      <a:avLst/>
                    </a:prstGeom>
                    <a:noFill/>
                  </pic:spPr>
                </pic:pic>
              </a:graphicData>
            </a:graphic>
          </wp:anchor>
        </w:drawing>
      </w: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p>
    <w:p w:rsidR="003B03F0" w:rsidRDefault="003B03F0" w:rsidP="0076094D">
      <w:pPr>
        <w:pStyle w:val="Paragraphenormal"/>
      </w:pPr>
      <w:r>
        <w:t>On constate d’importants écarts entre expérience réelle et simulée, cependant le comportement « qualitatif » du modèle peut être validé.</w:t>
      </w:r>
    </w:p>
    <w:p w:rsidR="003B03F0" w:rsidRDefault="003B03F0" w:rsidP="0076094D">
      <w:pPr>
        <w:pStyle w:val="Paragraphenormal"/>
      </w:pPr>
    </w:p>
    <w:p w:rsidR="00FD757E" w:rsidRDefault="00FD757E" w:rsidP="0076094D">
      <w:pPr>
        <w:pStyle w:val="Paragraphenormal"/>
      </w:pPr>
    </w:p>
    <w:p w:rsidR="00FD757E" w:rsidRDefault="0039101E" w:rsidP="0039101E">
      <w:pPr>
        <w:pStyle w:val="Titre2"/>
      </w:pPr>
      <w:r>
        <w:t xml:space="preserve">Modèle </w:t>
      </w:r>
      <w:r w:rsidR="002155F4">
        <w:t>multiphysique a</w:t>
      </w:r>
      <w:r>
        <w:t>causal</w:t>
      </w:r>
    </w:p>
    <w:p w:rsidR="0039101E" w:rsidRDefault="0039101E" w:rsidP="0039101E">
      <w:pPr>
        <w:pStyle w:val="Paragraphenormal"/>
      </w:pPr>
    </w:p>
    <w:p w:rsidR="0039101E" w:rsidRDefault="0039101E" w:rsidP="0039101E">
      <w:pPr>
        <w:pStyle w:val="Titre3"/>
      </w:pPr>
      <w:r>
        <w:t>Le système d’entrainement et multiplicateur d</w:t>
      </w:r>
      <w:r w:rsidR="00100AEE">
        <w:t>e</w:t>
      </w:r>
      <w:r>
        <w:t xml:space="preserve"> vitesse</w:t>
      </w:r>
    </w:p>
    <w:p w:rsidR="0039101E" w:rsidRDefault="0039101E" w:rsidP="0039101E">
      <w:pPr>
        <w:pStyle w:val="Paragraphenormal"/>
      </w:pPr>
    </w:p>
    <w:p w:rsidR="0039101E" w:rsidRDefault="0039101E" w:rsidP="0039101E">
      <w:pPr>
        <w:pStyle w:val="Paragraphenormal"/>
      </w:pPr>
      <w:r>
        <w:rPr>
          <w:noProof/>
        </w:rPr>
        <mc:AlternateContent>
          <mc:Choice Requires="wpc">
            <w:drawing>
              <wp:anchor distT="0" distB="0" distL="114300" distR="114300" simplePos="0" relativeHeight="251730432" behindDoc="0" locked="0" layoutInCell="1" allowOverlap="1">
                <wp:simplePos x="0" y="0"/>
                <wp:positionH relativeFrom="column">
                  <wp:posOffset>342926</wp:posOffset>
                </wp:positionH>
                <wp:positionV relativeFrom="paragraph">
                  <wp:posOffset>45858</wp:posOffset>
                </wp:positionV>
                <wp:extent cx="5031133" cy="3200400"/>
                <wp:effectExtent l="0" t="0" r="0" b="0"/>
                <wp:wrapNone/>
                <wp:docPr id="252" name="Zone de dessin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5" name="Image 105"/>
                          <pic:cNvPicPr/>
                        </pic:nvPicPr>
                        <pic:blipFill>
                          <a:blip r:embed="rId47">
                            <a:extLst>
                              <a:ext uri="{28A0092B-C50C-407E-A947-70E740481C1C}">
                                <a14:useLocalDpi xmlns:a14="http://schemas.microsoft.com/office/drawing/2010/main" val="0"/>
                              </a:ext>
                            </a:extLst>
                          </a:blip>
                          <a:stretch>
                            <a:fillRect/>
                          </a:stretch>
                        </pic:blipFill>
                        <pic:spPr>
                          <a:xfrm>
                            <a:off x="916333" y="156983"/>
                            <a:ext cx="3569335" cy="2744470"/>
                          </a:xfrm>
                          <a:prstGeom prst="rect">
                            <a:avLst/>
                          </a:prstGeom>
                        </pic:spPr>
                      </pic:pic>
                      <wps:wsp>
                        <wps:cNvPr id="253" name="Connecteur droit avec flèche 253"/>
                        <wps:cNvCnPr/>
                        <wps:spPr>
                          <a:xfrm>
                            <a:off x="1373533" y="1185683"/>
                            <a:ext cx="571500" cy="3429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wps:wsp>
                        <wps:cNvPr id="254" name="Zone de texte 254"/>
                        <wps:cNvSpPr txBox="1"/>
                        <wps:spPr>
                          <a:xfrm>
                            <a:off x="344833" y="634999"/>
                            <a:ext cx="1143000" cy="1007883"/>
                          </a:xfrm>
                          <a:prstGeom prst="rect">
                            <a:avLst/>
                          </a:prstGeom>
                          <a:solidFill>
                            <a:schemeClr val="lt1"/>
                          </a:solidFill>
                          <a:ln w="6350">
                            <a:noFill/>
                          </a:ln>
                        </wps:spPr>
                        <wps:txbx>
                          <w:txbxContent>
                            <w:p w:rsidR="0039101E" w:rsidRPr="0039101E" w:rsidRDefault="0039101E" w:rsidP="0039101E">
                              <w:pPr>
                                <w:ind w:firstLine="0"/>
                                <w:jc w:val="center"/>
                                <w:rPr>
                                  <w:color w:val="7030A0"/>
                                </w:rPr>
                              </w:pPr>
                              <w:r w:rsidRPr="0039101E">
                                <w:rPr>
                                  <w:color w:val="7030A0"/>
                                </w:rPr>
                                <w:t>Source de force pour simuler le poids de la masse suspendue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Connecteur droit avec flèche 108"/>
                        <wps:cNvCnPr/>
                        <wps:spPr>
                          <a:xfrm flipH="1" flipV="1">
                            <a:off x="2745133" y="842783"/>
                            <a:ext cx="228600" cy="4572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wps:wsp>
                        <wps:cNvPr id="110" name="Zone de texte 255"/>
                        <wps:cNvSpPr txBox="1"/>
                        <wps:spPr>
                          <a:xfrm>
                            <a:off x="2665565" y="1307878"/>
                            <a:ext cx="619263" cy="342899"/>
                          </a:xfrm>
                          <a:prstGeom prst="rect">
                            <a:avLst/>
                          </a:prstGeom>
                          <a:solidFill>
                            <a:schemeClr val="lt1"/>
                          </a:solidFill>
                          <a:ln w="6350">
                            <a:noFill/>
                          </a:ln>
                        </wps:spPr>
                        <wps:txbx>
                          <w:txbxContent>
                            <w:p w:rsidR="0039101E" w:rsidRDefault="0039101E" w:rsidP="0039101E">
                              <w:pPr>
                                <w:pStyle w:val="NormalWeb"/>
                                <w:spacing w:before="0" w:beforeAutospacing="0" w:after="0" w:afterAutospacing="0"/>
                                <w:ind w:firstLine="0"/>
                                <w:jc w:val="center"/>
                                <w:rPr>
                                  <w:sz w:val="24"/>
                                  <w:szCs w:val="24"/>
                                </w:rPr>
                              </w:pPr>
                              <w:r>
                                <w:rPr>
                                  <w:rFonts w:ascii="Calibri" w:eastAsia="Times New Roman" w:hAnsi="Calibri"/>
                                  <w:color w:val="7030A0"/>
                                </w:rPr>
                                <w:t>Poulie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 name="Connecteur droit avec flèche 128"/>
                        <wps:cNvCnPr/>
                        <wps:spPr>
                          <a:xfrm flipH="1" flipV="1">
                            <a:off x="3430933" y="850678"/>
                            <a:ext cx="228600" cy="4572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wps:wsp>
                        <wps:cNvPr id="129" name="Zone de texte 255"/>
                        <wps:cNvSpPr txBox="1"/>
                        <wps:spPr>
                          <a:xfrm>
                            <a:off x="3545233" y="1285899"/>
                            <a:ext cx="1091565" cy="342899"/>
                          </a:xfrm>
                          <a:prstGeom prst="rect">
                            <a:avLst/>
                          </a:prstGeom>
                          <a:solidFill>
                            <a:schemeClr val="lt1"/>
                          </a:solidFill>
                          <a:ln w="6350">
                            <a:noFill/>
                          </a:ln>
                        </wps:spPr>
                        <wps:txbx>
                          <w:txbxContent>
                            <w:p w:rsidR="0039101E" w:rsidRDefault="0039101E" w:rsidP="0039101E">
                              <w:pPr>
                                <w:pStyle w:val="NormalWeb"/>
                                <w:spacing w:before="0" w:beforeAutospacing="0" w:after="0" w:afterAutospacing="0"/>
                                <w:ind w:firstLine="0"/>
                                <w:jc w:val="center"/>
                                <w:rPr>
                                  <w:sz w:val="24"/>
                                  <w:szCs w:val="24"/>
                                </w:rPr>
                              </w:pPr>
                              <w:r>
                                <w:rPr>
                                  <w:rFonts w:ascii="Calibri" w:eastAsia="Times New Roman" w:hAnsi="Calibri"/>
                                  <w:color w:val="7030A0"/>
                                </w:rPr>
                                <w:t>Multiplicateur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id="Zone de dessin 252" o:spid="_x0000_s1026" editas="canvas" style="position:absolute;left:0;text-align:left;margin-left:27pt;margin-top:3.6pt;width:396.15pt;height:252pt;z-index:251730432" coordsize="50311,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z5QIgUAAG0VAAAOAAAAZHJzL2Uyb0RvYy54bWzsWNtu4zYQfS/QfyD0&#10;nlj3G+IsvE7SLhDsBpttF+gbLVE2UYpUKfrWov/T/+iPdXiRnTpO190ughbNg+WheBueOXM00sWr&#10;TcvQisieCj72gnPfQ4RXoqZ8Pva++3BzlnuoV5jXmAlOxt6W9N6ry6+/ulh3JQnFQrCaSASL8L5c&#10;d2NvoVRXjkZ9tSAt7s9FRzh0NkK2WEFTzke1xGtYvWWj0PfT0VrIupOiIn0Pd69sp3dp1m8aUql3&#10;TdMThdjYA9+UuUpznenr6PICl3OJuwWtnBv4M7xoMeWw6W6pK6wwWkr6aKmWVlL0olHnlWhHomlo&#10;RcwZ4DSBf3CaKeYr3JvDVIDO4CBYX3Dd2RwwgCXLNQSDgN3RqoSfQwOsR5t9OiowSy0l8dwi7Ulr&#10;tFj+uOzOAJgOKzqjjKqtCTIgoJ3iqzta3UnbqN6u7iSiNZDOTzzEcQvsetPiOUH6hjuHHqXnQHP0&#10;aIkZo90NZUzHTdvOWWDHp1loI3clqmVLuLJUlISB34L3C9r1HpIlaWcEHJRv6sCQg2zUba/0dmBZ&#10;evwS5hPfL8LXZ9PEn57FfnZ9Nini7Czzr7PYj/NgGkx/1bODuFz25FZUmF11dOBqED/y9ijFXNZY&#10;lhm2ohU2OaGhMQ4N/8ZFuKUh0b72ShJVLbTZAFrvIafsnF2HgXaPpga673SgcLlpZKv/AS+0GXtF&#10;kEZR5KEthC1JizyyCajhqKA7gntRBOGsYECYxXGcmRQFb4aFOtmrb4hokTYAW/DGYItX4Lf1axji&#10;Ym5dMT6CZ5rrIDX9EG1onYagFppjSXq/wB0BF/Sye1KGCZzSknIqOAcvyVKiWgqqEF6RCjXs999A&#10;5JAeCG672VNuuKpbTyAYRFmUDBAGeZIeYphkQeKD1GkIozgswLawPIEgRBHT+UI5N4W0XD2KJy4Z&#10;R2sduzxLDOwKU3bNa6S2HeSfkhTzOSNuR8YhBPuzGEttGdGEYPw9aSB/Iep2QyP5ZMqkJSauKkis&#10;YLcSjN4z0E30jQt/OdEy1kwl5nGw2/WEybsZZmfB1W5yS7mQx3ZXm8Hlxo4fELDn1hDMRL21iqRb&#10;wMRno2Q8UPIHeBajmiAFiacpGD+g4D1kLlKb18JExlHzCTJGcZw7LqZRXBSFXseqm07nIIgjf+Bi&#10;4PtZbsn6uekMWiQYrQfNPgg827HlT6MsY9MosQHnQk+3GXGEn2oz27gz2zghKUBmIJ/6rrqhoDm3&#10;uFd3WEKVADeh8lHv4NIwAWkhnOWhhZA/H7uvx4PcQK+H1lB1jL3+pyXWD0r2hoMQFUEc6zLFNOIk&#10;C6EhH/bMHvbwZTsVIOKB8c6Yerxig9lI0X4E3ZroXaEL8wr2hjwdzKmytRAUWBWZTMwg+/y95fe6&#10;zLC5qRX1w+Yjlp2TXU2ct2KQPlweqIUdq6nAxWSpREONNO/Z77Li+cgf+FCInqLHeqAjAKj5E3oM&#10;6k27bw3w2vp+wMk95eDJlQQuL/I4zA4lOgzzdEgLE+QXibbqvhNc+2D430l0EECSWpYeSrQpaXUC&#10;ASv/jkSHaZokKZRUuuSKQIIzw++9SKdBEaZQrLh6Ibci/i+XaFv4D4l6qlK/KK8uyk1F9ozKG56q&#10;vDDwnypvBAUHvEEYtueJnx6S/UV5H1bVL8Xx/iNCWHxp5Y2SOAmHN7UwT5yy7pU38At4CXZvu/Cq&#10;9h+S3nDI1BfpBUHF5b5APrHoBRE2n/TMbPf9UX80fNg2Ur3/Snr5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wBPdXeAAAACAEAAA8AAABkcnMvZG93bnJldi54bWxMj0FPhDAQ&#10;he8m/odmTLxs3AIibpCyURMTLyaKZr126QhEOiW0sPDvHU96fPMm732v2C+2FzOOvnOkIN5GIJBq&#10;ZzpqFHy8P13tQPigyejeESpY0cO+PD8rdG7cid5wrkIjOIR8rhW0IQy5lL5u0Wq/dQMSe19utDqw&#10;HBtpRn3icNvLJIoyaXVH3NDqAR9brL+rySp4sZsNvmbZ8zwd9OfhIV2btaqUurxY7u9ABFzC3zP8&#10;4jM6lMx0dBMZL3oFNylPCQpuExBs79LsGsSR73GcgCwL+X9A+QMAAP//AwBQSwMECgAAAAAAAAAh&#10;AK0ObVoyQwAAMkMAABQAAABkcnMvbWVkaWEvaW1hZ2UxLnBuZ4lQTkcNChoKAAAADUlIRFIAAAIH&#10;AAABjwgCAAAAR8jkRAAAAAFzUkdCAK7OHOkAAELsSURBVHhe7Z0HWBTn1sfZTlt6LwIiFuwde++9&#10;RJOYbhJTTe83XzTt5t7Em/IkN6bemG5ijT0asYtR7CKISpXeF1jY+h1YsxJEnN2dnd2d+c+zD88y&#10;vHPe9/zOMP95u8hoNLrhAAEQAAEQAIFmAmJwAAEQAAEQAAEzAagCbgYQAAEQAIFrBKAKuBtAAARA&#10;AASgCrgHQAAEQAAE2iKAugLuCxAAARAAAdQVcA+AAAiAAAigroB7AARAAARAoH0CaEHCHQICIAAC&#10;IIAWJNwDIAACIAACaEHCPQACIAACIIAWJNwDIAACIAACTAmgX4EpKaQDARAAASEQgCoIIcrwEQRA&#10;AASYEoAqMCWFdCAAAiAgBAJQBSFEGT6CAAiAAFMCUAWmpJAOBEAABIRAAKoghCjDRxAAARBgSgCq&#10;wJQU0oEACICAEAhAFYQQZfgIAiAAAkwJQBWYkkI6EAABEBACAaiCEKIMH0EABECAKQGoAlNSSAcC&#10;IAACQiAAVRBClOEjCIAACDAlAFVgSgrpQAAEQEAIBERGo1EIfsJHlyaQWZBVUlPhci6IRaIgn4CE&#10;8FiXKzkKLGQCUAUhR99lfF+VvPbopdMuU9y/CioVSwfE97hj1Bx2S76xct/J+kx2bXJjrY9nwiz/&#10;kdzkhVysJgBVsBodLuSOwD/Xfbr7zCGxSBwdFM5drjbkpDcY8ssLpRLJ2B5Dn5v9oA2W2rh0+ZWv&#10;tlQdZNcmN9am+Q17LXIxN3khF6sJQBWsRocLuSNAqrDnbEp8WIf5Q6Zwl6sNOWl1up8Pbi6qKrGr&#10;KtBD1oYycnqpScagCpxCtzYzqIK15HAdhwRIFfalHZnSd/TSafdwmK31WTVoG9/f9DWV2X6q4FpP&#10;WFP9xrXKbH34XfxKjEFy8QCi+CAAAiDAKgGoAqs4YQwEQAAEXJwAVMHFA4jigwAIgACrBNCvwCpO&#10;GLMPAfQrtORqdRv9kdpzB2tZGOD7WOgtcpHUolBbXWaLckFiVghAFVjBCCP2JQBVYEUVvi7dtLJk&#10;ve2h2tPtU0+xwiI7UAWLcDk2MVqQHMsfuYOAAwiMUva14hMs83dAWZEl5wRQV+AcOTK0nADqCizW&#10;FXp7JnwR91KrIGiNOoPR0PKkTCwTu4lanjmvzr778ut0BnUFy29hV7oCdQVXihbKCgJ2IvBy3soR&#10;5x9q+UmtO2+nvGDWyQlAFZw8QCgeCIAACHBKAKrAKW5kZm8CNKn4UlEOk09mYfa5vMyTWWnn8y8V&#10;VpaU1VRodVp7F89p7S8Nu+V/HV+NkAdTCe8MmkrfEz3inLa0KJhdCUAV7IoXxjklQMvCl9dUfrd3&#10;PZPP93vXf7tn7TfJayjxj/t/o2WL1qVs33vuSMaVy41aDafldoLMouWh3T3iFCIZlSVCFkjfvcQe&#10;TlAuFMEBBCTLli1zQLbIEgQsIXDg/LGc0iu0UcHgzn3auc7oZiypLv9p/2/0s81PQUVJVkl+bllB&#10;XllhXnlhYWVZmaqipKaMTp7Pv3gy63x6wSX6a3Wdys3N6O/lIxFLLCnmtbQ6gz7lwgkqc1xI9LCu&#10;/a0zcqOr9qpOZDbkdXbvMNqnX/uWq/W1ayp2n66/aPqk1mXka0skbmKdUW8+2fLL0do0tbGxs0f0&#10;QK/E6y2X6ao2VO6l8/cET5dZOF+BeZnZZQVrVhDAGCQroOESrgkwHINEdYWK2qo/zhxuVT4aSUOv&#10;/8ezzuaUXKltqKfNcML8gyMDwgKVfu5yd4VURjtPNWgay2srSUtyS6/oDcYeHRJGdBs4rOsAf29f&#10;K7x1ktXxshsLF1x8xdLyT/JNeiOqjdW/MQbJUpIumh4tSC4aOBS7DQIikShQ6b9g6NRWn2kDxgT6&#10;+JMeqNR14f4hk/uOum34zMXjFyyZePvDkxbdN27B4nH0/bb7xy+8c+Sc2YMmdomMO5OTsWrPunVH&#10;dlwpLwJrEBAUAaiCoMItRGfptX378b3Ui5BbWtC/U8/bRsy4b9wtE/uMoLYdT8W1pnOpRBrhH0ot&#10;VHeOmnP36Hnjeg2j8ftrU7b/emhrSU25EMHBZ6ESgCoINfLC8Fun1x25cJJ6kitrq6l9/+7Rcyf1&#10;Gan08G7He5lU1ium6z1j5s0cON5L4bHz9MF1KTuonuGKwHwkXrcGTjB/enrGkxc0RbnlyZbfKT0l&#10;CJJa02jminxQ5jYJQBVwY/CWAL3sZ5XkkSTU1Nf2j+9JktA1sumxeNPD1BI1f8jUqf3GyCSSbcf3&#10;7D9/9KZXOWGCAKnP02G3mT/DvHtRISNkQS1Ptvwe2KwHUfIQJ/QFReKMAFSBM9TIiGsCjVrt5mO7&#10;LxflxoZE3jZiZofgSItKQBWFOYMnDu82kDqiN/75ez6vOxiKtOU/lu+gMUuE6GhdGn3fpzppES4k&#10;5g0BqAJvQglH/kbAYDRmleTSkFa5VDZjwPjEqE5WAPLx9CZhCA8IoZGsO0/tt8KCq1ySqyn+oGh1&#10;ha6GCry7JpW+b6o84CqFRznZJQBVYJcnrDkLAepR2HXqYG1DXXxYzKjug60rllgkphoGjVnS6nXU&#10;iFRV3/TQ5OVBc9a6esTKm2exhcoC6Xtk8zxnHAIkAFUQYNAF4XJ9o5r6mWlk0bieQ73dPa32WSqW&#10;jOg6wNdTWVpdcSqbtwvG0WTmbzv+n0kJ7gmaSt+fDFtoNTRcaFcC9Z9/XjFlSs0TT6i//dZQzv4A&#10;OaiCXcMH43YkoPnkk4rAwGufkJDq7t01n31GWeoNTf3MpaoKGns6oFNTF2ubh8HNUKApo8lZxdqK&#10;G6Vp6nn28U+MTqDpykczW29kpl68mAqg+d//7OgnY9OGtLSavn1L3d1LpNIyb+/aCROMZWWMr7Y+&#10;obG4mPKiHJvy9fSs6d/fkJJivTlceQMCxvqrA+EMZWXao0frv/yy6u67SxMTGzZuZJcZVIFdnrDG&#10;HQFDVlZjRYU0KkrWuTN9pNHR2pyc8oceanzjDRp9RMsZidxEYX7BoX6BbZZJ72Y4XpexqmzLl6W/&#10;fVu2NaX2LE2NbjMlrXvRo0Nng8FwuTi3VZra77/XVVfXv96064BjD2NNTXnfvo1paZ5Tp/o89ph7&#10;UlLd7t0VCQluhr/tmsB6IfWnT5fFxFBelKPPU095TJmiSUsrHTqUNJv1vIRssG7FivLhw930eoLg&#10;/fLLoWVlYTU1Abt2SaKiKmfP1rIqw1AFId9pfPDd67vvlIcP08cnNTWorEzm4VH7/vv0BKdlUMVi&#10;cXRQOPUNtOkn9ax+UfLbhqp9tBDQ1qrDtHXl2srktlVBJI4JiiSlKa4qr9c0mNPQg0+n0SiXLlVn&#10;ZxvS0x1Ls/Htt6kwgXv3eq1b5/7BB967dvl/9JGmqkrz4Yd2LVj1+PFuRmPw+fOUo/u773qtXRtY&#10;XCwLCqp64gnjlSt2zVo4xnVnztS89JLI25tQX/NaIlGMGxeUkkJBlyUlsUgDqsAiTJhyNAF3d2lk&#10;pKG+npbJK1dV0fJHAUq/tisKRkOepuREfYbCTTbbfyQ1E6Wpsz4sWk1rybWRXuRGjUh0XmfQtpzO&#10;Vv/++3J/f4933iH5UT/9tGOdN2qa1nk1FBSYiyF/9FH/J5+UDhliv4Lptm5tLC1VPvGEuHNncy4i&#10;Hx/fTZv0er365Zftl7WgLNfQ3aXV+q9f7yaVtnZcJpOPHMkuDagCuzxhzZEEDDk5muxsWXi4m9FN&#10;Q5sliEQKqbzNApEMSEVipcTTT+rdQR46Vtm0rGmjUftR0S9bqw61uoRaomguW/NJEdVCTH81FhY2&#10;XLrkMXeum1zuOWBA3c6dbjqdA51XvPiiVC4vnz+/uksX9eOP61NTqTDu778vZvUtspWDmtWr6QzJ&#10;T6vzksGDqdKm2bfPgUD4k7Verzl0yOvxx8WBbbeFNr2vnD1b++abpvYl2w+ogu0MhW6hul51Oied&#10;xufY70PrVTTtnaCqLK5q3X1aM316VadO9KkMDy+JizPq9d6ff077DXsq3Km6rdY0thke2pG4gzxs&#10;uLK31qj/ofz3AV5dZ/qNoJQNRs3Hxb/urjnW8iqqeWian/hU+fhLHtzUL7xAZzzeeqvp5z/+odfp&#10;Gv/5z5ZX1cs02kC3Ug8V9V6w+zHNKijXVRdqr40/EYeEBF644EkN+tnZVR9/XDJgQJmXV8Py5Xa9&#10;Ow2FhWRfHBNzfS5ib29DDW8H8tqVaivjuowM6meW9uzZTqaagwdVr76qz8lhpWBYSZsVjAI1QutO&#10;v7vxc9rOjDP/aem6u0bPNWXX8OyzlStWuEdGuslk9O4vUiik8fHuy5dL+vendbM/3fHDjpP7RiUO&#10;enHuw20Wz+BmPFd/+ZOSNSfrMhPco+8Kmny49tzmqgNUM4hWhD4deutQ5dXBS3oafXTx9Ks//YdW&#10;3v7m8ffcZYqmh7JSadDpPOfMMRmvXb1aFhwcUHR1gVVaku/Bw2+kB15rz7EHogdCZj0QPOt6yzQE&#10;qPGLL+p+/VWrUgW8/bbipZdMab4u3UTdJ709E76Iu3qm1bULL/4jq7HghfA75wWMud7s9Stp1y9c&#10;WP3LL+FqtZu7e6v05X5+JAz++fmm88uvfPVg1P3mNOHN7eOFItLZqwfOtE8j8NAh+Y0bA2msavWS&#10;JSEXL0riGa3p0v7dCFWwx3+rIGySJDzy+av0iKTHdIhfID1M7ef2D/s2ns45PzihzyOT7wz1C2qp&#10;CiGnTkl6tR57SpPONh/7Y+WOHzuGRX98//IbbZ5Dw5BSa8+vLNmQpr5MG1IuCpp0QHVqS9UhqknQ&#10;NK4nwhb09exCeVFj1NqUbd/sXts1suOHi1+jM7qNG0tnz5YplWJZ07QvOvRqtU6tDj182NRiQ6rw&#10;1vaVh/NP9OvY89bh09kls6ps6+HaM0nePV6KuDtcdrVVQb1kicjf3/2dd67lpdOV+flJ/P398/Ls&#10;pAqaL78sf+CBwJUr5UuWtPTRWFFREhTkNXYsdUGbVWFL1cFpfsNei1zMLg1YIwI1jz9e/7//hVVX&#10;u11t6rSJClTBJnxCvvi5b/9J43xWLnnLljliDAG2ueuOqa7QpirQeKELBVlPfPU6zVf45IHlEQGh&#10;N8qIdiVLqTv3WfH6i415vTw6LQycsKcmdXt1ikQk7ufZ5ZHQed09Oqo1Dct/+eh09vnp/cc+MuXO&#10;pn/CAQMaTp4MaWgw9/5Rl0ZJbKzXsGHKA00LRXC/6w61oWnz8oIqK0We16bsVQQFiZVKv6wsJqpw&#10;Vn35oax/aYxamtvsL1VeT6zBoMlubKr9dPaIIeE0JXi3+9syT6+A4uKWHaGqsWNrk5ND9u+X0GDK&#10;5oPqClAFhne7pclo+kJxcLBi/PgA6txi40C/AhsUhWeD+hKo4eiuUXM5kAQr6NJoVFIC2nCNXvPb&#10;X+5UKpIkeXW/N3hajDychqiur9wzxmfAeN9BeqPhRP2Fr0s3Z6hzSfxo/06qcAxK6E2FoUZe9YkT&#10;Hv36tXwOUtu6e2xs/eHD5qlGVhTblku83npLr9FURkZSX4I+OZlGzdJsssbycs+lSxmarTc0kCRQ&#10;4mJtebo6+/qPSRLouKDOMf+19JNl2srKirAw7ddfUw+8/vffa/r1I0nwXbDALAkMC4Bk7RCgqkDF&#10;1Kk0Eql1Gq22cu5ckVzu85//sAUQqsAWSWHZoR2JyWFqOHJatz1kitHdB9NqSHvOHamqa6/bk4Rh&#10;pLLPPcFTIxUhqXXpmyr3j/cZOFrZj6oRh2vP/q9k0+bMvbRsKskMzXAmfxtfe41GIrk//3wr3z0e&#10;e4zONzpoOKZs4cKADz80kDAsW1Yydmz5Y481nD7t99RT8qeesmuMqm6ZEkhza8XissWLiyIiSiZN&#10;0qSn+7/yimfz8CQcbBGgRrnGbdvKkpIa//ij5Vgj1T/+odm/X/n22+13R1tUDKiCRbiQ+CoB0xRf&#10;u/Yl3JS1+3vvURfl9Z0KpgslEsnoHkm+Xkragu33U/upx7gdg1KRdJzPwDsDJ4fKAqhBaWf1n7R3&#10;8TBlL51Rt0d1fEvDYYlSOq7XUIPUWKGv1v/rDcpXNn9+K4OKZ56h8zSD7KYlt1MC+dKlQXV1oRcv&#10;Bm/eHJKSEqLVerD3/tgevRkzAkpKQouLg7dtC83ICKqvd6dRkjhYJeD1zDP+Gzbo8/Mrxo8v8vEp&#10;HzvWZJ7OB2zaRD9ZzA2qwCJMmHIiAtSIFBkQOqHXMJ1Bt+noHyduNlBKJpJO8Rtye+DEQKnP3prj&#10;e1UnpvoOHeSVaBAZq0IbGrtKaiI1NIZ1VenWH8q205yGHI2T7ucsjo+XTptGMwYsDUaie1yEvKkn&#10;/86gyV93fOX6z/9F3Gey+d+4581/7e15dYlyGhornTy55XQ2SwuA9O0TcJ81Kzgtze/bbz0feMA8&#10;d4GwK6azPJwBqoBbkbcEZBLZtAFjE6MSSmvKfz6w6UzOTRaloHWkZ/iPWBgwnqa27VYd+7MubZrf&#10;0B4eHY1iN1UH3Y/1u74q/e2n8p1flW6iOQ3flG7ZrzrZaGiaUcyPw1vioRA1TfqLkAX38Ii//hPv&#10;HmXylPTD/Fdl86aeOLghQGLgceedPh984P/rr/bLEapgP7aw7GACNIch1DfotuHTIwPDzuRmfLd3&#10;Q+qlM1r9df11LYrpLpLPDRg9P2CszCDdUZ1ysv4izXw2/b3WoKYeiIm+g8f69PeReG9rXjppf+0p&#10;BzuJ7EGAbQJQBbaJwp4zEaCBQ3079rht+IzY4Cia8fBN8tqtx/fmlhXQEKM2i0n9Jeo6dWSJn3u2&#10;W2Ojhia1paozmtZelQdQemqVCpMFLg6ZdW/w9EHeiZca8r8r25bT2DS/FwcI8IYAVIE3oYQjbROQ&#10;SaTU7Xz7iJl94rrTpgurdq/5af9vm5t6Gs5ll+ZX1NJC2CoapETDT9PyMvecS1l9cPMvezfrz9ZG&#10;VwbQNLdiTYW7WD7Nd1iUPFhj0K6u2HlIdXq0T9/7g2fGKMIvNuRvrOTzzp24qwRIAKogwKALzmWp&#10;WDo8ceDdo+dN7TeaVlGlsapf/rF6VfI6mjK9+uCmXw5uoc9PBzZ9u3f9V7tWb/hzJ41DHRbXb1bg&#10;KPPCxVRdmOQ7RCaSNBq0X5RuWFuR3M0jlnodaPRqcs0xlf7qdiiCIwuH+UgAqsDHqMKn6wjQXOVu&#10;UfF3jZ63aOSs6f3HdInoWFFbSVt4rkvZ8cuhLb8e3rrz1IHc0it+3r60o+fCYdPvGjOvS8d4WiuJ&#10;LGkNul8qdtfo6NHfNKG3SRhKNtL2bUO8acEyY6W+tkDLxZZniCoIcEMAqsANZ+TiFARoJvaYHkMW&#10;j1tAazfdOnzmLUOnzhg4jj6zBk2YlzSpSQxGzbl//EI64+7rvqP6CBWaagmBUl+1oWF91R5aPJVW&#10;Vw2R+Tetk1F7NkDqQ3+lkyp9nVO4h0KAABsEoApsUIQNlyLgLnfvFdOVWpNoBdaHJi56aOLtD01a&#10;tHj8QtKGQQl9ApX+1OdcZ2hIqTvTpAoikadEMdqnH23yTBoQIQvyEntQDaJcV0NrWVNlgk76SdpY&#10;NcilkKCwIHCNAFQBd4OgCcilMrlULhVLWs7TblpGSR40zmcAoaGF9ip1qjsDp9BySdQMRbPbCrVl&#10;NBKpn1fng7Wn6SqqOpgmf7n0QaNsH87+t2nDhp/Kf6fv6Q3sLNbv0liEWXiogjDjDq9vQsBDrFgQ&#10;ML6jeySl0xp1NAzpweBZM/xGxCkiaS3VRYETaSZXZkMezYie4DvIU9x6dwGX43up4QqtAdVgaNqk&#10;KFdTTN/RLOZyQWSrwFAFtkjCDq8INM1RkAXeFTSFFsCg8alZmiuJnh2XhMx6MGT2kpA5s/xHycWy&#10;CT6D6EN7BvDA8wm+A2kDn5YfmuHMA7/gghUEoApWQMMlgiBAM5nHKQfMCRhNFYJLDU2LSNOUZupt&#10;pjGpYpGITo5S9l0SMpt6GniAg+ZsN+3s1uITKYcq8CCw1rgAVbCGGq4RCAGFWD7ff+xQ717UWHS9&#10;y01TneXOu5a4QGIEN1knAFVgHSkM8oqAn1RJO3dS5eBGi2S4nLen6jO/L9tuzad8u8s5iwJbQQCq&#10;YAU0XCIgArQVZSdF1ESfwY1G/iyP+lHxL1Z8aNsJAQVewK5CFQQcfLjOjAB1MIxQ9jHvVMzsImdM&#10;FST16+oRa/uHByicMTxOUyaRaVMtHCBgEYFT2eefXfX2e3e/3Du2m0UXWpf4n+s+3Zd2ZErf0Uun&#10;3WOdBY6vatA2vr/payrz2B5Dn5v9ILu5L7/y1ZaqgzT26bXIxexatp81Vyyz/Wg4uWXUFZw8QCge&#10;CIAACHBKAKrAKW5kBgIgAAJOTgCq4OQBQvFAAARAgFMCUAVOcSMzEAABEHByAuhtdvIAOWnxuO9t&#10;3nsuJTEq4faRs5yUyN+LpdVpaZvorJJc9DabwKC32SXuW1MhoQouFCwnKir3qrD7zCGJWNwpPNaJ&#10;KNy4KAaDMbMwSyqR2E8VKHMXWoKJBk2ZCuxC46Zc4k6zRyGhCvagyn+bHKvCFzt/PpJ50uWwSsSS&#10;pIQ+9467hd2Sm9672bXJjTWoAjecbcwFqmAjQIFezrEqZBZkldRUuBxrWicjyCcgge36Tbo6p6h5&#10;IwSXO2gZ2q4eMS5XbKEVGKogtIiz4y/HqsBOoWEFBECAAQGMQWIACUlAAARAQDAEoAqCCTUcBQEQ&#10;AAEGBKAKDCAhCQiAAAgIhgBUQTChhqMgAAIgwIAAVIEBJCQBARAAAcEQgCoIJtRwFARAAAQYEIAq&#10;MICEJCAAAiAgGAJQBcGEGo6CAAiAAAMCUAUGkJAEBEAABARDAKogmFDDURAAARBgQACqwAASkoAA&#10;CICAYAhAFQQTajgKAiAAAgwIQBUYQEISEAABEBAMAaiCYEINR0EABECAAQGoAgNISAICIAACgiEA&#10;VRBMqOEoCIAACDAgAFVgAAlJQAAEQEAwBKAKggk1HAUBEAABBgSgCgwgIQkIgAAICIYAVEEwoYaj&#10;IAACIMCAAFSBASQkAQEQAAHBEIAqCCbUcBQEQAAEGBCAKjCAhCQgAAIgIBgCUAXBhBqOggAIgAAD&#10;AlAFBpCQBARAAAQEQwCqIJhQw1EQAAEQYEAAqsAAEpKAAAiAgGAIQBUEE2o4CgIgAAIMCEAVGEBC&#10;EhAAARAQDAGogmBCDUdBAARAgAEBqAIDSEgCAiAAAoIhAFUQTKjhKAiAAAgwIABVYAAJSUAABEBA&#10;MASgCoIJNRwFARAAAQYEoAoMICEJCIAACAiGAFRBMKGGoyAAAiDAgABUgQEkJAEBEAABwRCAKggm&#10;1HAUBEAABBgQgCowgIQkIAACICAYAlAFwYQajoIACIAAAwJQBQaQkAQEQAAEBEMAqiCYUMNREAAB&#10;EGBAAKrAABKSgAAIgIBgCEAVBBNqOAoCIAACDAhAFRhAQhIQAAEQEAwBqIJgQg1HQQAEQIABAagC&#10;A0hIAgIgAAKCIQBVEEyo4SgIgAAIMCAAVWAACUlAAARAQDAEoAqCCTUcBQEQAAEGBKAKDCAhCQiA&#10;AAgIhgBUQTChhqMgAAIgwIAAVIEBJCQBARAAAcEQgCoIJtRwFARAAAQYEIAqMICEJCAAAiAgGAJQ&#10;BcGEGo6CAAiAAAMCUAUGkJAEBEAABARDAKogmFDDURAAARBgQACqwAASkoAACICAYAhAFQQTajgK&#10;AiAAAgwIQBUYQEISEAABEBAMAaiCYEINR0EABECAAQGoAgNISAICIAACgiEAVRBMqOEoCIAACDAg&#10;AFVgAAlJQAAEQEAwBKAKggk1HAUBEAABBgSgCgwgIQkIgAAICIYAVEEwoYajIAACIMCAAFSBASQk&#10;AQEQAAHBEIAqCCbUcBQEQAAEGBCAKjCAhCQgAAIgIBgCUAXBhBqOggAIgAADAlAFBpCQBARAAAQE&#10;QwCqIJhQw1EQAAEQYEAAqsAAEpKAAAiAgGAIQBUEE2o4CgIgAAIMCEAVGEBCEhAAARAQDAGogmBC&#10;DUdBAARAgAEBqAIDSEgCAiAAAoIhAFUQTKjhKAiAAAgwIABVYAAJSUAABEBAMASgCoIJNRwFARAA&#10;AQYEoAoMICEJCIAACAiGAFRBMKGGoyAAAiDAgABUgQEkJAEBEAABwRCAKggm1Kw6qtPryJ7pJw4Q&#10;AAE+EYAq8Cma3PlibM7K9BMHCIAAnwhAFfgUTY58UWsaVOpaysxg0HOUJbIBARDgigBUgSvSPMqn&#10;sLLkz8xT5FBRVRmP3IIrIAACTQSgCrgPLCZQoaq6XJzr5+VjNKINyWJ6uAAEnJwAVMHJA+SkxZNK&#10;pKQKvp5KJy0figUCIGAtAaiCteRwXQsCug0bdDt3AgkIgAAPCEAVeBBEjlwwpKRUd+9eHhAQNf8O&#10;3yqVKVdjTY1qxIjSOXP0J05wVA5kAwIgYE8CIjQN2xMvf2wbCwtLo6ONBoPMz09TWan18nj93Sce&#10;q/OKeOUNnUbjGR/vk5wsio7mj8PwBASESgB1BaFG3kK/G1esMOj1QQcOBFRUVH32kbROPe+n7WHP&#10;/x/pRMC//uV78SIkwUKiSA4CTkoAdQUnDYyzFatuzpyG5OTAqioq2LGLpyO6DxBptKKI8JATJ8Uh&#10;Ic5WWpQHBEDAagKoK1iNTlgXGtVqkUJh9lkvleg9FOnb1kAShHUfwFsBEIAqCCDI9nBRJCqJDHET&#10;4/6xB1zYBAFHEkALkiPpOzDvytrq7NL8mvo6hmWIW/KE4nxG+r7tlP5SUc74mXcVhQemfvxOYnRn&#10;hhZaJvNSuHcIjgjxDbLiWlwCAiBgVwJQBbvidV7jZ3Mzfj20Laskj2ERH/50XdyFnKogP0pP49b8&#10;y6v1EnGNn1IkEpks/DZ71NnuHRlaiwgInTVw/JAu/RimRzIQAAHOCKAFgDPUzpVRg1ZTXltJKxpp&#10;dFp/b9+bfhoD/IxiiW+Fij5+lbX0XWwU0RfTGfqENRpuaoQSkKJQpmU1FbTEnnMRQWlAAASaCaCu&#10;INAb4dilM98krymsKBnVffCwrgM4o3A65/y2E3t9PLxvHzFzbM+hnOWLjEAABBgSgCowBMW3ZCZV&#10;aNA0WvF0ps12aLVUqmREB4XLJFKL0NiSr0UZITEIgIB1BNCCZB034V7VqNWk5V/89dDW1Qc3n8g6&#10;R7oiXBbwHAT4SACqwMeo2s2nukY1KcEvBzfvOn1gf9qfP+/fdCjjeE3zDjw4QAAE+EEAqsCPOHLh&#10;RXW96lBG6uqDW05kpYX6BlHz0YXCrF8PbdlzNqVcVclFCZAHCICA/QlAFezPmBc5lNZU/HHm0JpD&#10;Wy8WZneL6nTL0Km3Dp/RJ7bblYridSnbt5/Ye6WiiBeOwgkQEDoBqILQ74Cb+m8wGuiJv/V48oYj&#10;v1Mnc7+O3RcMmzau19Dh3QaSMNCcA1VD/ebU5N+O7qLZbZT4pgaRAARAwJkJQBWcOTqOLxsNN7pU&#10;lLs+5fetqXtohsGwrv1vGTatT2xiSXVFXllhQngcKcTYHkOooDtPHVxzeHta3kWtXuf4cqMEIAAC&#10;1hKAKlhLTgDXmYYbrTm8bdfpg1KJZFyvYdRw1Cks5nzTGKQtqw9sOpmVFuEfMnvwxCl9R/l4eB1M&#10;P4aBSQK4L+AizwlAFXgeYKvdMw83OpSeSnOSp/YbPWvgBFq5iJTgl4Nbdp46sO/80Z8PbDqccULp&#10;4TWt/5hZgyZEBITQCCUMTLKaOS4EAWcgAFVwhig4XRmahhulXx1uRGON5gyeOLXfGE+Fu+nk8ayz&#10;eoOBuhDSCy6bxiCRA1STmD9kaufwOAxMcrpwokAgYAkBqIIltISRloYb7T5zeG3KNvNwo3E9h+oM&#10;evPJQKW/n5dS6e4Z4htgHoOkUtdSr8PC4dMxMEkYtwm85C0BqAJvQ2uFY/T6n0/DjVKTN/z5e2Fl&#10;KQ03oo4EGmVUWV/T8uTIxEEkDD6eykEJva+NQfpzV0FFMXVELxw2nU7WqOuaBib9iYFJVsQBl4CA&#10;IwlAFRxJ36nyNg032pCyY+vxPfWNatNwo75x3WmsUauT9OgXi8W0hnaXiPhrY5BON41ByizM7hzR&#10;kbTk6sCk5pMYmORUgUZhQKB9AlAF3CFNBKiWcKk4d23K9l2nD0nEYmoyoid7YlQn2oDBdNI8BqlH&#10;dGeJ5OptQ9oQH9qh1Rikc/mZcSFRc5ImtRyYdCY3g7oiwBoEQMD5CUAVnD9GXJTQaHQrqiyljgQa&#10;bjSt/1h60MeFRLc8aRqDRCevL01kQKh5DFJu6ZX8skJK09ZJIxeeIA8QAAHbCEAVbOPHl6upftA1&#10;Mn7mwPHzkiaTAIT5BZNnfz85Jty/6WSbB3Uz0BikhUOnTx8wrk9cokQsoWRtnuQLMPgBArwlAFXg&#10;bWgtdSzUL2hy35Hjew+j6oL52jZPtmmZNtIZ1q3/jIHjOgRFmBO0edLSgiE9CIAAlwSgClzSdva8&#10;5FK5u0zRqpRtnmzTExsvd3Y6KB8ICIMAVEEYcYaXIAACIMCMAFSBGSekAgEQAAFhEIAqCCPO8BIE&#10;QAAEmBGAKjDjhFQgAAIgIAwCUAVhxBleggAIgAAzAlAFZpyQqgWBIGXA8G4DRndPivQPBRgQAAGe&#10;EYAq8CygXLhDa2vTZLeFw6Z1Co/lIj/kAQIgwCEBqAKHsPmSlVgklklkNDuBJj/zxSf4AQIgcJWA&#10;yEiL3eAQHoFjl858k7ympLp8eNcBvWMTOQOQWZhFu/S4yxW3j5g5tudQzvJFRiAAAgwJQBUYguJb&#10;MpMqZFy57KXwoJ0SOHOvtqGe9ueJCY6EKnDGHBmBgEUEoAoW4eJP4vQrl7akJueWFZhdkmsMgeWN&#10;5YEKjZzldiGtTldVV+3n5SuTSk3ZhfkGTewzsn98D/4AhScgwBcCUAW+RNJCP2rqVbS5Zn1jg/m6&#10;uvzCrDVb4+ZP9YoKt9DYTZJfLs79fOdPD064rWNoB1NSakGiFVgDvP3YzQjWQAAEbCcAVbCdIU8s&#10;FGVe3PHRJ5OWPhqW0Ik1l2inHbH4VPb5Z1e9/f7MhxMjO4lDQlgzDkMgAAJ2IMByW4EdSgiTnBIQ&#10;ZaTrNm50a7hWh7Aue+OVK1UJCTX9+pkv9/34s9KwMNW4cW7YlM06prgKBDghAFXgBLOzZqI/cKAq&#10;NlY1ZoypgCNX/2iYMaN09uwSpVL7/ffWl1qjKe/SpeHSJUm3bmYj6vFj3Hv1qt29u2bQIOst40oQ&#10;AAE7E4Aq2BmwE5s3FhaWjx6tKSiQ9elDxZStWOFeWiJPSgr6+WdZUFDlvfcaa2qsK37D88/r6uqC&#10;t2/3+umna6owZLDvyZN+995bl5qq27fPOsu4CgRAwN4EoAr2Juy89uuffppmqwRfuuT+/vtNpVy7&#10;RiyVar/9TrZwoW9ysl6n03z0kXWl1+zdq4iKkkyceP3lHl9+KRaLtWvWWGcZV4EACNibAFTB3oSd&#10;177u5ElFhw6i6OimImo0uvJyVcjVdY3EXbvSs1t/+rR1pTfW14u9vNq+luwqFIbSUuss4yoQAAF7&#10;E4Aq2Juw89o36nRuf00g0P70k8FoLOqU8LfienhYV3pJbKw2L6/Na6nZSq9WS7t0sc4yrgIBELA3&#10;AaiCvQk7r31pfLw2N9eNtMHNTb1ypVgkyk68Oq1M+913BoNBNny4daV3f+UVbX19/d13X395DTUr&#10;iUTypUuts4yrQAAE7E0A8xXsTdh57euPHi0dNEgeGCiNiak7flzRs9emUWMnP/yg//591U88IRKJ&#10;glQqc2XCUjfqpk2r2brVPSLCfdaswqjQzfs2zVOEKZL3aVUq/xdecH/nHUsNIj0IgAA3BKAK3HB2&#10;0ly0X3xR89xz+tpa98TE+lXf7vh61XSlp+afb0sVCv9Nm6QTJthS7oannlJ9+qmusdFsRBEYqFyx&#10;QtZWHcKWjHAtCIAAiwSgCizCdG1TprnNU26Z65+TLVu0iOYks+IP1Uhykn9fdWzHgqdf7540mhWb&#10;MAICIGA/Auz859uvfLDMMQFDeLjszjvZkgQqvGTgQNWCuYe6x+jCsHEbx8FEdiBgDQGogjXUcA0I&#10;gAAI8JUAVIGvkYVfIAACIGANAaiCNdRwjUUEKuuqKb3pJw4QAAEnJwBVcPIAcVe8BpvXSb1RWStq&#10;m/TA9BMHCICAkxOAKjh5gLgr3g8//GCnzETNdk0/cYAACDg5AaiCkweIo+Lt2bPnky+/+O3Yn2cz&#10;L7CepWnPNey8xjpYGAQBexCAKtiDquvZXLZs2cz580P69Hrz3/9mvfT+3r5k0/QTBwiAgJMTgCo4&#10;eYC4KB5VFA4dOvRS80Ff6FcuckUeIAACTkkAquCUYeG2UFRRuO+++2JiYjp06LB48WL6ldv8kRsI&#10;gIATEYAqOFEwHFIUU0Xh5ZdfNuWO6oJDooBMQcB5CEAVnCcWjikJ1QyofkC1BFP29OX+++9HdcEx&#10;wUCuIOAEBKAKThAExxXB3KPQsggvvvgiehccFxPkDAIOJgBVcHAAHJt9q4oCqguODQdyBwFnIABV&#10;cIYoOKYMVFHYu3fvhAkTjl130En6EwYjOSYwyBUEHEoA+ys4FL9DMx89ejQ9+tspwqhRo1gRhtM5&#10;6c9889aKe17pFdPVoR4jcxAAgZsTQF3h5oz4moKe+MYWh6q8/MSWbfTTfI4VSeArPfgFAnwlAFXg&#10;a2Qt9qu2vOLUth300+IrcQEIgACPCEAVeBRMuAICIAACNhOAKtiMEAZAAARAgEcEoAo8CiZcAQEQ&#10;AAGbCUAVbEYIAyAAAiDAIwJQBR4FE66AAAiAgM0EoAo2I4QBEAABEOARAagCj4IJV0AABEDAZgJQ&#10;BZsRwgAIgAAI8IgAVIFHwYQrIAACIGAzAaiCzQhhAARAAAR4RACqwKNgwhUQAAEQsJkAVMFmhDAA&#10;AiAAAjwiAFXgUTDhCgiAAAjYTACqYDNCGAABEAABHhGAKvAomHAFBEAABGwmAFWwGSEMgAAIgACP&#10;CEAVeBRMuAICIAACNhOAKtiMEAZAAARAgEcEoAo8CiZcAQEQAAGbCUAVbEYIAyAAAiDAIwJQBR4F&#10;E66AAAiAgM0EoAo2I4QBEAABEOARAagCj4IJV0AABEDAZgJQBZsRwgAIgAAI8IgAVIFHwYQrIAAC&#10;IGAzAaiCzQhhAARAAAR4RACqwKNgwhUQAAEQsJkAVMFmhDAAAiAAAjwiAFXgUTDhCgiAAAjYTACq&#10;YDNCGAABEAABHhGAKvAomHAFBEAABGwmAFWwGSEMgAAIgACPCEAVeBRMuAICIAACNhOAKtiMEAZA&#10;AARAgEcEoAo8CiZcAQEQAAGbCUAVbEYIAyAAAiDAIwJQBR4FE66AAAiAgM0EoAo2I4QBEAABEOAR&#10;AagCj4IJV0AABEDAZgJQBZsRwgAIgAAI8IgAVIFHwYQrIAACIGAzAaiCzQhhAARAAAR4RACqwKNg&#10;whUQAAEQsJkAVMFmhDAAAiAAAjwiAFXgUTDhCgiAAAjYTACqYDNCGAABEAABHhGAKvAomHAFBEAA&#10;BGwmAFWwGSEMgAAIgACPCEAVeBRMuAICIAACNhOAKtiMEAZAAARAgEcEoAo8CiZcAQEQAAGbCYiM&#10;RqPNRmCADwSKMi/u+OiTSUsfDUvoxK4/p3PSn/nmrRX3vNIrpiu7ltu0duXKleeee85gMNC9bT44&#10;yJf1LETNx+DBg5csWSKVSiUSCf2kM6xnBIMg0JIAVKH1/aBWq7Ozs3U6HT1WTD/1ej33Nw09AsRi&#10;cWxsrIeHh+mJQIddi8EbVTh//nxiYuKAAQM6duxoUgUKol3R2ck4CcDatWtnz569cuVKuVyuaD7s&#10;fRvYyReYdSECUIXWwTI9U5wkhAcOHOjSpYvpcUDPBbuWijeqcObMmV69emVmZnbqxHKlx6782zR+&#10;xx13VFVVffjhh55/HTKZjPtiIEdBEYAqtA636Zmybds2xz5TLl68OGXKlB07dnTt2tX8RLDrrckb&#10;VTh16lSfPn14owqlpaX//ve/lUqlT/Nh75cDu95jMO4SBKAKrcPkJM8UUoWEhARqQKCKi+mJQD/t&#10;ekvxRhVSU1Op+Yg3qkDdJG+++ab/X4e7u7tdbwMYBwGMQWp9D1BfgvPcFrW1tfX19Y2NjU5VKufh&#10;02ZJXLQX4UZUtVot3QYNDQ30hWeuOfmNJNjiQRVah96p/vHq6upIFTQajUN6vF30v4JnrEgM6Dag&#10;QRBQBRe9IV2u2FCF1iFzqmcKvSTSE4HqCk5VKpe7y1FgEAAB5gSgCsxZISUIgAAI8J8AVIH/MYaH&#10;IAACIMCcAFSBOSukBAEQAAH+E4Aq8D/G8BAEQAAEmBOAKjBnhZQgAAIgwH8CUAX+xxgeggAIgABz&#10;AlAF5qyQEgRAAAT4TwCqwP8Yw0MQAAEQYE7AcaqAfR2YRwkpQQAEQIArAo5RBX12dtmQIbrz57ly&#10;E/mAAAiAAAgwIuAYVTCq1SQM5WPGQBgYRQmJQAAEQIArAo5RBWm3boHJyeRjw/r1XHl6NZ+6Dz5Q&#10;LVtmqKriOF9k52wEPvjgg/j4eNpFIz8/n8q2d+/e22+/vZ1CTpw48dy5czZ6sWnTpjlz5owbN462&#10;TKDV7my0hstBwB4EHKMK5AkJQ/CpU94vvWQPr9qxSXpQu3x5SWyspdpQUlLy5JNPdu/ePTIycuDA&#10;gW+99RatZnqjjPbv3z/+r2PChAnTpk17+OGHDx06ZE5vkTWOEQkhO9rK5umnn548efK//vWvsLAw&#10;WpH0wQcffPHFF9vxndLfd999tiyp++OPP95yyy39+vWbP3/+Rx99RNaEgBo+uhwBh6kCkRKHhro1&#10;b02uSU7muCnJWF1tkTbQqqUjR46kDdro2fGf//xn1qxZtGkiPetpT+A2Q15cXPzHH39069aNtn/p&#10;378/7bJ57NgxkwVKb6k1Lu8q1jeLL1dVHjx/jFygn/SdS1/ayYtUmWK3dOnSefPm0bbYX375JW3y&#10;THvwtXMJSQiJx7p166xzgbJ76aWXli9f/uqrr9IrwubNm7///nva+M86a7gKBOxIwLTduQMPQ2Nj&#10;cVxcUWioNi2Ng2LUvPZagZtby0+hry+d1FdWmnI/fPgw4aadvFoWxvQsyMnJMZ/ct28fndm9e3eb&#10;Zf7111/pr4WFhea/UnMBbRs5duxYOsPEGhWALFA7w/bt20+ePFlUVGRvOJmHj3zz2JMNtbUsZnQ4&#10;4/isfz44ftkdpg99pzMs2m9pivat+7T5eP7556+PYMuUO3fuNAkAReS1116j13+ShK+//prSUJjo&#10;Rf7RRx81pb98+fLQoUN/+eUX069vvPHGkCFDri8/nX/muoP2UGuZMiMjg3KkNijzyZiYmHfffbd9&#10;GosWLRo0aBC5Rjt40/Z8KpXKTvRgFgTMBBxZVzBpnUguD9iyhb44qvOZSb3BtBVadXW1WZ9HjBix&#10;evVqaphmqNj0QkrPIKpDUHrbrTHMlHkyjVp9atv28C6dFV5ezK9qPyXVDN5Zt7Ku8Vo7G32nM3aq&#10;MdA2lsuWLaPegm+//bb9gpEkUGMgpXn22WcXLlxIe7LS03/GjBl0hsJEL/L//e9/6UFMe1rQQ5nO&#10;zJ0712SQ0tBLgymILY/s7Gx6ZLc6qEbYMg1lQb/GxcWZT8bGxmZlZbFFG3ZAgC0CzrJvM7UglSYm&#10;klfBaWnU5cCWe9fboe4Eaju6kX2Rr2/l/PlJX32VmplJ/ZDmZLT1DTUEFRQUULsw9RdQWxD1LrRT&#10;yDVr1lBKqitQm7UpWVVVFanCsGHDfvjhBybWzp04MX/GzCVLlpDwBDQftHGvnbDUlleQJGg1mhnP&#10;P+vl78dWLhv/3PnxtjYe0HOTJg3rOoCtXMx27r39rqQ+A6dMmbJr1y5q32t/3+azZ8/27NnTlIY0&#10;gBp2Wj7rSS0oTNT5vGrVKtIMc6xpUzxPT0+qCFKPsaXlp1tiwYIFLbslpk6dGhIS8s0337Rj6o47&#10;7qBCvvDCC6GhoXQv0U9vb29Ls0Z6ELCIgLOogrGhocjDw6QKJnkwHeHNDfeFzd0P7J5pE9ONVMH0&#10;WH/vvffoiXDhwgX6lfoMqd2A/rHbtGNSBXoKeDQ7VVlZSS0A9O559OjRhIQEJtZ2f/9j3pGjFsXS&#10;lsRUSxi26DYWJYEKQ5JAwmBLqSy6Vp1R2ts/3gpVoIb+9evXk06Ys6OnPw0oOH369G+//WaqQ5iP&#10;wMBAivsjjzzS8iT1IVGXQ6vS0quDj4+P+eTGjRtnz55N94BYfLWCToOaqOVq5cqV7bgJVbDoHkBi&#10;Vgg4iyqQM42bN0vi4+1aUaBcblRXID3wevJJ+vyZnk5tx+28aebm5tJTgPonU1JSqPeY/revj4RJ&#10;Fagn093dnfpvSRtIDOjd8/oaxo2scVZXoOL5hYex2HB07TnIbV3hvkV351/M8aVeopoa6oZhXld4&#10;+eWXacBoy45far6nVibqRqJ2f+ovaBnfoKAg6op4/PHHW56k0QTUi9DqNqC2JqqOmE8eOXIkKSmJ&#10;Ckbv+6aTVHecOXPm66+/DlVg5VkGI6wRcHgfi76sjMsyWNfbTC0J1EXcspz00kevk/ToZ9jb3DIZ&#10;E2vc9zazHoWymoqWXc3mDmc6z3peZJB5bzMlNmmAaUwBNTdR40zLIt1zzz30oP/8888VCgW1IJn/&#10;ZHrTp/qiFeWnZkN6RaDKh+laEh65XE5qhN5mK2DiErsScHBvsy49vbRHD5pZxprKWWKI6gfer70W&#10;kp2tXLZM7OfXzqU01oiGFbacdkRPBz8/P5lMZkmGV9Oya82KAnBzSaDS/8W5D3kpPM3Z0Xc6Q+ft&#10;UQDqE36o+bC00b9v377UqVBeXm4qFbUmUX81DUl64IEHqA+J2nDM/cZpaWnUMUDv+FaUnzokbr31&#10;1ldeeYV6m6iFirq7IyIiJk2aZIUpXAICdiXgSFUgSaBxRzRlQTFlil2dvN44cz0wXUv/w9SeQPPR&#10;tm7deunSJZqkRnOaqB3p/vvvt6Lk7FqzogCcXZLUue9Xj75D3cuUI/2k73SGs9wZZkRjT6knn2JK&#10;6UkeaEoKNRDRSfr1s88+oyY+eiEwmaI0iYmJLYchMMzClOz999+n5qOoqCh6n6CRzRs2bLDurcKi&#10;TJEYBCwl4DBVoEFH5aNHU3Fp6Qtply6Wltvq9PSGz7B+0DILej2keQO1tbU0c40eCtSRSP/SP//8&#10;8xhSNcsPdq1Znj+nV1DNwDTiiH7aqZZghT89evSgOrjp+S6RSGiaMQ06ou/01KZpzzS81WST+oFo&#10;lAHNWzT9SmloVJgV2ZkuITGgqRIkM9SznZ6e3rt3b6tN4UIQsB8Bx6hCkyQ01xI4lgTiSP3JN20v&#10;ahP3qFGjaH4ytTNQMwL9Y9Pwc+pUuFFgaCYUPXTMw1KvT2aRNfuFH5ZNBGgoKjXr0cjjdoBQVwQF&#10;nZqVbIRGSkNDj8wjkWy0hstBgHUCjlEFGpQjiY1tkoSuXVl3ya4Gad4ArWMRHR3NSi7sWmOlSMI0&#10;QlUEmrJAg4vacZ+GKn3yySemocY4QIDHBByjCiQJQYcPu5wk2Hgf0KwFGy3gcvsRoFUuWg1CbZUX&#10;jVK1tB/bfqWFZRCwHwHHqEKTPy0mptnPPaeyTDWD6dOn0xQH04oXOJyKAM3b6NpuzbX9vzqVLygM&#10;CNhCwHGqYEupXfZaGsJEwxODg4Ofeuop6p9wWT9QcBAAAd4SgCpwGlrqgqaZtzSshVqoaZFt6qKg&#10;RXjQssRpDJAZCIBAuwSgCpbdILSo9R5rj5Y50YQ4WjmHhifSss/h4eFoWbIsDEgNAiBgNwJOtA6S&#10;3Xy0zDCtbtTOOkg0AY2EwTKLf6WmPSBvdCE1aiuVSqpG0KpKNNeJpkrRssy0dBLtr0AL8tAIV9N6&#10;mdbl6/CrTuekP/PNWyvueaVXDBdDztqPoMNpWFQArI5nES4kZoUA6gqWYaT5TdZWFfYwyYnkgfXd&#10;0JjkizQgAAIgYCIAVXDwneDl5UWLptGUadrDh5qVaAY1dTY4uEzIHgRAQMAEoAqOCT6tl0nzoUgA&#10;aBQ8TamltTNpW2Da9ssxpUGuIAACIPAXAagCp/cCtQ7RTiy0Hs5jjz2WmppKg1NpP0j7bbLGqW/I&#10;DARAgBcEoAqchtHUUkTrr61YsQItRZyiR2YgAALMCEAVmHFiI1VFRQVaitgACRsgAAJ2JABVsCPc&#10;VqbRUsQda+QEAiBgLQHMV2hN7ujRo4MGDaLViqzeXMXaWPztOpqvQBvT08xn2vuX9go2HaxY5t7I&#10;3nNH3lzz8T/mPzaq+2AOcsd8BQ4gIwseE4AqtA4udQLTWhROEnLa4Zn2h6HeaapnuG5VY92RHZ9u&#10;//7hyXfMHczFhpRQBSe5e1EMFyUAVWgdONpXhxaioL3Xaec1OkxfuI+ut7c3TWWIj48PDAykac80&#10;col+cl8MVnJcf2THf7d//8jkO+Zwogqm2t7gwYMdW9tjBR3t/jZs2LBXX32VVlQ01Rdp/2dWLMMI&#10;CNyIAFShNZn66w4SBu5vIJIE+v9vdXBfDFZy3HMu5a01n7wy/9HR3ZNYMdi+kYyMDNppmQYB65sP&#10;WrfcYDBwkC/rWZALtHtoTEzMokWLTJVFOmjOI+sZwSAItCQAVWh9P2g0msYWh+lX7m8ahUJBM93o&#10;p/mgX7kvBis5nso+/+yqt9+7++XesVxM21apVLSilPmn6QsrjnBshEJvriaavtDhurcBx/SQndUE&#10;oAqt0ZlfME2vmaZfreZr9YX0kkgHzXY2/6QvVltz7IUcq4KT1PZsZ04CcH19USaT2W4ZFkCgHQJQ&#10;BdwedifAsSo4SW3Pdqz0TmCuL5q/uO7Lge1AYIEbAlAFbjgLOheOVcFJanu2h1wsFpuqjC1rjVhS&#10;13awsNA+AagC7hC7E+BYFezuDzIAAV4TwNxmXocXzoEACICAhQSgChYCQ3IQAAEQ4DUBqAKvwwvn&#10;QAAEQMBCAlAFC4EhOQiAAAjwmgBUgdfhhXMgAAIgYCEBqIKFwJAcBEAABHhNAKrA6/DCORAAARCw&#10;kABUwUJgSA4CIAACvCYAVeB1eOEcCIAACFhIAKpgITAkbyagN+jrG9Wqhjomn3pNA11CP2+SWF1b&#10;o3bAVhYIKQiAQEsCWPEC94M1BIqqys7lXShXVTK5uLCyZPOx3dMHjA33D2knPa1PKxVL5iRNkkmk&#10;TMwiDQiAgD0IQBXsQZXnNvUGQ/LZwz/u35hfVugmErX01mg0tlq+remMm5vRjRLeJKXITeQuV/z0&#10;1IeeCg+eE4R7IODEBKAKThwcZy2aVqfdeHTX6oObq+pqPOSKiIBQX08feuZrdborFUVVdSoSgFC/&#10;oGCfAIlYrG5syCsrpLYjhVQeHRTu4+lNfzUYDTmlBVW1NSQUkYFhgUo/Wh/US+Epk8qenrFYLsUW&#10;As4ae5RLAASgCgIIsh1cvFJRvCV19x+nD1JVYGr/sZP7jgz1DaKeg23H92xJTS6tLh+eOHB+0uTY&#10;0Ojqupp1KTv+OHOoUds4c+D4yX1HhfgG6Q26DX/u2pq6u7i6fGzPIfOSJscER0rErrqtkB0AwyQI&#10;OIyAZNmyZQ7LHBm7LAEfD2/qJNAbDVkl+ZmFWdRAFB4Q4ueljAmOot3jCiqKz+dfbNRpSCpC/YI7&#10;hkZrdNrs0vy0vEyqPYT7B/t4KjtHxLmJ3AoqSk7lnK9vaDBVOMR/b2VyWTwoOAi4MAGoggsHz7FF&#10;V3p4R/iHUlvQpcKci4XZRqOBfg3w9o0lYRBLqDJxNu+CWtNATUlh/iHxYR3qGtXUlHQuP5P6D6ID&#10;w5UeXp0jOorFIuqcOJeXWdtQHxEQ4u9NLVF/635wrI/IHQQESACqIMCgs+CyVq8rqS6jboCE8NhG&#10;rSa79EpmYTb1QkcFhvt6eceGUI1BShpAlQMShhDfQKoxdI6IbdA25pUVkAbQKCOqW5Cu0OVUz6De&#10;iLTcTOqliPAPCVD6QRhYiBBMgIC1BKAK1pIT8HXUHHQ2N2NNyrbK2uoeHTrHh8XQAKOc0ivnr1yi&#10;3THD/IP9vX3jQqPdZXIak3o290J1nSrIJ4DaiKjViPoh8suLTmanafV6qhwoPZTdouJp6FFBZcm5&#10;3MyK2uoOQRF0OYRBwPcXXHcwAaiCgwPgitk3aDW/n9q//fje2sZ6eoKTKtCjXORmzC0rSC+4rNcb&#10;wvyC/bx84kKiaDRRYWUp9THU1KuoH4JqDJ3CYpt7I/LO5V2kL3TS11NJJxUy+ZXK4qzivO4dOncI&#10;joQquOKNgTLzgwBUgR9x5NQLGiyk0WpKasovF+dSdSE6MIw6mWmAKXUYZBXnXijIosc9nfTz8qWR&#10;RXKZvKiqSRhU6joamRrqF9gxtAPVNqjGcC73AqUkSfBUuJO0eMrdaTDrmJ5JmK/AaTiRGQj8nQBU&#10;AXeExQRopBC94/t5+lADUVlNJT3lY0IiaVRSZGAozU/OKy+kh37XiI7UnUDjkUgYFDJFcVVpYVVp&#10;YnQnupAe+p3CYmhyQ355YXW9KimhL01iEIvENFSJEtDwJIsLhAtAAATYI4D5CuyxFJgl6mQ+kXWu&#10;XFXVP74HCQA91gkA/XooI5VmpfWO7Uaz0kxIqGv6YHoqdTsPTugd4O1nOlnXUL/j5D7qbxic0Iea&#10;jwQGD+6CgPMSgCo4b2ycv2Q06IgKSVMQWhZVZ9CL3UQ0V/lvJ/U6kUjcKqVWr5WKpehCcP5Ao4SC&#10;IgBVEFS44SwIgAAI3IQAVtLGLQICIAACIHCNAFQBdwMIgAAIgABUAfcACIAACIBAWwRQV8B9AQIg&#10;AAIggLoC7gEQAAEQAAHUFXAPgAAIgAAItE8ALUi4Q0AABEAABNCChHsABEAABEAALUi4B0AABEAA&#10;BNCChHsABEAABECAKQH0KzAlhXQgAAIgIAQCUAUhRBk+ggAIgABTAlAFpqSQDgRAAASEQACqIIQo&#10;w0cQAAEQYEoAqsCUFNKBAAiAgBAIQBWEEGX4CAIgAAJMCUAVmJJCOhAAARAQAgGoghCiDB9BAARA&#10;gCmB/wfCxCSfz7LxfgAAAABJRU5ErkJgglBLAQItABQABgAIAAAAIQCxgme2CgEAABMCAAATAAAA&#10;AAAAAAAAAAAAAAAAAABbQ29udGVudF9UeXBlc10ueG1sUEsBAi0AFAAGAAgAAAAhADj9If/WAAAA&#10;lAEAAAsAAAAAAAAAAAAAAAAAOwEAAF9yZWxzLy5yZWxzUEsBAi0AFAAGAAgAAAAhAC+fPlAiBQAA&#10;bRUAAA4AAAAAAAAAAAAAAAAAOgIAAGRycy9lMm9Eb2MueG1sUEsBAi0AFAAGAAgAAAAhAKomDr68&#10;AAAAIQEAABkAAAAAAAAAAAAAAAAAiAcAAGRycy9fcmVscy9lMm9Eb2MueG1sLnJlbHNQSwECLQAU&#10;AAYACAAAACEAvAE91d4AAAAIAQAADwAAAAAAAAAAAAAAAAB7CAAAZHJzL2Rvd25yZXYueG1sUEsB&#10;Ai0ACgAAAAAAAAAhAK0ObVoyQwAAMkMAABQAAAAAAAAAAAAAAAAAhgkAAGRycy9tZWRpYS9pbWFn&#10;ZTEucG5nUEsFBgAAAAAGAAYAfAEAAOp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311;height:32004;visibility:visible;mso-wrap-style:square">
                  <v:fill o:detectmouseclick="t"/>
                  <v:path o:connecttype="none"/>
                </v:shape>
                <v:shape id="Image 105" o:spid="_x0000_s1028" type="#_x0000_t75" style="position:absolute;left:9163;top:1569;width:35693;height:27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pywgAAANwAAAAPAAAAZHJzL2Rvd25yZXYueG1sRE9Li8Iw&#10;EL4L/ocwC3vTpMtqpWsUERbci+ADwdvQzLZ1m0ltonb/vREEb/PxPWc672wtrtT6yrGGZKhAEOfO&#10;VFxo2O++BxMQPiAbrB2Thn/yMJ/1e1PMjLvxhq7bUIgYwj5DDWUITSalz0uy6IeuIY7cr2sthgjb&#10;QpoWbzHc1vJDqbG0WHFsKLGhZUn53/ZiNXympxTVutisT0yHxTk9JsnyR+v3t27xBSJQF17ip3tl&#10;4nw1gscz8QI5uwMAAP//AwBQSwECLQAUAAYACAAAACEA2+H2y+4AAACFAQAAEwAAAAAAAAAAAAAA&#10;AAAAAAAAW0NvbnRlbnRfVHlwZXNdLnhtbFBLAQItABQABgAIAAAAIQBa9CxbvwAAABUBAAALAAAA&#10;AAAAAAAAAAAAAB8BAABfcmVscy8ucmVsc1BLAQItABQABgAIAAAAIQB9hhpywgAAANwAAAAPAAAA&#10;AAAAAAAAAAAAAAcCAABkcnMvZG93bnJldi54bWxQSwUGAAAAAAMAAwC3AAAA9gIAAAAA&#10;">
                  <v:imagedata r:id="rId48" o:title=""/>
                </v:shape>
                <v:shapetype id="_x0000_t32" coordsize="21600,21600" o:spt="32" o:oned="t" path="m,l21600,21600e" filled="f">
                  <v:path arrowok="t" fillok="f" o:connecttype="none"/>
                  <o:lock v:ext="edit" shapetype="t"/>
                </v:shapetype>
                <v:shape id="Connecteur droit avec flèche 253" o:spid="_x0000_s1029" type="#_x0000_t32" style="position:absolute;left:13735;top:11856;width:5715;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LwxQAAANwAAAAPAAAAZHJzL2Rvd25yZXYueG1sRI9Ba8JA&#10;FITvgv9heUJvuqnFItFVSmmrFDxoSvH4zL4mqXlvQ3bV+O+7QsHjMDPfMPNlx7U6U+srJwYeRwko&#10;ktzZSgoDX9n7cArKBxSLtRMycCUPy0W/N8fUuots6bwLhYoQ8SkaKENoUq19XhKjH7mGJHo/rmUM&#10;UbaFti1eIpxrPU6SZ81YSVwosaHXkvLj7sQGvt9+mVcbfzgePj8mXcIZ7nVmzMOge5mBCtSFe/i/&#10;vbYGxpMnuJ2JR0Av/gAAAP//AwBQSwECLQAUAAYACAAAACEA2+H2y+4AAACFAQAAEwAAAAAAAAAA&#10;AAAAAAAAAAAAW0NvbnRlbnRfVHlwZXNdLnhtbFBLAQItABQABgAIAAAAIQBa9CxbvwAAABUBAAAL&#10;AAAAAAAAAAAAAAAAAB8BAABfcmVscy8ucmVsc1BLAQItABQABgAIAAAAIQBzapLwxQAAANwAAAAP&#10;AAAAAAAAAAAAAAAAAAcCAABkcnMvZG93bnJldi54bWxQSwUGAAAAAAMAAwC3AAAA+QIAAAAA&#10;" strokecolor="#4579b8 [3044]" strokeweight="1.25pt">
                  <v:stroke endarrow="block"/>
                </v:shape>
                <v:shapetype id="_x0000_t202" coordsize="21600,21600" o:spt="202" path="m,l,21600r21600,l21600,xe">
                  <v:stroke joinstyle="miter"/>
                  <v:path gradientshapeok="t" o:connecttype="rect"/>
                </v:shapetype>
                <v:shape id="Zone de texte 254" o:spid="_x0000_s1030" type="#_x0000_t202" style="position:absolute;left:3448;top:6349;width:11430;height:10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ecxgAAANwAAAAPAAAAZHJzL2Rvd25yZXYueG1sRI9Ba8JA&#10;FITvhf6H5Qleim7UqiV1FRGrpbcatfT2yD6T0OzbkF2T+O+7QqHHYWa+YRarzpSiodoVlhWMhhEI&#10;4tTqgjMFx+Rt8ALCeWSNpWVScCMHq+XjwwJjbVv+pObgMxEg7GJUkHtfxVK6NCeDbmgr4uBdbG3Q&#10;B1lnUtfYBrgp5TiKZtJgwWEhx4o2OaU/h6tR8P2UfX24bndqJ9NJtd03yfysE6X6vW79CsJT5//D&#10;f+13rWA8fYb7mXAE5PIXAAD//wMAUEsBAi0AFAAGAAgAAAAhANvh9svuAAAAhQEAABMAAAAAAAAA&#10;AAAAAAAAAAAAAFtDb250ZW50X1R5cGVzXS54bWxQSwECLQAUAAYACAAAACEAWvQsW78AAAAVAQAA&#10;CwAAAAAAAAAAAAAAAAAfAQAAX3JlbHMvLnJlbHNQSwECLQAUAAYACAAAACEAUJ13nMYAAADcAAAA&#10;DwAAAAAAAAAAAAAAAAAHAgAAZHJzL2Rvd25yZXYueG1sUEsFBgAAAAADAAMAtwAAAPoCAAAAAA==&#10;" fillcolor="white [3201]" stroked="f" strokeweight=".5pt">
                  <v:textbox>
                    <w:txbxContent>
                      <w:p w:rsidR="0039101E" w:rsidRPr="0039101E" w:rsidRDefault="0039101E" w:rsidP="0039101E">
                        <w:pPr>
                          <w:ind w:firstLine="0"/>
                          <w:jc w:val="center"/>
                          <w:rPr>
                            <w:color w:val="7030A0"/>
                          </w:rPr>
                        </w:pPr>
                        <w:r w:rsidRPr="0039101E">
                          <w:rPr>
                            <w:color w:val="7030A0"/>
                          </w:rPr>
                          <w:t>Source de force pour simuler le poids de la masse suspendue</w:t>
                        </w:r>
                      </w:p>
                    </w:txbxContent>
                  </v:textbox>
                </v:shape>
                <v:shape id="Connecteur droit avec flèche 108" o:spid="_x0000_s1031" type="#_x0000_t32" style="position:absolute;left:27451;top:8427;width:2286;height:4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xQAAANwAAAAPAAAAZHJzL2Rvd25yZXYueG1sRI/RagIx&#10;EEXfC/2HMELfalaFWlajSMG2IEVq+wHDZtwNbiZrkmr6952Hgm8z3Dv3nlmui+/VhWJygQ1MxhUo&#10;4iZYx62B76/t4zOolJEt9oHJwC8lWK/u75ZY23DlT7occqskhFONBrqch1rr1HTkMY3DQCzaMUSP&#10;WdbYahvxKuG+19OqetIeHUtDhwO9dNScDj/egDuXt9fTzKUSd7P+Y37ez3ft0ZiHUdksQGUq+Wb+&#10;v363gl8JrTwjE+jVHwAAAP//AwBQSwECLQAUAAYACAAAACEA2+H2y+4AAACFAQAAEwAAAAAAAAAA&#10;AAAAAAAAAAAAW0NvbnRlbnRfVHlwZXNdLnhtbFBLAQItABQABgAIAAAAIQBa9CxbvwAAABUBAAAL&#10;AAAAAAAAAAAAAAAAAB8BAABfcmVscy8ucmVsc1BLAQItABQABgAIAAAAIQB/Y7C/xQAAANwAAAAP&#10;AAAAAAAAAAAAAAAAAAcCAABkcnMvZG93bnJldi54bWxQSwUGAAAAAAMAAwC3AAAA+QIAAAAA&#10;" strokecolor="#4579b8 [3044]" strokeweight="1.25pt">
                  <v:stroke endarrow="block"/>
                </v:shape>
                <v:shape id="Zone de texte 255" o:spid="_x0000_s1032" type="#_x0000_t202" style="position:absolute;left:26655;top:13078;width:619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kjxwAAANwAAAAPAAAAZHJzL2Rvd25yZXYueG1sRI/NS8NA&#10;EMXvQv+HZQpexG5qUUvMpoj4RW82/aC3ITsmwexsyK5J/O+dg+Bthvfmvd9km8m1aqA+NJ4NLBcJ&#10;KOLS24YrA/vi5XoNKkRki61nMvBDATb57CLD1PqRP2jYxUpJCIcUDdQxdqnWoazJYVj4jli0T987&#10;jLL2lbY9jhLuWn2TJHfaYcPSUGNHTzWVX7tvZ+B8VZ22YXo9jKvbVff8NhT3R1sYczmfHh9ARZri&#10;v/nv+t0K/lLw5RmZQOe/AAAA//8DAFBLAQItABQABgAIAAAAIQDb4fbL7gAAAIUBAAATAAAAAAAA&#10;AAAAAAAAAAAAAABbQ29udGVudF9UeXBlc10ueG1sUEsBAi0AFAAGAAgAAAAhAFr0LFu/AAAAFQEA&#10;AAsAAAAAAAAAAAAAAAAAHwEAAF9yZWxzLy5yZWxzUEsBAi0AFAAGAAgAAAAhAGLpqSPHAAAA3AAA&#10;AA8AAAAAAAAAAAAAAAAABwIAAGRycy9kb3ducmV2LnhtbFBLBQYAAAAAAwADALcAAAD7AgAAAAA=&#10;" fillcolor="white [3201]" stroked="f" strokeweight=".5pt">
                  <v:textbox>
                    <w:txbxContent>
                      <w:p w:rsidR="0039101E" w:rsidRDefault="0039101E" w:rsidP="0039101E">
                        <w:pPr>
                          <w:pStyle w:val="NormalWeb"/>
                          <w:spacing w:before="0" w:beforeAutospacing="0" w:after="0" w:afterAutospacing="0"/>
                          <w:ind w:firstLine="0"/>
                          <w:jc w:val="center"/>
                          <w:rPr>
                            <w:sz w:val="24"/>
                            <w:szCs w:val="24"/>
                          </w:rPr>
                        </w:pPr>
                        <w:r>
                          <w:rPr>
                            <w:rFonts w:ascii="Calibri" w:eastAsia="Times New Roman" w:hAnsi="Calibri"/>
                            <w:color w:val="7030A0"/>
                          </w:rPr>
                          <w:t>Poulie</w:t>
                        </w:r>
                      </w:p>
                    </w:txbxContent>
                  </v:textbox>
                </v:shape>
                <v:shape id="Connecteur droit avec flèche 128" o:spid="_x0000_s1033" type="#_x0000_t32" style="position:absolute;left:34309;top:8506;width:2286;height:4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uzfxQAAANwAAAAPAAAAZHJzL2Rvd25yZXYueG1sRI/RagIx&#10;EEXfC/2HMIW+1awKVbZGEcG2IKWo/YBhM+4GN5M1STX9+85DoW8z3Dv3nlmsiu/VlWJygQ2MRxUo&#10;4iZYx62Br+P2aQ4qZWSLfWAy8EMJVsv7uwXWNtx4T9dDbpWEcKrRQJfzUGudmo48plEYiEU7hegx&#10;yxpbbSPeJNz3elJVz9qjY2nocKBNR8358O0NuEt5ez1PXSpxN+0/ZpfP2a49GfP4UNYvoDKV/G/+&#10;u363gj8RWnlGJtDLXwAAAP//AwBQSwECLQAUAAYACAAAACEA2+H2y+4AAACFAQAAEwAAAAAAAAAA&#10;AAAAAAAAAAAAW0NvbnRlbnRfVHlwZXNdLnhtbFBLAQItABQABgAIAAAAIQBa9CxbvwAAABUBAAAL&#10;AAAAAAAAAAAAAAAAAB8BAABfcmVscy8ucmVsc1BLAQItABQABgAIAAAAIQA01uzfxQAAANwAAAAP&#10;AAAAAAAAAAAAAAAAAAcCAABkcnMvZG93bnJldi54bWxQSwUGAAAAAAMAAwC3AAAA+QIAAAAA&#10;" strokecolor="#4579b8 [3044]" strokeweight="1.25pt">
                  <v:stroke endarrow="block"/>
                </v:shape>
                <v:shape id="Zone de texte 255" o:spid="_x0000_s1034" type="#_x0000_t202" style="position:absolute;left:35452;top:12858;width:109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rsidR="0039101E" w:rsidRDefault="0039101E" w:rsidP="0039101E">
                        <w:pPr>
                          <w:pStyle w:val="NormalWeb"/>
                          <w:spacing w:before="0" w:beforeAutospacing="0" w:after="0" w:afterAutospacing="0"/>
                          <w:ind w:firstLine="0"/>
                          <w:jc w:val="center"/>
                          <w:rPr>
                            <w:sz w:val="24"/>
                            <w:szCs w:val="24"/>
                          </w:rPr>
                        </w:pPr>
                        <w:r>
                          <w:rPr>
                            <w:rFonts w:ascii="Calibri" w:eastAsia="Times New Roman" w:hAnsi="Calibri"/>
                            <w:color w:val="7030A0"/>
                          </w:rPr>
                          <w:t>Multiplicateur</w:t>
                        </w:r>
                      </w:p>
                    </w:txbxContent>
                  </v:textbox>
                </v:shape>
              </v:group>
            </w:pict>
          </mc:Fallback>
        </mc:AlternateContent>
      </w: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rsidP="0039101E">
      <w:pPr>
        <w:pStyle w:val="Paragraphenormal"/>
      </w:pPr>
    </w:p>
    <w:p w:rsidR="00CE715A" w:rsidRDefault="00CE715A">
      <w:pPr>
        <w:rPr>
          <w:rFonts w:ascii="Comic Sans MS" w:eastAsia="Times New Roman" w:hAnsi="Comic Sans MS" w:cs="Times New Roman"/>
          <w:szCs w:val="24"/>
        </w:rPr>
      </w:pPr>
      <w:r>
        <w:br w:type="page"/>
      </w:r>
    </w:p>
    <w:p w:rsidR="00CE715A" w:rsidRDefault="00CE715A" w:rsidP="00CE715A">
      <w:pPr>
        <w:pStyle w:val="Titre3"/>
      </w:pPr>
      <w:r>
        <w:lastRenderedPageBreak/>
        <w:t>Génératrice</w:t>
      </w:r>
      <w:r w:rsidR="007A3A6E">
        <w:t>, charge, et calcul de l’énergie produite</w:t>
      </w:r>
    </w:p>
    <w:p w:rsidR="007A3A6E" w:rsidRDefault="002155F4" w:rsidP="007A3A6E">
      <w:pPr>
        <w:pStyle w:val="Paragraphenormal"/>
      </w:pPr>
      <w:r>
        <w:rPr>
          <w:noProof/>
        </w:rPr>
        <mc:AlternateContent>
          <mc:Choice Requires="wpc">
            <w:drawing>
              <wp:inline distT="0" distB="0" distL="0" distR="0" wp14:anchorId="7C17DF8D" wp14:editId="3AE82088">
                <wp:extent cx="5759450" cy="3158509"/>
                <wp:effectExtent l="0" t="0" r="69850" b="0"/>
                <wp:docPr id="256" name="Zone de dessin 2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7" name="Image 257"/>
                          <pic:cNvPicPr>
                            <a:picLocks noChangeAspect="1"/>
                          </pic:cNvPicPr>
                        </pic:nvPicPr>
                        <pic:blipFill>
                          <a:blip r:embed="rId49"/>
                          <a:stretch>
                            <a:fillRect/>
                          </a:stretch>
                        </pic:blipFill>
                        <pic:spPr>
                          <a:xfrm>
                            <a:off x="0" y="226587"/>
                            <a:ext cx="5831205" cy="2860492"/>
                          </a:xfrm>
                          <a:prstGeom prst="rect">
                            <a:avLst/>
                          </a:prstGeom>
                        </pic:spPr>
                      </pic:pic>
                      <wps:wsp>
                        <wps:cNvPr id="130" name="Connecteur droit avec flèche 130"/>
                        <wps:cNvCnPr>
                          <a:stCxn id="138" idx="3"/>
                        </wps:cNvCnPr>
                        <wps:spPr>
                          <a:xfrm flipV="1">
                            <a:off x="999492" y="340797"/>
                            <a:ext cx="560841" cy="3165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wps:wsp>
                        <wps:cNvPr id="132" name="Zone de texte 255"/>
                        <wps:cNvSpPr txBox="1"/>
                        <wps:spPr>
                          <a:xfrm>
                            <a:off x="1602133" y="2712799"/>
                            <a:ext cx="633730" cy="342265"/>
                          </a:xfrm>
                          <a:prstGeom prst="rect">
                            <a:avLst/>
                          </a:prstGeom>
                          <a:solidFill>
                            <a:schemeClr val="lt1"/>
                          </a:solidFill>
                          <a:ln w="6350">
                            <a:noFill/>
                          </a:ln>
                        </wps:spPr>
                        <wps:txb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Charge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 name="Connecteur droit avec flèche 135"/>
                        <wps:cNvCnPr/>
                        <wps:spPr>
                          <a:xfrm flipV="1">
                            <a:off x="1892964" y="2169657"/>
                            <a:ext cx="166369" cy="569131"/>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wps:wsp>
                        <wps:cNvPr id="136" name="Connecteur droit avec flèche 136"/>
                        <wps:cNvCnPr/>
                        <wps:spPr>
                          <a:xfrm>
                            <a:off x="573433" y="1369752"/>
                            <a:ext cx="342900" cy="45694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wps:wsp>
                        <wps:cNvPr id="137" name="Zone de texte 255"/>
                        <wps:cNvSpPr txBox="1"/>
                        <wps:spPr>
                          <a:xfrm>
                            <a:off x="33074" y="1027157"/>
                            <a:ext cx="883259" cy="342399"/>
                          </a:xfrm>
                          <a:prstGeom prst="rect">
                            <a:avLst/>
                          </a:prstGeom>
                          <a:solidFill>
                            <a:schemeClr val="lt1"/>
                          </a:solidFill>
                          <a:ln w="6350">
                            <a:noFill/>
                          </a:ln>
                        </wps:spPr>
                        <wps:txb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Génératrice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Zone de texte 255"/>
                        <wps:cNvSpPr txBox="1"/>
                        <wps:spPr>
                          <a:xfrm>
                            <a:off x="116233" y="61234"/>
                            <a:ext cx="883259" cy="622523"/>
                          </a:xfrm>
                          <a:prstGeom prst="rect">
                            <a:avLst/>
                          </a:prstGeom>
                          <a:solidFill>
                            <a:schemeClr val="lt1"/>
                          </a:solidFill>
                          <a:ln w="6350">
                            <a:noFill/>
                          </a:ln>
                        </wps:spPr>
                        <wps:txb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Mesure</w:t>
                              </w:r>
                              <w:r>
                                <w:rPr>
                                  <w:rFonts w:ascii="Calibri" w:eastAsia="Times New Roman" w:hAnsi="Calibri"/>
                                  <w:color w:val="7030A0"/>
                                </w:rPr>
                                <w:br/>
                                <w:t>vitesse</w:t>
                              </w:r>
                              <w:r>
                                <w:rPr>
                                  <w:rFonts w:ascii="Calibri" w:eastAsia="Times New Roman" w:hAnsi="Calibri"/>
                                  <w:color w:val="7030A0"/>
                                </w:rPr>
                                <w:br/>
                                <w:t>angulaire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 name="Zone de texte 255"/>
                        <wps:cNvSpPr txBox="1"/>
                        <wps:spPr>
                          <a:xfrm>
                            <a:off x="4116733" y="1141077"/>
                            <a:ext cx="883259" cy="342399"/>
                          </a:xfrm>
                          <a:prstGeom prst="rect">
                            <a:avLst/>
                          </a:prstGeom>
                          <a:solidFill>
                            <a:schemeClr val="lt1"/>
                          </a:solidFill>
                          <a:ln w="6350">
                            <a:noFill/>
                          </a:ln>
                        </wps:spPr>
                        <wps:txb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Courant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 name="Zone de texte 255"/>
                        <wps:cNvSpPr txBox="1"/>
                        <wps:spPr>
                          <a:xfrm>
                            <a:off x="4116733" y="2712654"/>
                            <a:ext cx="883259" cy="342399"/>
                          </a:xfrm>
                          <a:prstGeom prst="rect">
                            <a:avLst/>
                          </a:prstGeom>
                          <a:solidFill>
                            <a:schemeClr val="lt1"/>
                          </a:solidFill>
                          <a:ln w="6350">
                            <a:noFill/>
                          </a:ln>
                        </wps:spPr>
                        <wps:txb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Tension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Zone de texte 255"/>
                        <wps:cNvSpPr txBox="1"/>
                        <wps:spPr>
                          <a:xfrm>
                            <a:off x="4768685" y="2284242"/>
                            <a:ext cx="883259" cy="342399"/>
                          </a:xfrm>
                          <a:prstGeom prst="rect">
                            <a:avLst/>
                          </a:prstGeom>
                          <a:solidFill>
                            <a:schemeClr val="lt1"/>
                          </a:solidFill>
                          <a:ln w="6350">
                            <a:noFill/>
                          </a:ln>
                        </wps:spPr>
                        <wps:txb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Energie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7DF8D" id="Zone de dessin 256" o:spid="_x0000_s1035" editas="canvas" style="width:453.5pt;height:248.7pt;mso-position-horizontal-relative:char;mso-position-vertical-relative:line" coordsize="57594,3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Gf0SwUAAEAdAAAOAAAAZHJzL2Uyb0RvYy54bWzsWdtu4zYQfS/QfyD0&#10;vrHutoQ4i9RpigDBNthsu0DfaImyiZVIlaJv/aL+R3+sM6RkOc61bdo6rR/ikOaQnDk8czSiT9+v&#10;q5IsmWq4FGPHO3EdwkQmcy5mY+eHT5fvRg5pNBU5LaVgY2fDGuf92ddfna7qlPlyLsucKQKLiCZd&#10;1WNnrnWdDgZNNmcVbU5kzQQMFlJVVENXzQa5oitYvSoHvuvGg5VUea1kxpoGvr2wg86ZWb8oWKa/&#10;L4qGaVKOHfBNm09lPqf4OTg7pelM0XrOs9YN+ie8qCgXsOl2qQuqKVkofm+pimdKNrLQJ5msBrIo&#10;eMZMDBCN5+5FM6FiSRsTTAbodA5C6xXXnc4AA1gyXcFhMGjXPEvhr0UDWvc2e/5UYJZeKOa0i1Qv&#10;WqOi6suifgfA1FTzKS+53phDBgTQKbG84dmNsp3sw/JGEZ6PHT8aOkTQCth1VdEZI/hFGwda2TkU&#10;Y7qW2ZeGCDmZUzFj500N/ADWovUAd+jNTffOhtOS15e8LPGUsd2GBlx6nrP2nC9ktqiY0Ja4ipUQ&#10;pRTNnNeNQ1TKqimDcNRVbhyiaaMV09kcNyxg44/gLDq6M2C87B3DEJoaEaLpulAV/oetydrwfQNQ&#10;+XE0MuDQlK01yWAkGgWe70YOydBgFLth4htA+jVq1ejvmKwINsBDcASOhKZ0ed20LnUmLZDWC+Me&#10;OIX8gvRuOsygdw+1P5QYt3NaM3ABl+2J4AWQ4ZYIEykEeMkWiuRKck3okmWkKH/7FYSFoCEg2c6e&#10;CItYoydrYRjlBaBaPAdwAoPEHUPs7IIMq/L6R2TRDtxJkiCMBCANQneY7GMeu6PQs5AHXhwZd+Bg&#10;u0Pr0GwBByJQPpvrNiqp7F4Pwk/TUpAVuAMHHRmXNOXltyInelNDimjFgfsla4+4FHBifUimpTcl&#10;w1hK8ZEVFge7oVFlNikVWVLQU5plwGabPa01TrNcbSe6xoUnJ7b2OJUZxd7u+oLJ2xlmZyn0dnLF&#10;hVQP7a7XncuFte8QsHEjBFOZb24UJhv2gLj/GIOBM5bBP8HjkuSMaMhTlLRoh7G3kONEr7+RwFAT&#10;S3+APYfaxPdi1/eCwFDRH3r+MElwpT7/4yAYYuJg+gchKkRLjUfI+HT2gzjJkuedUO4dfLllyx0r&#10;y9g4gDxAz4TE6VbqHuCnXk/XJk1NcvbHRZQEcYJImjq75KBU17TRN1TB8xy+hBoFRudS/eKQFTzv&#10;x07z84LiI6q8EiBHiReGYKZNJ4yGPnTU7sh0d0QsqomEFIAcht1ME+112TULJavPUJqc464wREUG&#10;e0P6dc2JtlUIlDYZOz83RvbJdy1u8QFvUw6V4NP6M1V1qwXIhw+yE8B7GmxtLYrnCy0LbgS6R+lf&#10;4DQ8W16myrscR1VuNfpZtfVGiZ/EoeW4FyexLQB6jntxHMSJ5XgUJ17QKcAjHD8KbvWYzP/XBDd+&#10;KTnjHQF+hJyYdq3sRsMgbFXXA+oNI1NT9YwEpU1c0AVU3RAoGT6jukdG/m8YuX2bea0SIAjcoRVH&#10;z4USYF8cR6PAj1pxBFoGtkB4vBo9nAIg7FLS1mvHAmBbLBxWAQBvU69c1Hqx36pr7PmB4UGvrbuE&#10;jn0/8u1bXF8a771eHQ6htwXQkdBQp8KVzYESGtTydQkdel487OoFL/Tc4d6NwS6n35ZIb+umI6cP&#10;mdP48vv3cRpvHuLoCZ1+W5w2ydm/Ux8Lj8PUabxifWVOD+NRPIILDbwr90ehH+69171dnR4di+m/&#10;dpsGd8XmVzqj8u1Pivg74G4f2rs/fJ79D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kOs4twAAAAFAQAADwAAAGRycy9kb3ducmV2LnhtbEyPQWvCQBCF7wX/wzJCb3WjSK1pNiJC&#10;egjpoSqlxzU7zYZmZ0N21fTfd9pLvQw83vDe97LN6DpxwSG0nhTMZwkIpNqblhoFx0Px8AQiRE1G&#10;d55QwTcG2OSTu0ynxl/pDS/72AgOoZBqBTbGPpUy1BadDjPfI7H36QenI8uhkWbQVw53nVwkyaN0&#10;uiVusLrHncX6a392XPJalZU8vISyCO+22pb+uCg+lLqfjttnEBHH+P8Mv/iMDjkznfyZTBCdAh4S&#10;/y5762TF8qRguV4tQeaZvKXPfwAAAP//AwBQSwMECgAAAAAAAAAhACEADyHhxgAA4cYAABQAAABk&#10;cnMvbWVkaWEvaW1hZ2UxLnBuZ4lQTkcNChoKAAAADUlIRFIAAARXAAACIQgCAAABc5Dy2gAAAAFz&#10;UkdCAK7OHOkAAAAEZ0FNQQAAsY8L/GEFAAAACXBIWXMAAA7EAAAOxAGVKw4bAADGdklEQVR4Xuzd&#10;CXwTdf4//gLeruux7rrrrvvdXX7u16+6rvtXbhCU0xPXGzyQ+yhHuW+Q+xJQBJFDOQVEQBDQAgJy&#10;07uUpG16n0l6p23uq/93O5+GkKZpJplpJ8nr+ZhHHp/PzCRNM/nkNe9kkgmrAWnDFpK6ltlCn6n3&#10;vZk2o7GJrQR1WmYLzcnfxFo30zz66LyCzVarlfWbXVhYWPcG8vPz2eKW0MJbKMNYYLSZ80xFEblr&#10;i++4g+bQFuIWCS46Opq1GkdbiNzt5NFHH92yZQtb3BJacgvlmtSVVi03h7yZNpMuW3wL0VZhnTo9&#10;e/YMhi2kDON3O7SF6CrctT5VfcvNHJAxly793ELLli3jGuHh4XRJjzhdbtu2jS6b3EJ6vT5ot5Dh&#10;yBGu0U42mGt4xm0hVd3DZ62xfVX0AzW4beb/Flq0aBHXPnjwINfgNLmFHnnkEW6LugjdV7l9Zafo&#10;kjbqc8mjqNFVPoIuBX+VczzoXr7KsZaT0N1CZHjWkv5pU19ICe+ZMpabI/gWopHRrl07amAL8eDY&#10;Qs64WBqYMY9GVcOJW8dL//znPx9uIDU1lS1unNst9PXXX7NWS2ixLTQsa6nbqUty7WtdQ7HaFNYK&#10;MS2zhXyALSR12EKSNi1v/ais5T9rrrB+KAmALXS84tKxiovr1Qd+rrhME5sbMgJgC2UaC7VW/UlN&#10;1FdFh15WTGJzQ0bA5FDIwhaSOmwhqcMWkjpsoZuEhYW1aaCyspItbgkhtIW8fOeU1H24yoToZ6yz&#10;v8lgrQbmbMtkLaF5uYVoq7BOnSD5BI+vxraQcdEiP7eQP5+xEmwhxrGFDl8q4RrDVifTpSBbyJvP&#10;WLkt54Jmup0fuluoy/gYuqzWs2OvNh8voEvBX+UcDzo+wWvCy7MTnhkd5Zi2/eudXuMu0vz3l8l2&#10;nFRSo8uEmJdmJQi+hfAZqy+4MaQzstFjttq5hlBb6HfuJCYmssWNwxZiHDmk1Vu3RRYu35fDdd9e&#10;mOSyhWi0sVaoauEt1BDfMRT0mxBbSOpaZgsJCFtI6rCFpA5bSOqwhXgwrV9f+tvfso4Li6XGZGJt&#10;v/Wfl+iYaAs5d9kaQUTILaR5/HGaWKe5cMcSB7Fm+vesNvauwSVZBdfwBl1pW2TtG0KNGbY6uazK&#10;/OaCJNYPRkJuoRyjyl5jt9ptrF9v0ldpXKNrRGz7cH6x8dzEWNZqICrlxkefH6+Us1bQEWwLvaiY&#10;OCf/q67yETqbgc1yh9cW8n4voLTSzFr+cfu+nEwmY62WIOQWYi2P+I6hoZ82MThenp1AlxuOCPN1&#10;7WB+5/RnzRXHxGbV+2AZew6+MjuR1xbKLzFmqfSs08CQVTc2np3FnF9o8wTzFvLMsafAS0ahvrjC&#10;/T66Yxdu4e4sriEIxxY6e/ZsSQn7/NfDFmrTpg1rOVEoFKwlBCG3UNkDD1TVfVbWDExr1nCN1d/n&#10;cBPX9ZNjC9Hm+eWXX7i28xaiFe666y7Wqan53//9X9ZykpCQ4HYs+kbILVR6332qVq1YR0ydxkU3&#10;NrE1vNCqAXpY3T6yHsbQtWvXWEs0Qm6hIMB3CzleCcWDLXSTysrKbQ1cunSJLW4J2EJShy0kddhC&#10;UoctJHVCbiGjXZg3x8AZxpDUCbaFCk0l24uPTcz9zO1v8PSeFk8T63jN+2v5dvsBQcgxZK2x5RhV&#10;35WxN0uc2e012epG3wP1wMtP/Hh9MBhY8ConddhCUoctJHUhtIW8+diG7zunzSCEthC+xyp12ELN&#10;LSs2bvvYCJfpi5mzuaUdOnSgy7Zt29Il96ko+5yuDm0J1nJCMzl7nTz11FPYQs0E32OVlgsXLvxQ&#10;58EHH6THPScnB1tI6rCFJMRms5kasHtxUB2tdr2BgoLaH3poKSE0hgIUtpDUYQtJHbaQ1LXMFnI5&#10;NaHzxNaAehIaQ+rWrblG9+7duUbz405N6MKbnUDxtPAW6pY8cm/pyTHZq1jfZLpyRZRTBzzxxBOs&#10;1ZS7b0ZzaBecW9QiWnILJRuySyzs0+v30udwDZF4v4UaCuwtZHWq5q5W8/g2YVXfPnQp12d9U3KM&#10;GtxJ8OqW+OWee+6hS5VK1apVq8WLF1O7sLCwbdu2TW4ht+8mcIJnDPE605ap/uC6PFMR11ivPsA1&#10;/MF9TEdbiOsSeugnTpyILVQrTtv0acyc/TdtOl32S41IN+T3TZ3AzRRJ6L7KOeO7hci24mM08hYV&#10;fMP6IuAGB7ZQLR+2UEPceQkbTmyxd9i5CZ3ce++9bBl/obiFXM5O6DyxNaCe5MYQuAiALTQrfyPX&#10;6CQfxjVCSmCMoUm5nw/NXMI6ISYAthB3gsLQPE0hCYAtNDl3XYw2pdBUzPohBnsKUoctJHXYQlKH&#10;LSR12EI34U5N6CJ4PmOV8hby/p1T9tlqPZqDd06bA97briWFLYTPWD3hu4WSsqpZq6bGUn8aLz95&#10;+Rlrw+2BLdSo/vNE/5lDgle5Wp630DNOpymkKf2u33Hzs1Sefp/bf/iM9QYPWyhW4ebU2gUlRu4c&#10;hTa7fdV+YX5KlsPOTejEw4tYk0J3C5HO42NiFJV9Z9T+qnlDNNRYK4S18BaCJmELSR22kNRhC0kd&#10;tpDUCbmF9paeZK0G9py+UeQDL0JuocJu7VmrAQHPVke74M6nJnSeOo5t+hcTAo6QW0j9WO2P6Ljl&#10;26ucftQo1nLSZ3qjv2eKLdSEWG0Ka93MZK49Mx499y/JKnj9IOn79aeWcubYQj9FlaQX6HacvHEq&#10;Q2whT0ZkLx+auaRH8hjWd+L4DdqiCtOEDTzOnlStt55OKGedetwWMtZtdRfYQp68mDrxjbQZH2Yu&#10;KLVo2Kw6HcJvPGr0iHu/hUo0Zp3RyjpOuC3UNSKGLrtPiu1Wd7LJKp2FLkXaQjabm2dDsxHyVW5w&#10;Vu0nZq5byOlRM1tsvMYQ+eJwHmvV47bQe4uvc11n/mwh7z8fmj699otpLs6cOcNaQnD+urVgW+hn&#10;zZW9ZSfpsuG5BUwWO9eYuy2D1xZy3roODfcUHLfZglvo6NGjrFWvlXenM3O7mvP2FnIMNbmnwHW9&#10;5/wK6cBtIVtR7bdfFfk6vfHGS5BIr3LBv4WIgO8pcFtIVf+U505TWHzrrdRuhi1EQ82xhf63Dtd2&#10;3kK0TqdOnUJ3C7mcmtB56hbR6CmqXdDj4oIeVsIW36yxMeS8fsMx5A+xttAJTaOvYydiS1krAPn2&#10;KucPsbaQh3dO49KqWEvaTp06xU5P6MRqvWmnH1sIboItJHXYQlIn5BZqnn25UCPYFmonG0xbqLEf&#10;D8EW8lkzjSHwmTBbaLVqT4W10aShYsi3Mwl6eS3fbjxQCLOFFhRsXavaW2G58V0GF76dSdD7a+FM&#10;hdBisIWkDltI6kJlC+H7Q1KHLSR12EItwOUchdxE88PCwlQqFV1yJyskK1eupC3EPqqrQ0tZqx7N&#10;IbQyO0NhPZqDLdQcMIYkhztNIeEGB7aQ1GELSQs9pi7MZtej+NzKyclhpyd0EtJnt4EmYQtJHbYQ&#10;gF8whAD8EkJDaE7+JtbygukbdkKkeQWbu7fcmS1B+jCE3HOcNpGGEF1u2rRJpHOQCu6JJ57Izc1l&#10;Hf9w7yN7Y//+/V6+IRB8QncIfZSxIM+kfsPpHNeRFVdGZi93OSCTG0IBhIZQdLQw33LjhhD3c9aN&#10;6dmzJ11u2bLF1KLvXLYgqQwhu9HIWqJxHkK9UsZ9nLEoWZ/dM2XsVe1NP6lRaC45pbnxFMQQwhDy&#10;rOWHkNufY7paLeNO7xmnTRVqCq87Mzz9ucov1jr/0QJz0ZTcdbtLI7muYfLkrrEfXu7fznLwIHUX&#10;yjeo0zNaalq5mJ1VzvEb73T53nvv0SU9sx0fiOj1+k6dOnFt/4dQ7Wed9aiLIeRZyw8hUr18ufqB&#10;B1inHj3pWUsgzin0smLS5eokrm2tseWZir4q+oHr2mvsq5S7uTZp2RSSyRo9C35p6U3f2k5JYd84&#10;ETyFvIEhJEWiDiHSI3nMq4op5daqJF16hbX63fQ5NrutT+p4KofYGnWktiM3e/bs/je78847ucRo&#10;27b2d/0whJpZ6A4hh0vV15Yot39X9gvrUy4l1P50vn7IELpELeQNDCEparYh1BAbQiNH0iXfIXSu&#10;yv2ZK/xXXV2d54XCwkIqjdh1/EO3k5CQ8IsXkpOTW/bXEVtQCA2h5oFvwYcaDCGBndBcZS0IDRhC&#10;gmkvG2K2W7gU6igfmm+q/fFVCHoYQgLDjlyowRASwOTcdVqr/nL19XOV8bkm9ebiwzTzdcU0bikE&#10;NwwhAUzM+az2Mvcz2pG7rsu4Wi1Tm8t2lvzELYXghiEE4BcMIQC/YAgB+AVDCMAvGELB5oknnlCr&#10;1azjH++PkYuMjLRYas+tGoJCaAjN/ibDh6nLhNqT8AYQwQ8zxfeFPAutIcRafMzZlslaAQJDqJmF&#10;+hB6ZnRU+/CocetTqfHWQvYlPI5x0SK6bNkhtGzZMq4hyLdWaUhwo8IzbjUOdTGEPAvRIWSx2k/G&#10;lrHOzYZ+KmetOi07hPCtVekLxSFU1bGj87nX3lqQtOFIPuvU6T4p1mi20URtqe3I4VurUhNsQ6iw&#10;tNFfAnJOoQ5j2ZPs4nV2lrwOY2Momrj2sj3ZdPnSrNovz6EW8gaGkBT5NoQ8nH7XpRbadkKZUej6&#10;7c7tJ5QFJWwQSm0IqdVqGhtNSkxMLC8vZ9fxT1VV1ZkzZ3Z74erVq1arlV0txITuEGqS9do1uvQw&#10;hJ4ZHUUT6/gqMuamkgYCDoZQE8ROIf8HIbSsEBpCP1wsXrQr04eJXV8cGEKBLoSGkDRhCAU6DKEW&#10;hiEU6DCEWhiGUKCT7hDy7Xc8MISgmUl3CLk940OTfLuW2PpMv3EwhAsPQ6hj/ee/IGXBk0JWq33V&#10;dzlTN6XRJU1srpj0o0Z9e1rVb0ajw8OhsSFks3sa8xhCAUGiQyhBl9ZeNmR6/gbW90KVzkqv6I6J&#10;5rwwJY4uJ2xQ1C0XUqXO8uyYqKSsatZvissQWnMgt7za9Qtqr85JZK16GEIBQXJD6PW0aRa75d30&#10;2SuVu15VTLHYrcOylzqO6nersNSoN7r5TXQaSO3Do8QYQpzo1Mou42PKqpo+x6jzEApfx94muSzX&#10;7Dld++WFUZ+lyLK11Fj8bVbdEgZDKCBIbgj1SRlvr7FXWXWDsxZTN0mf8V3pL6UWzUuzEriD1r6J&#10;LKRGla72VZwaw1YnUyDUXtMdUYfQhiP5Iz/zam/TeQh1nxTLWjU1XxzOoxeH2LQqrlutt5Y7DcgW&#10;H0ICHmZKN3W7d4qLi9l1GsHWawllZW6+ICO5IfSiYiJrOaEhxFrupBXoHAdZOxM1hT5YJtt+Qsk6&#10;TXEeQpRaBaU3nm0X6g8VJ31vLqtaagjR092BzWpKk0No+vTprNWUo0ePslbjWrVqxVpC8P7Wzpw5&#10;w1pOJDeEHPi+nZCrNtCY6TE5rvP4GK4W6jA2OjatkquIRCLP0bYPb/qJ3vDthE92Zn12MI9r045o&#10;lwk3vmrhEEwp1HAIvfbaa23atGEdJxhCguE7hOgpOGNrOmUOXdLE5opm5tfpI9d6ew9dhpD1xImq&#10;F17g2puPF3CNhqQ5hA4dOsRaThobQnVJVnsjblPI+yGUkJBAt3PvvfdyXQwhrwTTR6sNU8gbLbgj&#10;N2/ePK7BzWlSY0PoN7/5Ddfwc0eOhlCXLl1Yp+VgCIFXaOTs3buXa3BzmuTDjpzdbt+9+8aZ1R28&#10;2ZFrKQE2hHw7Ri6u/t0t8J+oQ6gxGEKCwRCSAsoKL7ErNKK4uJiefzQ8mpSe3kQdm52dzVZtXseP&#10;H8/NzWV3wgmGEIBfMIQA/CLdIXRS48u3ABr7gUUAkUhuCEXkruUajnfk2skGcw1v4B05aGZSTKFl&#10;yh17yk52lY9cpdxttDd9EGe3ibGOqcuEGOcuW0M4H6+SO9++88TW4OnzH/JcbscxRafi5SAASGsI&#10;Tc5dNy1v/cTcz+hySNZiunRMbI1GXMusvizXuExsmdAKSowuf4gmtswnBpPN5dZoYstA8qQ1hK7p&#10;0r9UHygwFWus2m9Kaj8fCM9ZRZed5MPqlgNIjnTfTgAICBhCAH7BEALwC4ZQwGjXrt0zXnjssceM&#10;xkbPEMOL98fIyWQym83Nd+9DAYZQsMG5VpsZhlCwwRBqZhhCkrZs2bLhw4c7TqvKna54wwb222AD&#10;Bw7kGrNnz6ZL7hnvYQg9+eST3uzj0e3885//5Bp0iSHkGYaQpNEQat26NevUDyHCDSqFgv2ySocO&#10;HeiSBg932dgQ+te//uXNE51GTmVl7YER3BDyBoYQBLBHHnnkH//4B+uIsCPnDQwhCGA0hO655x7W&#10;wRBqdhhCAUMmk9EztUl79uzJzq49Y7n/aAg999xzXbxw4MABs7npA4KDEoYQgF8whAD8giEE4BcM&#10;IQC/YAgB+AVDCMAvITSE3kyb4cP0fZmbH7AEcAihIbSscCdreaGo/qQDD4/8N9cAcAtDyD3rtWtc&#10;gxtCjz76KNcNKd29ExYWptGE7u+lYAi5oQwLo8n46afU5oaQ94e6iMT7O3D58mWr1co6zYLuW1JS&#10;EuuEnpAeQp3kw7YXH7uqlR0uP5dnUreTDbbV/by6ve6Umqq6Z61EduS8H0JbhD5c7W6PaAW6b0Id&#10;lReIQncIvZ42jcaMxnrjxPfUjdEmX6i66eT1Xxf/yFotqgWHUJMwhEKF8xDqkTy6W/KovaUnWb/e&#10;1uIjRysu2mtunOoDQ6hJGEKhwjGECk3FO0p+ogbFTkfZUG6mA+3dvZsxh3UwhLyAIdTCqHBnLYuF&#10;NepcrZaxlkC4IVTdt2/0//3uheRwbmZn+fCuySOcT8p/qeqa6tbad7S5O9ayQ8jxrW9uCD322GMj&#10;R44sKCho06bNunXr6lap9dvf/vbjjz/m2n4OIfpDf/zjH1nHOxhCUqH67W9Zqy4faPq29EScNlWo&#10;aXJO7XPOtGHD9sFPDc5azP0hQn+ovWwI69TUVK5YoujypOXHH3UffUTdbbE71ekZLTVxd4kGEjeE&#10;Bg0aRJdr1679y1/+snTp0rqFtWjpzz//zLX9H0Ic7wcSrYwhJAnF//u/rFU/hFhHII4duY/2vPJS&#10;6kSuTegPzcz7knXqwmdhwdeObGzxHTnutxPoaUqX3BAimzdvpsvHH3+c63KKi4vpUpAhxOsWaH0M&#10;oRam/sMfWMsJ5QZrCcQxhK5qZS+ksB054jKEhmUtdezmEcnWQtfqP/zlKJVKruHnEPLhuhhCEiXe&#10;ECJvps34TLWPGnPyN/VNndAvNaKjrPbkEZVW7eeqfXRZt1Yt6b+dQNURa9XB2wnNLESHULVNt7f0&#10;JI0fandPHr21bpwk6TPmFmyeX7ClbhVGakOofwO0iNxyyy2C7Mj5gP46hpAUiTqEiM5q6Jo8clT2&#10;ii7yEe3lQ95NnzMzb+O+Bp8UST+FaNEdd9yh1bLkxBBqZqE7hDhWu21j0aFVqt15JjWbVVNTdMst&#10;dFn+t7/RpfSHkAsMoWYW6kOoSdx7g15OrymmsKsJ7e9///vf/va3h71w7Ngxy82fsImNhlBMTAzr&#10;hB4MITeKb7+dLsseeogu+aaQ0lzCWoKiUUGlTp4XysvL7XUHy/ovPz//Fy9cuHCBK8NCUwgNoY6y&#10;ocOylvKd+A4hx7n+IUSE0BBqHhhCoQZDSGAYQqEGQ0hgJzRXWQtCA4aQMNarv+caXApd12VUW3Xc&#10;HAhuGELCGJezelZ+7YF2NIT2lp5sLxf4GFmQLAwhwRytuDAye8WgzIV7Sk8cKjvL5kKwwxASGN5O&#10;CDUYQv4qs1T+XHHZMX2pPuBox2iT2UoQvDCE/GWyWz7OXESNbsmj6LJnyli6nJP/lc5mqF0MwQ5D&#10;yF/906aZ7ZYBGXOp3VVe+9Wd55PH0OXCgq00v3YNCGoYQv6y2C3jc1bT5dvps6jbVT6CLrlvxTp/&#10;dQ+CFYYQgF8whAD8giEE4BcMIQC/YAgB+AVDCMAvGEIAfsEQAvALhhA0qo13wsLCjEYju07owRAK&#10;DN7/jpxMJrPZbKzTLOi+KRQK1gk9GEKBwfshJPhPMbKTqjaCVqD7hp9ilCLBh1CHsdGzv8ngO239&#10;qYBdv0W14BBqEoaQRAk+hJbtyWYtPjCEmoQhJFEYQs4whCQLQ6hR2gED6LJlh1CLnGv1xIkTrOMd&#10;DCGJaoYhFJ1a+czoqHcXJfWbEU+NKv1N35CTwhDiCHKuVVqHuxHPuNXIqVOn2Kym0MoYQlIk9hBq&#10;NyaKtepZrPbX5984+6JEhpBQ51qtGxfeDqHw8BunymwSrY8hJEWiDqEu4xs9mcfnh/JYq45kayGR&#10;zrU6Zkztt9Z5wRCSKPGGkN1eE59exbUJ7cKxVp3JX6WxVh3pv52Ac622rFAcQplKPdcgdrt91y+q&#10;SRtvDJvUfJ3RbKPJZrNTV2pDiJ1g1QktIjjXaksJwiFEqeJh2vavd2hiq9bUfHE4P0tleHFmAuvX&#10;1GTUD7BoRSVdSj+FaBHOtdqCgm0InbtWzloNOFLIbLGpymufZFab/dU5idSo0lmvZVbXLaxZWr9a&#10;oAwhFxhCzSzYhlBs3fPeLee3EzqNq307gYois7V2b82pYZ++Jb12DekNod95Z8+ePWazmV2tWWAI&#10;SZSoQ4h0nxTLWvUsVvvzk2/MlNQQMhqNCoWCnqlNys7OFupcq6mpqbu9cOjQoby8m97GDCmhO4TI&#10;pI2KNz65diah/OiVkq4RsTtOsveFOdy7do0NIRqBVFn1aDAOIdSE9BDywF5SYq374EXUIXTwfBFr&#10;QcDCEGqChx05GkKsBSEMQ6gJGELgGYZQEzCEwLMQGkKLdmX6MF1IqmDXbwBDCEgIDSHBYQgBwRDy&#10;HYYQEAwh32EIAcEQ8h2GEBAMId9hCAHBEPIdhhAQ6Q6hvaUnWYuPPadVrCU+DCEg0h1CsdoU1uID&#10;KQTNTIpDqKhNG92gQeq6X67hx2CIT2q+Aze9HEKKfF3/eYl8p4bfxQBpkuIQUtZ9QzNoUoiGEGvx&#10;cT2bfYsWJE6KQ0jz+OM0qR9rq33lFTbLa805hAa+uY21PMIQCm7BUwut+i6Hpqmb0uiSzRKZ/nLt&#10;75n8Et/orzVwPAwhjdbS2DdMMYQCRfAMIZfdqtJK8yVZBU25RaKcgO10Qtnzk2P1xqZPhuV2CPWb&#10;mXDgfHGF1pKapxuw5PrVFA1bUA9DKFBIdAgNyVzcST60xNLoUdIN0RByTPTK/kt8GTf/ix+E/1r/&#10;in054eu8HeENh9D7y2SsVS9HbTh8qfZX4BwwhAKF5IaQ3mZ8K32mxW5dq9p7pfr6cuVOtsCj1+bW&#10;/paVgyxHu3BXVlFF7W9BiTGEONsilYNWyFmncS5DiPKHtW62+xeV804dhlCgkNYQstbYPlPtq7bp&#10;J+V+frji/PS89VqbYUbeBra4Ee3C3fwCU1mV2VL3u1biDaHha5K//DGfdRrnMoR2nWIf/vaaFk+X&#10;dCeHfMrG4ZoDuVyDYAgFCmkNoSitPN9UtEK560XFxE+V3+4s+Wlo5uIu8hFscSMMZvcFCVcdiTGE&#10;3lqQtHyvt29aOA+hjMIbv0V8LbOaxk9qvs5gYvefu8OcABpCYWFharWadUKP5IbQ6cqYw+XnqH2q&#10;MjrHqLLabV2SR4z6LOWlWQlcqlCDJmq8tziJGklZjT7VxBtCpKTS3GFsVGL9b6B64DyEUvPYz/Zy&#10;ZmxNd96vC9whFN3UTzHe7p22bdsaDAZ2HXc+++wztmqze/LJJ93+xqXkhhBr1Q0hrtFkChmbPYU4&#10;yTna9uHRXMXlgcuO3M/RtWet47y7OOnT/TfSbNbXGazVckOIxsNHH33EOt4R8NdM//73vzvO8uLW&#10;ypUrWavZPfrooxqN6xunRLpDyKHJIdRlgpuTBVlt9ipd7VnrxBhCF2WazuNjKqpvOiteY1yGkPOp&#10;jahgY63a26xwfi1owSHEcZwOrEm0slBD6K9//avnH0ZdsWIFazU7Gt7l5W4+A5TWECq1aH7WXOGm&#10;vWUnHW22uBF2u/3dRUmsU6dSaxnzeercbbUv6iKl0NK92WO/8OrrGC5DyGyxr2zw4a/dXrNwVybr&#10;1GnZIXTlShOPuTMMIYny4aNViqMek+KoUVpp/iW+LDatkibxduQI/a19Z5uopF2GEDGYbD0mxzpC&#10;bOGurK+Our6z11JD6PLly6zlNd+GkNvT6WEICcnPoxPE9tFymcspJRvjPIRKfvMb1qKo1FnGrVek&#10;O71H50yabyecPXt2+vTprFOvsSHk/QmPHRobQhUV7EN2DCEe+A6hGVvTaZqwQUGXbJZoCkuNHcZG&#10;+1YLkeI77uAa87bftPPmTJpDiMbPmTNnWKdeY0OI5hNeA6mxIcTdFA0kDCEeVP95grX4aM4jtTPv&#10;uI+1PHIeQupWrUzr17NOTc1P0SWrv89xTCv23aiRJDiE4uLiuIbFctNrBz25PQwhUlTk+iUuei7+&#10;bx3Wr+d5CBEMIa84vi9ETzhujvcC+vtCzjfYsm8nsI53aP3GhlBJSQnreMfDEOIaGEJeMURE0GVc&#10;cYI1wf3hZB5ww695eDmE0gp0ncZFO6btYyOcu84T3aBzl11fOK28UDuA6rGrNYXW9OHtBDJkyBDW&#10;qoe3E4TEtxbiSDCFXNAQYq0GfLtBYfEaPByfh9Bvf/tb1qqHISSkExpfnk8nYm989i+2oBxCPvBt&#10;COXkuDnIEENISL79jlxcWu3ZHZsHhhDH5xRqCENISBhCLS45OXmbF/bv35+be+NrGv7AEBIShpAU&#10;2L3D1m6cTCY76oVLly5VVnqqZnU6XVRUFFu7ecXExLg9ihxDyHehMISgSRhCvsMQAoIh5DsMISAY&#10;Qr7DEAKCIeQ7DCEg0h1CJ336aPVkLPv5uGaAIQREukMIB/hAQJDcEJqWx74LwA2hOQVfcV0vYQhB&#10;M5PcEBqdvbKDrPYAXhpCPZJHt5cP5uZ7CUMImpkUd+RsNfYXUyO6yUda7NYSi5ufHXKWW2ToNjHW&#10;MXWZEONoj1vvyxsSnjlunCZ6xjvaz09hX0drkssQctwCTc43SBNbA6Qt2Goh6fOQQhCIJDSEEnVp&#10;VAg5puFZyxztg+Wu39d3cVmucZk0Wq9+2MAHLn+IpoR0Hu+kNxxCLrdGU3Rq8+2Ogp+klULdk0fR&#10;Zc+UsTa77b9p0+nym5KjarNX71P3nhbvmLw47tEvL89OcPwtvmPVbQq9tzjJcYMbjjT9U/cgHRIa&#10;Qp3lw+nyubpR1Cd1vL3GTqOI2ntLT+QYm+9U+GLDjlyQkVYKTchZQ5dvps+gy14p4+jyFcXk2gXe&#10;4U5rxzoiS8ioor/lQ9w1NoRKNCa6wcZ+HxwkS7pvJwQrpFCQwRBqbhhCQQZDqLlhCAUZDKHmhiEU&#10;ZDCEmhuGUJDBEGpuGEJBBkOoufk2hP7zn/88++yzz3ihsrLSm5/UEVAYTlcMzcm3IeT9j/RGRka6&#10;nHlBbAL+FGMgwhBqbmIPoS1btphMTZxBWVgYQtCsMISCDIZQc8MQCjIYQs1N4kPIarWyltcwhKBZ&#10;8R1C99xzD11yQ2jQoEF0GRER8cADD1Dj4sWLdEmcz3/a2BAyGo1PPvkk6zSO/hDhNZBofQwhaFY0&#10;irycuPUVCgU9Tanx4IMPPvbYYzQYNBoNN4eze/duR5edra4BWoGwTuO41Qg3Sslej2gFWhlDCCSK&#10;Bs+iRYuoQU9TuuRSiLRt25Yu33//fa574cIFrkEaSyGa+a9//Yt1Gkd/6P7772cd72AIQQDghpA3&#10;8HZCM8MQCgwehtAtt9zifFZ6DKFmhiEUGBxD6IcGaJEDrYAh1MwwhAIDNzzcokXz589nHQyhZoch&#10;FBg8DCEXGELNDEMoMFRWVkZGRtLwaNL58+d9+HjUrRdeeKGLF2gIXb9+nV0n9GAIBQa73W6xWChe&#10;miTU+CGlpaU0NpqUmprq+RzDwQ1DCMAvGEIAfsEQAvALhhCAXzCEAACgxSCEAACgxSCEAACgxSCE&#10;AACgxSCEgtCc/E2vKiafroxphmlQ5sKvi39kfxgAgCeEUBCiEFpWuJN1BKVu1arkzjtZp868gs0P&#10;j/y31Wp99NFHu3fvzuYCAHgHIRSERAqhqs6dLT/WFj1Kp++fcyHEOnW+/PLLsLCw/Px81g8x9L9P&#10;EBT3YGo0mmY+YZRndK9YSyB0g5cvX87NzRXw26IQEBBCQcj7EFIYcj/MWNBONth56iQf9plqn9Fm&#10;ZivVsSkUZb//Pes45RAXQps2baIXkStXrnAzQ5ngr85PPPHE/v37k5KSzOabtkjLEiOEtmzZEh0d&#10;bWreX82BFocQCkJNhtBK5a4u8hGxupSvi49ywdNeNuSN9Ok9k8O5bt/UCbkm9dyCTZ3lw7ONSnY1&#10;dyiE8JmQMzFCSIKvzs7/5t13381a/PXs2ZNrIIRCFkIoCHkIofXq799Ln3OyMopCSK7PYnMbMTv/&#10;qxdTJ8ZokymK8ozuT+WNEHKBEOIFIQQIoSDkNoRsNbaeKWO/LztDRU+yIZuSo3vyaGrLdJlsjUZM&#10;zP1sqXLHu+lzfig/x2Y5QQi5QAjxghAChFAt09mzXKP4f/9XGRam27qV6wYotyG0sOCbmflftpMN&#10;rrBWcXOu6zM7yYd9od5Phc7R8hsnx2toSeH2FYU7O8uH5ZpUbFa9UA6hDRs2lJaWsk69JkNIo9Go&#10;VK4Po0NmZqbLZz8tHkIPPfSQXq9nnXoIIRAKQqjuM3aLhXWawn1kwk1slvQ4hxB3BIHWZugkH57X&#10;7skNM3tw8x0yDAVd5SMWFn7dLXkk/VMN36MrvvXWPJO6i3wE3ZS6VStupqMRyiG0bNkyrjF8+PB7&#10;7rmHCyTHqzMljeN8uPTC2q1bN2o8++yz3JyYmJhDhw5xbc6AAQO0Wi3X7tq1K9cgLR5C9B85/PGP&#10;f+QCidrcUoIQAn8ghGpKn3uOtZw4jv5ydrVa5hxC35aeiNOmSnAKz141OWcdd5/pHzGuWFEZMU7V&#10;Kmx3aeR76XO5+c6sNTb6d15MjeiZEv5V0Q9srpPS3z1w6d+/31Swf37BlrLf/778L39hC6jAkm/Y&#10;FrtTnZ4RgtPKxUvYo1B3OvbWrVsvWrTI8epMIUQ1RPfu3fv06bNr1y5uJufIkSN33nnnyZMnWd8J&#10;vQTPnj3b+SVeUiFE/vrXv9I9oQZbXBck7/pq1qxZ3I3QDSKEQhNCqJbyllvK3367pv57GMWPP841&#10;3KLsoYl1JKlhJUQ+yJiv/O1d37/xGNd1xoVQnqloZt6XbkNIfd89hbff8opiEsVw2QMPlN5/P1sQ&#10;8pUQFzysX8fx6uxcCTnQ0oiIiJ07d953330pKSlsbh16/W3Tps2mTZsWL17s/BIvhRB65JFHXP66&#10;8z0UBN0gQig0IYR446oN1pEkt58JaW2GzvLhv1bGvaKYzGbV1Nhr7PmmomyjkkIoWpsckbt2lfLb&#10;XKO63MI+NyJRWvnLikmrVLuXFG5js5zgwAQXgr86S//ABEEghEIWQoi3AA0hYrZb+iumfq76rnfK&#10;uO/LznAztVZ97VFzpaepbbSZ/5s2fZ16P7eowlL1YcYnCwq+pmttLznOzXSBEHLhw6sz1Rl0LXL7&#10;7bf/8INrJYoQguCGEOItcEOIozKXvpg6cVHBN6OzV3RNHrlWtTfZkD05bx1VSJ3kwy5UJ56tihuc&#10;tahfasTn6u9o5oICT8cKIoRc+PDq7Aghh9/85jcTJ07kliKEILghhHgL9BBySDPkUaHzXPKol1In&#10;UZZ8kr95tWpPeM6qTvLhL6dOouyhyomtWsdy8qQqLEwZFlb51FNsFkKoAR9enekqd9555/nz51n/&#10;ZgghCG4IId6CJoR4Kb7tNrcHsiOEXAj+6owQguCGEOItREPojjtqbDbWqakxTJ/ONcQOoXYS/j6W&#10;WzqdLjs7Oyoq6qhATp06lZiYqFQqJfXz0gMGDHj11Vd79OjxrEA6dep08uTJtLQ0i9df2oPggBDi&#10;LTRDiJjWrlXWvR3n/D0hsUMoVptCE+uAZFAiGgyGysrKEoGUlZVVV1dTGSSpM1ZAM0AI8Sb9EIrW&#10;yg+UnWm2KUWfw/6wCBBCAMENIcSb9EMomCCEAIIbQog3hFBz2lN6gibWAYCggxDiDSEknstVSaxV&#10;r2ElVGXV2WrwsQFAkEAI8YYQEk9Utby9bPBXRT84YsY5hC5WXeuSPOLDjAVcFwCCAEKIN4SQqDKM&#10;+e1lQzrIhxaaiqnLhZDVbpuQs7adbPBzyaMsdgkdqQwAfkII8YYQEhtFDmvU2M5Wxl2uus51ASD4&#10;IIR4Qwg1J+e34wAg+CCEeEMICW5n6U8d5EMHZy4enrVsWNaSDrIhr6VNoTZNXeQjXkgdw7U/yPyk&#10;nWzwkKza1WjaqL7pzKQAEIgQQrwhhARXbdWZ7ObxOasHZS7U2gw050rV9W7ykeeqEqidbVT2TBm7&#10;veRY3bo1M/O/7J82ldbnugAQ0BBCvCGEBDctb/3b6bMMNpPZbpmSt+79jPlcFMXqUroljzpfF0V5&#10;RnWP5DEbiw7WXaP254JeVUzh2gAQuBBCvCGExKC3Gani4doWuzXNkMe1SbI+y1hf96jNZVqbnmsD&#10;QBBACPGGEAIAEApCiDeEEACAUBBCvCGEAACEghDiDSEEACAUhBBvCCEAAKEghHhDCAEACAUhxBtC&#10;CABAKAgh3hBCAABCQQjxhhACD8JEUFlZaTQa7XY7+xsSQPeKtQRCNyiTydRqtc3GfkMdQgRCiDeE&#10;EHgg+KvzE088ERkZqVAoLBYLmyUBYoTQli1boqOjTSYTmwWhASHEm/RD6OiVkhX7cpptupysYX8Y&#10;xAkhCb46O/+bd999N2vx17NnT66BEApZCCHepB9Cs7/JWLYnm3VENmdb5tafClgHEEI8IYQAIcQb&#10;QsgZQsgFQogXhBAghHhDCDkL5RDasGFDaWkp69RrMoQ0Go1KpWKdBjIzM83mm06V1OIhdOLECdZy&#10;ghACoSCEeAuyELLZ7NGplV/+mP/p97nfnlYVljb9EmBctEg7YADXDuUQWrZsGdcYPnz4PffcwwWS&#10;49WZkmbQoEFcm15Yu3XrRo1nn32WmxMTE3Po0E1nhh0wYIBWq+XaXbt25RrEhxAyGo1P1qEGm+UH&#10;+o8cTp486ZjJNQhCCPyBEOItCEKoUmfpNC6mW0RMeoGOzbrZlp8KnxkdRQHD+jdzDqE1S/duHxsR&#10;mtP6WXO4B4EoFIrWrVsvWrTI8epMIfTQQw917969T58+u3bt4mZyjhw5cueddzpe0J3RS/Ds2bOd&#10;X+IphFrxRFd3YLP8wG7ISXh4OF2y+1cXJO/6atasWdyN0A0ihEITQoi3gA6honJT+/DobJW354Vb&#10;tjd70Aq57eZvqKAS4lAlxAUP69dxvDo7V0IOtDQiImLnzp333XdfSkoKm1uHXn/btGmzadOmxYsX&#10;O7/E+1AJ0Zr/qiPICzrdGTJmzBjWr+N8DwVBN4gQCk0IId4CN4ROxZa9NKv2VNkNXZJrLskqWOdm&#10;mUp9p/ExWr2V9W+GAxNcCP7qLP0DEwSBEApZCCHeAjSEyqss3SJiWedmF65XvDY3scPY6LRG3p07&#10;k1D+wTIZ69wMIeTCh1fnRx55hK5Fbr/99h9++IHNrYcQguCGEOItsELIeuECTZrHH0/aHfnqDDch&#10;lFtk6BoRQ438YkO3iBiL9aZ33jjqctMzo6Ocp2hFJbcIIeTCh1dnRwg5/OY3v5k4cSK3FCEEwQ0h&#10;xFszhxC94rOW1xpWQlUdO5ZUmrtPcg0hvdHWbkzUf+dfe+OTJJpemZ3w5oIktszJleTKt5zmvzQr&#10;ASHUGB9enekqd9555/nz51n/ZgghCG4IId6aM4RiFZU0sY7XGvtMaN2hvOFrklmnpuZsQjklXPvw&#10;aNavqTkRU8oVOt+dVbNZNTUaraXLhJj0whvv1CGEPBD81RkhBMENIcRb4IYQuSjTvDAlrkrn7U9h&#10;Hr1S0md6vNZw01EJCCEPKisrZTJZZGQkvaQKYs+ePVQkZWdnW63ujw1pEZQZgjtw4MD169ddvqsL&#10;QQ8hxFtAhxDnZGxZ14jYT7/PLa5ws9dpsdpl2doPlsneXZRUXuXmFcHPELLba7pPiqV6q8ekWCmd&#10;nUAYdrvdZrNZLBbaoxcEvShT/EjqPA6E7lhpaWlOTg7FhiBSU1MLCgoowqX2n4LYEEK8BUEIOVDe&#10;HLtaOubz1PeXyt5dfP2j5bL5OzJTctn39t0y79xZ3bPn6b+04964C+gpMsb1R3cAoJkhhHgLphDy&#10;n2+VENVAlAFSqITobrAWALQEhBBvCCFnPn8mJJFXf4QQQMtCCPGGEHKGEAIAfyCEeAuIEOo5NW7N&#10;wbxmmPrPTUQIAYDPEEK8ST+EAgJCCAAIQog3hJAgEEIAQBBCvCGEBIEQAgCCEOINISQIhBAAEIQQ&#10;bwghQSCEAIAghHhDCAkCIQQABCHE20lNFE2sI7LImNJg/WkZhBAAEIQQb7HaFJpYR2SohMSGEAJo&#10;WQghHir+53+q2rfnQkg3dGjpb3/LFohGGRaGEPKGzmiLTq30YaK74TLHmylYNwpA80MIeYvywNFI&#10;2f8l1xaPYebM6p496W8pO3XXvvYamxtEhA0hRb6uz/R41uHDh7txPbu649gbZwIEAH8ghLxFeWD5&#10;5ReaqCE/to0a1ljXs2ULLljfjjN/++2LH/7IOkLwOYSu/P7/WMtrCCEAASGEeMNnQn6qLe/qpwvX&#10;K9hc//gQQkVt2jjuRvmf/8zmegEhBCAghBBvYoeQyWx7ZnTUin3Zq/bnfLIzkyZq0CTs+1ctSx8e&#10;Hvvd2UEr5d0nxW48ml+t9/fE1d6HkN5oO3i+aORnKZ3Hx9BDSgnUbWLs5K/SfooutVjtbCWPEEIA&#10;AkII8XahKvGqVs46IuBCKLfIUFBilOdok3Oq80uMBaVGRwj9El9G7f7zErmJ2l/8kMctkjKrzf5z&#10;dOm7i5J6T4vffVplsnj1iu+lJkPIZq/5dH/OK3MSL8k0bFYDP0WV9poa/+1pFes3AiEEICCEkLdW&#10;q/Z0kY/YV3ZKa9MXWcpXKHc+lzzqWMVFtlggm48XdhoXPX9H5pVkTYnGTK/UBpOtqML067XyCRsU&#10;PSbHHbtawoVQuzFRHcfVvhTS/IAIIY5Ga9l0rKDrhNhhq5OvyBvNA748h9Cv1yoofuhPs75HecVG&#10;epyTGz/HOUIIQEAIoSaozKX/TZs2Ne8Lrc1gtJk+zlwYnr2qb+qERYXfWO22QnPx62nTwrM/NdiM&#10;7Aq+WrQ7++2FSU2+I6Q32rpGxO49U7u33j68tjYKrBBydlmuoTSl0D0eVcJm+cpDCFH59eFyGevU&#10;+exQ3ph1qdtPKrkuxTx1afruVzU3h7bCy7MTEjKquK4LhBCAgBBCnkRp5b1Txtlr7KUWTX/F1HkF&#10;W5YUbm8nG9xeNmR/2em302eNy1lttJstdmtn+XBah12Nv/7zrh2+VMw6XpixNWPalvRADKGLMs3g&#10;VfKuETFbfyqs1Pn7UZBDYyGkNVjbh0dTTcn69Zbvy1m0O4t1amre/CTpdEI569S5mlLZd4b7VEMI&#10;kbCwsIcffvhPwqEbrKysNBqNdruQ79OC9CGEPKEQeiE5/PnkMVuLf6S8eSt9Zrm1anDW4lOV0an6&#10;nB7Jo79Qfx+es+qt9Fmd5cMohBLSqy7JNNzkGEo5aoNjpqPQiU6t5ObEp1dV661UENh4Dj26SsCF&#10;kKrMtPZALt3t8HWp8pxqNlcIjYWQLEfbb2YC6zihrfPqnMSzibXBs/Zg3pJvXc+GTis8OyaqqMLE&#10;+k4QQoQyg7UEQjcYGRmpUCgsFq/eNYWggRDyhELoRcVE1qnHhRDr1OsiH+FzJaTRWkIkhJyVV5m3&#10;HC+gF/qhn8qjUvz9cKixECqtNNOfMJrdPLhp+bouE2J+vVbee1q81cZmOqTm6TqPj7G52yqhFkIf&#10;fvghazkRI4S2bNkSHR1tMrkJfi9Nnz6dtQTyf//3fzKZrLz8piqZl9WrV7NWKHnyySfT0tJ0Oh3r&#10;e4QQ8sRtCJVZKg0213HiTwgReh08d43HN2aW7c0ZuTYlQEOIir9BK2Qdx0VvPl5AIcHm+sfDZ0K7&#10;TikjvlSwzs2+/qmQslye4+YYhA+WyU7Hl7HOzUIthCgeHD766CPHTK4hFLpBCYbQX//616NHj+bl&#10;+T6+VqxYwTVatWrFNSRI8Pv297///cyZM16GN0LIEwqh9rIhQzIXNzm1kw32J4TIlK/SPlgqc7vr&#10;7aLv9PidJwPvwAStwTr7mwx60R/6aXJ+sYHNFYiHECJf/1w4Yk0y6zTFZLG9OifRw4+Xh3IIca5c&#10;uUKXbLFA6AYRQi0FIRRgxPuyqt1es/FoQZcJMXO2Zeaob3qZphe+8C9S24dH/xRVyh2iveZA7mcH&#10;c2lRIL4dV6Ixf/ljfrsxUR+vlLstRPjyHEKkUmv5cLls/PpUo6nBW2/1yqvM7y+T0d6A0dzoOiQ0&#10;Q+jy5cusX4fmsJZA6AabLYTOnj3bpk0b1vEIIeQbhJC4mucXE65nVV/LrI5Pr0rMqG0k52ppJrfC&#10;r4nl3SfFOk+bjhVwiwJFbpGB6qEO4dErv8tRlfl7dDtpMoQc0gp0kzYqqIh8cWbCmwuS3vjkGlWW&#10;HcbWfjeroMSrexJqIeRWkyF07do1eq1nnbp48HzEQXOGEEEIOUMIBZjmCaFPv89dezDPeXKEUIAq&#10;KjcNXHqd+9eE+ijIodEQMpnKH3lEGRame+stNsfJvO2Zm4/zzm+EEPGyEqJXogEDBpSUNP09ML4h&#10;ROuTU6dOsX6dlg2hhIQEukv33ntvRcWNz3cRQk1CCPEmdgg5C8ofMC2qMC3dk136uwdZXwieKyHd&#10;u+9SDpX98Y+USWxWHQqhdxclzf4mw+1ENVPxrbeyVZ0ghAi92rJW4ygSuPg5XYeb2Ri6QR9CyBkF&#10;kvch5CUfQsgZBdInn3zCLUUINQYh5K2SO+80b95MDS6ENI8/rnvnHW6ReIIyhDgb/zOItYTgNoQ0&#10;//43a/mEijbd0KGs4yQEPxOaO3cu69SjmawlELpB30Lo7rvvLi5mX/SWTgh17tyZm4lKqEkIIW/R&#10;rjTXcFRCFEvcHPFQAhU+3491gouw7y5SCHUaFx2bVingRPfQZQ437TipDMEDExzmzZvHzeSWCoVu&#10;kFcIuX2Lz5sQslqt9C9s3bqV9T3iFUIFBW7e2nWEUEhBCInFvH27unVrSiP1b+62e/E2t/8ohBzh&#10;F2Sa8yOu7WMjWIuP5ryHUlYXPTfs3buXm8ktFQrdYPMcmNC2bdsHH3xwz549rO+RgAcmhBSEkLgc&#10;lVAzCOK34xBCgYLioeFLduCGUJs2bS5cuLBv375u3bqxWY1DCPkGISSuvaUnaWIdke09o6aJdYIL&#10;QiigBW4I8YIQ8g1CSFxx2lSaWEdkcWlVNLFOcEEIBTTKjKeeeupf//rXkwKhG6Tq5Nq1a2az74fv&#10;I4QkAiEkLoSQIBBCAY3qleLi4szMzHiByGQyeq2vqKjw51QOlGTC+stf/nLp0qWioiL2B/ijEGK3&#10;FUratm1L27SqyqvXLoQQbwghQSCEQHAGg4H2vpVKJeWZICh+Kisr/SnOLBZLdXU1BTa7xRCQn59f&#10;UlJC/7XV6tUJwxBCvCGEBIEQAgCCEOINISQIhBAAEIQQbwghQSCEAIAghHhDCAkCIQQABCHEG0JI&#10;EAghACAIId6a9cuqp1U0sU5wQQgBAEEINeEL9X7WqtfwZ3vSjL5/l80z/GyPIBBCAJKFEGpChaWq&#10;vWzwBxkLrHZ2ymfnEBqTvaqdbPAG9UGuKziEkCAQQgCShRBqmt5m6CAb2iV5RJ6p9ovTXAgZbKY3&#10;02ZRAvVXTOVWEwNCSBAIIQDJQgjx5lwJCUJvsl2Wa64k85uSc6vZ9SXsWmaVy91ucrqaInzoegih&#10;bLXe5Q54M2m0FnZ9APAPQog3wUPIYcTalB6TY5ucAq42+va0yuVfcDt9tFzOriC0JishVZnJ5c64&#10;nV6bm8iuAAACQQi5t1a1t5N82OLCbV+o969V730uedSQrMXr1Pup2yt17IuKiVx7YeHX7WSDFxd+&#10;Q22aLlZdY9cHKfHt7TgAaAYIIfdyjLUHRq9W7emePFptLqN2uaWqZ8rY7SXH7DV26r6imByRu9ZW&#10;d7TCztKfOsqGqSy1q/lPXW66KNO4ndgaAeuy3PU/4iazpfYhFY/3IRSdWuly37gpS2lgawCAoBBC&#10;7lFZ0yN5dLG59nwYa1RUCbEo0lirKYq+Kfmxbq2aN9JmjM9ZzbX3l52enPc51/af1WrvOyOem7Yc&#10;d3Pu+sA16rMUx79msYobPxy+ldC5a+WOe1hU4fsvKANAkxBCntjqih4OV/RwDDYja0EgwNtxAJKF&#10;EILghxACkCyEEAQ/hBCAZCGEIPghhAAkCyEEwQ8hBCBZYa+/XvO3v7EOQFBCCAFIFiohCH4IIcGN&#10;GTNm1KhRw4cPHyqQYcOGVVZWGo1Gu705jtoH6UAIQfBrzhAKCxN4TD3xxBMymUytVttsN74k0OIE&#10;/zfpBiMjIxUKhcWC3+ULLQghCH6BHkJbtmyJjo42mUxslgQ4/5vVftDr9dyN0A1K8N+EZoAQguCH&#10;EBKc87959913sxZ/PXv25BoIoZCFEILghxASHEIIhIIQguCHEBIcQgiEghCC4CdSCC1btuyee+4p&#10;LS1l/TqOV+eioqJ76zz44INDhgzhZkZGRtIKZMGCBdwcZ6+++iotottUKpVslgRCiO7So48+arVa&#10;Wb8OzWQthBD4ByEEwS8zJk5x8RLrCIdCiLVqaoYPH84FkuPVWaVSDRo0iGur1eq+fftSo1WrVgaD&#10;+7NCrFq1avDgwazjxIcQovvgwGb5gd1QvX/+858USNRgixFC4B+EEICPHCGkUChat269aNEiajte&#10;nZ1DiFNWVlZeXntyECKXy3v16sW1OVFRUaxVFzxmMzuFhKRC6P7776+srD2xL7W5pUKhG0QIhSaE&#10;EICPKIS44HHmeHVuGELk0KFDta/lYWF9+vRhs5z069ePW3r48GE2SwJvxzmCxxndSdYSCN0gQig0&#10;IYQAhOTDq/P58+dZy50WDyG3EEIgFIQQgJB8eHV+5JFH6Fqce+65Z/To0WxBHYQQBDeEEICQfHh1&#10;dg4hcueddzrXRgghCG4IIQAh+fDqPHDgQK1WyzoNIIQguCGEAIREL6azBUU3uGfPnsTERMfxclKA&#10;EAKhIIQAhGQ0GtVqtUKhoNdTQVD8ZGdnl5eXS+ocB1VVVampqWfOnNktkEOHDl29ejUvL8/lW7EQ&#10;9BBCAADQYhBCAADQYhBCAADQYhBCAADQYhBCAADQMpBAAADQMpBAAADQMpBAAADQMpBAAADQMpBA&#10;AADQMpBAAADQMpBAAADQMpBAwcZkN7+ZNqPZpnfSZ7M/DADAExIo2BhspvayIacrY5ph2lnyU0f5&#10;UPaHAQB4QgIFG0qgTvJhrCM0datW9pIS1qmpyTOpKYHCwsLOnj3LZgEAeA0JFGzESyDKnqr27Uvu&#10;vpv16xNo1apVO3bsQA4BAF9IoGAjXgKV3ntvjcmkdDpdpiOBuC5yKETs2rXr3//+d3fh/L//9/82&#10;bdpUXFxsMBjY34DQgAQKNuIlEJc9hilTtK+/zs1xSSBiNptvv/32vn37sn6IKSkpeeihhyYIauDA&#10;gVJ7aaYEqqioYB0h5OfnL1iwQCaTlZeXs1kQGpBAwUakBDJ88gklkGPiZjonEGXP//zP/4Rs9nAo&#10;gfbu3cs6AnnllVek9tIsRgKFh4efOXNGqVSyWRAakEDBxvsEstitm4p+6CAf2k422Hl6K31GvE7B&#10;VqrnSB1Scued1oQEanAJtHTpUmQPR4wE6t69u9RemsVIoEGDBh09ejQvL4/NgtCABAo23iSQtcY2&#10;L38Thc2QzMXpxjyVufRIxfndJZEXqhP1NuN3ZaeeSx7VRT48TpvKrlB3FBxr1dTYsrKK2rShBpdA&#10;yB4HMRKoY8eOUntpdk6g6urqu30VVr9bgwQKWUigYNNkApVYKih7xuSsqrBWv5Q6kat7eqSMeSd9&#10;dgfZEGq3lw1ZrdqTYSjoJh85LW89u5o7XAKxDoRqAnENH5w6dYprIIFCFhIo2HhOoGyjkjLmbGXc&#10;pNzPKWm+LzvNFjipsmo/zlxIS2O1KVQkfZj5CVvQABLIBRKIFyQQIIGCjYcE0li1HeRDY7QpfVLH&#10;D81awuY2Isek7iwfvqX4yIScNVNzv2Bzb4YEcoEE4gUJBEigYNNYAtlr7K8qpmwuPvJuxpyZ+V9S&#10;eBwoO2O129hid8otVd2SRx6vuPRi6sSTmig21wkSyAUSiBckECCBgk1jCaQw5PRKGbe/7PS76bMr&#10;64qh51PCP8pa4DmEUgw5FEKnK2NfV0yjDGNz6yGBXCCBeEECARLoBmt2NmsFssYSqG/q+MPl5zrI&#10;hlBlY7Pb+qZEtJcNoapoQPpci93KVnJnuXLn3PxN72XMPVnpWgYhgVwggXhBAgESqJbuyy/psuK9&#10;95RhYarf/rbG7rqzH0DcJhAVPV3lI85VxX+QOZ+bQ6nzcebCN9NnfJS54L9p0/Q2Ize/oXxT0XPJ&#10;o7YVH214XFyIJ9Ds2a5npvAmgdLS0lirAb1en5ubyzr1WjaBKBtWr17NOvWQQCAUJFCN+r77DN99&#10;xzr00pycXNavH+s0UG3Vf1f2C12yvvQ4J5BNoSi+447qvn2VPbsqb2kt/8fvjlZc5BYRW41tZPYK&#10;KoNGZi9/WTE526g02c1sWT3doEH6iRPfSJuxtfiIKizMXve9SPO331Y9/zw1QjyBWrVqdcsttzjn&#10;kHMChYWFhdfp3bv37373O5oTGRn597//nV6+e/bs+cYbb3CrOfzhD3+YNGnS5s2b6TadfwGhxROI&#10;/hGyZs0aNgsJBMIJ9QSyVVQ4f9vfs+MVl7hvz9BEbTZXYlwSqOKvf6XG5uLDI7KX0X9aZdVxizj2&#10;Gvvk3HX9UiMm5X5O/9TgrEVsgZOSu+5aVPhNzOud3jry3/L/e4zmlP3xjzUWCzVCPIHa1H0tNzs7&#10;25FDLgnENQhlFV3+6U9/4rqkc+fOrFXPsb7JZJo/n5WqRCIJxOFyCAkEQgn1BNJv26b99FPWqWfN&#10;zi5/+23WceKIH26K06ZKcLpSdb2jbKjSXEp3mBKo7IEHTBs2HF/0fs6f7kt5+DfcP+JiTsFXvVLG&#10;Dc5Y/FraFDbLCeXW5qLD6lat6F/m0tqR2ZRAb/wyUp2eEZoTl0AcLocmTpzYMIE0Gg3XTk9Pp0a/&#10;fv2iotwcWPj888/TDU6fPt1ovOkdUUklEOf9999HAoEgQj2BTBcvOr8Fx9Ft2aJduZJ1nDjHD00u&#10;L/0SmVwSqPS++4wrVih/c+fJDzq3lw3h/hEXF6uvdZYPf1ExsXfKeDbLCdVAX6i/V9UlUPFtt9Ec&#10;7pIggbjHgXz44Yf3339/ZmamcwJxpx4YPHiw2Xzj7U167R4xYoTzdZ2dO3fu4Ycfnjt3LutLL4E2&#10;btzoXAMZDIZ3ffXKK69wN4IEClmhnkBu0T6+Xe/mk57AfRfulCZa1Sps+PaXCkzF3CJnlEAfZS4o&#10;NJe4TSDT8uUHFrx95b1uXeQjDJ98Ypg+nS65RXgXji657KFCh9qNvQvHcZ7zn//8h7XqlJWVDRw4&#10;kHVuXlM6CUTZw810TiBBIIFCFhKoxnL9OkWOOT6e69oNhqo5c7h2Q9VWPcVPAB2JwCVQqUXzgnwM&#10;/ZufqfZxi5x5TiCr3UpXXK/+fmjmYuo63oIjIZ5A9KLsyB6O5wRav349rb99+/bJkyffe++9bG69&#10;u+66i0Joz549jz76KF2yudJIoC/rDhZ1QAKBUJBAtSh1yl58sfa1te4Dds8ogVhLktwejW2xW2nm&#10;paqk1xRT2SwnnhMoXpfaP23qtLz13xQfZbPqhXgCOWcPx5ujsZOSkhpekaPVauPi4linXssmkPP7&#10;hw5IIBAKEoi3QEwgsrn48ICMuT1Tx/1axao9QsVcnlF9uPzcexlz47SpvVLGUagUmm+8U2ersQ/K&#10;XPip6tvO8uElFtcXnRBPoIa8SSC+WjaB3EICgVCQQLwFaALpbcYu8hEnKq6+kBJebWPHZBeYiunf&#10;ofX7pUbQ1Cd1PHXH5dz4BuKe0pNvpc38pGDLatWN94UckEAufEugsLCw+Po3gRtCAkEQQwLxFqAJ&#10;RC5VJfVOGf9V0aGXFZNKLeyNICqAXlVMMdtr3348UxXbO3Wc0W6itt1uP15xqWfy2K1FR15RTDY2&#10;+LIqQQK58DmByF133dWzZ0+TqfbBd4YEgiCGBOItcBOIrFHtfTNtxvLCHT1SxsRqU+w1dqvd9n7G&#10;vPn5W7hf7jmhuUqrUXu9+vsXFRO/KTnaPXl0jlHFXd0FEshFwwTq7wUugRwoitauXcuujwSCoIYE&#10;4i2gE4giZ6Vy1wsp4TuKf3otbeo76bNPVkZHa5M7y4eNyV41PGtpqiFnvfpAF/nwYVlLP1Pt65M6&#10;IVnf6A+2IoFc+FMDObRu3fqhhx7Krv+dXCQQBDEkEG8BnUCck5qoPinjR2atWFa449302T1Txrav&#10;Oz93Z/nwVxSTKXs2Fx2mlKIGFUPsOu4ggVz4mUB33HHHzp072dx6SCAIYkgg3oIggYjFblmr2vuq&#10;YgqtPDpnJRVGY3M+/aRg6+tp07rKR3yQ8cnVahlbtV5F27bKsDBVWJhNLufmIIFc+JZAt95664AB&#10;A+yN/CI7EgiCGBKIt+BIIIcic/nBsjOfqr5dXLhtg/rAuaoEa42bc9apWrWynDvHtR1fSkUCufAt&#10;gTxDAkEQQwLxFmQJ5CV13a87u0ACuUAC+QYJFLKQQLyFYALZCwpqz8jQACUQPRriTZF1B+YFkPLy&#10;8r/97W9t27Z95JFHHhbIm2++eenSpaKiIvY3JECMBBo8ePCxY8eowWZBaEAC8UavjKwlSWLVQK1b&#10;s1ZNjXnjRrtaTQ2xa6CD5WcDLoSKi4tlMtmZM2doj14QFD/p6emVlZXsD0gA3SXKxb59+3bu3PlZ&#10;gSxfvjw6OpqKSPY3IDQggXgL0QRq1cp2/TrXbs7PgST+aDdkMBioElIqlXkCoeqH4sft77O1oNLS&#10;UoVCQVH0i0Di4uJycnL8OdsQBCIkEG+hmUCk7L77KHtoskZHc3OQQCHLZDJRWlDWUtUiCI1Go9fr&#10;rVYr+wMQGpBAvEk/gegeDsta2gzTG2nTkUAA4DMkEG8Sf0202q0Hys4023So/Ff2h8WBBAIIYkgg&#10;3vCa2JzwaAMEMSQQb3hNbE54tAGCGBKIN7wmNic82gBBDAnEG14TmxMebYAghgTiDa+JzQmPNkAQ&#10;QwLxhtdEkRSYivNNrr890/DRLrNK6NcBAMAfSCDekEAiUZlLeySPdpw+nOP8aNtqbCOyl3+m2sf6&#10;ABDgkEC8IYHEMyxz6SuKyc6VkOPRNtktw7OWUdclogAgcCGBeEMCiUemz2wvH9I9eXS8VsHN4R5t&#10;rc3w37Tp7WWD/6uY3tiZ3AAg4CCBeEMCiSo8exU9wiuUO211J8rjHu1ck7pr8ghqx+tYMgFAEEAC&#10;8YYEEpXCkLu0cMeW4sPDspZG5KylR3tE1vLZeV+lGfKGZi0x2ExsPQAIfEgg3pBAYrPZ2WnCtVYD&#10;Pdr2Gva2G95/AwgySCDekEDNCY82QBBDAvGG18TmhEcbIIghgXjDa6LgrlTLfq647JiOV1xytOnR&#10;drRdJse7cwAQoJBAvCGBhGW2W15ICX9ZMWl41jKaXlJM7CAfMiRzMbXfTp9Fj/ZHmQu4RV3lI/qm&#10;TuDaNFnrPy4CgACFBOINCSS4WG3Kc8mjTmiuUttoM4dnr/o4c5HeZqTuksLtrygmc99CVRhyuyaP&#10;2Ft6svY6ABD4kEC8IYGEVWnV0mWcNqWbfGRkXQiZ7Jax2auGZi3hQmipcsfLqZMqrNXUrg0h+Yjd&#10;pZHUBoBAhwTiDQkkrM1FP3yu/o4aCbo0CiGuEjLbLaOzV36Q8YmhLoRWK7/tlxpRbq2ido5R1S15&#10;1PaS49QGgICGBOINCSSsLGMhPaQ/VlygdoJOQenyc8UValMIjcleNShzARdCy5Q7KISqbXpq55nU&#10;neTDso1KagNA4EIC8YYEEtw1XXqX5BGJujRqJ+kzuiWP/KUyhtrWGuuo7BXvpc+hNKLuatWe3inj&#10;dTYDtdXmMroEgICGBOINCSSGdEO+0W7m2gpDHvcJELHYrZmGAq5N4nQprAUAgQ8JxBsSCABAEEgg&#10;3pBAAACCQALxhgQCABAEEog3JBAAgCCQQLwhgQAABIEE4g0JBAAgCCQQb0ggAABBIIF4QwIBAAgC&#10;CcQbEggAQBBIIN6QQAAAgkAC8YYEAgAQBBKINyQQAIAgkEC8IYEAAASBBOINCQQAIAgkEG9IIAAA&#10;QSCBeEMCAQAIAgnEGxIIQtzu3bvDwsLaCIdujW5Tp9NZLLUnw4XQgQTiDQkEjSkpKaEXU2F9/PHH&#10;Untp3rVrV0VFBesIIT8/f/Xq1dnZ2dXV1WwWhAYkEG9IIGgMJdDevXtZRyBvvvmm1F6axUigadOm&#10;RUVFFRcXs1kQGpBAvCGBoDFiJFCfPn2k9tIsRgINGjTo6NGjeXl5bBaEBiQQb0ggaIwYCdSxY0ep&#10;vTQ7JxAVZ3f7KiyMvf4ggUIWEog3iSeQ2WJfsS+n2aZV+3PZH4ZQTSCu4YNTp05xDSRQyEIC8Sbx&#10;BDKYbM+Mjpr9TUYzTINWytuHR7M/DEggnpBAgATiTfoJ1GFsM6VCXrEBCeQMCcQLEgiQQLwhgRyQ&#10;QC6QQLwggQAJxBsSyAEJ5AIJxAsSCJBAvCGBHJBALpBAvCCBAAnEGxLIIcQTaPbs2axVz5sESktL&#10;Y60G9Hp9bq7rsYUtm0AajYa1nCCBQChIIN6QQMr6r3GEeAK1atXqlltucc4h5wQKCwsLr9O7d+/f&#10;/e53NCcyMvLvf/87vXz37NnzjTfe4FZz+MMf/jBp0qTNmzfTbZaXl7O5LZ1AlA30j3Tu3Jn16yCB&#10;QChIIN6CLIEqqs0HLhSvPZC3/nD+haQKu53N9wAJxGnTpg1dZmdnO3LIJYG4BqGsoss//elPXJe4&#10;vKYTx/omk2n+/Plcm/iQQHT122+/3flGfMYlEKdLly7cTCQQCAUJxFtwJJDJYg9fl/rM6Ciaek2N&#10;G7U25cPlsk7joqnbLjz6wPkitp47SCAOl0AcLocmTpzYMIE0Gg3XTk9Pp0a/fv2ioqK4Rc6ef/55&#10;usHp06cbjUY2qw7fBKLgqY2LOv6HkHMCcbp27YoEAqEggXgLggT6JlJJSTN3eybr36yo3PTSrITO&#10;42MoYNismzkn0PaxESE7OSfQhx9+eP/992dmZjonUPc6gwcPNpvN3ExCr90jRoxwvq6zc+fOPfzw&#10;w3PnzmX9utuhEsp7dTFxA5vrB3ZD9ai6WrdunSOBDAbDu7565ZVXuBtBAoUsJBBvAZ1AVqv93cXX&#10;+89NtNmaeLstMaOKbufgBTfFEGogDpciXPZwn9g39i4cx3nOf/7zH9aqU1ZWNnDgQNa5eU3p1ECU&#10;PQUFBTTTuQYSBBIoZCGBeAvcBLLb7RM2KAatkLN+U/JLDHRTV5IrWb8eEohDL8qO7OF4TqD169fT&#10;+tu3b588efK9997L5ta76667KIT27Nnz6KOP0iWb6+vnQPTX/Y8fwiUQZQ812CwkEAgHCcRb4CZQ&#10;fEbVy7MTWcc7CelV3SfFmi3uC6YQT6CGRyp7czR2UlKS20OciVarjYuLY516vh0L16ru2Af/qVQq&#10;5+zhIIFAKEgg3gI0gUwW+zOjoxT5etZ3UqWznogtZZ0G5nyTuWBXFuvcLMQTqCFvEoivlk0gt5BA&#10;IBQkEG8BmkCZSn2f6fGsc7P9v6opnE7FlbH+zRT5ul5T4+3uDtNGArnwLYHCwsLi491vGoIEgiCG&#10;BOItQBMo/IvUzw66Gd4Wq73LhJhFu7PeW3ydzWqg7/T46FTXT4MIEsiFzwlE7rrrrp49e5pMJja3&#10;HhIIghgSiLeASyBlWBgVMM+OiYpRVLFZTq5nV/edEV9WZaEs0WgtbO7NJm1M2/JTgdFs4ybHx0JI&#10;IBcNE6i/F7gEcqAoWrt2Lbs+EgiCGhKItwBKIHtenvXCBUog07nzH7++ubTyxrdSHCZtVCzcVfvF&#10;oBlb0pfvzeZmuli1P+eZuu+uctPQ1exoOiSQC39qIIfWrVs/9NBD2dlsWyCBIIghgXhr5gT6ObrU&#10;+dWf1xT+0ppt/3qHEoguaZLnaNmN1qNMotWuZVVnqQyn4stenJng9ld5ZmxN33Ss9osghO4PEqgx&#10;fibQHXfcsXPnTja3HhIIghgSiLfmTCB6uT/o8QdyGnL7LhxdDlx6/dvTKm6Ow5HLJd0iYt/4JImb&#10;qH0y1s3xCO8sSjqbyH4rEwnkgW8JdOuttw4YMMDtsR4ECQRBDAnEW3MmEBUorOW1xo5EuCjTvDQr&#10;gXXq6IzWnlPjj14pYf2amt2/qD5aIaNbYP06haXGTuOiLVb2+ogE8sC3BPIMCQRBDAnEW4AmUJXe&#10;0nFcdGX9sQbc14NoGr9Bwc2x2ticV27+1urWnwrHr2frECSQB0gg3yCBQhYSiLcATSCy/YTS+Sd5&#10;zFY7TY7ihrA5TiWQssxIuVVQcuPXmpFAHlAChYWF/U5Q3bp1O3XqVGFhIfsb3kECQUBAAvEWuAlk&#10;tthfnJmw4Yjrj6w0Rmuw9p+X6LI+EsgzejG9fPny/v37twjk2LFjiYmJzues84bYCcQdOiGgMWPG&#10;nD17VqlUsr8BoQEJxFvgJhCp1Fn7To9fsS/HufRxS1Vm6j/v2pJvXY/PRgJ5ptFocnNzk5KSogWS&#10;mppKr8t6vZufU/JA1AQiVJPFxMQcOXJkt0CozpPL5cKWViB9SCDeAjqBiN5oG7RC3m9mfIyiyu1P&#10;jlZUW3acVHYeH7P9pJsdUv8T6NjVEvq/aDp+9cZBEEHDbrdbrVaz2WwSiMVioRts7Ei5xoidQNXV&#10;1ZSLCoXiukCysrJKSkoMBvenpIJghQTiLdATiHMituy1uYkdx0XP2555+FJxdGrl+aSKXadUH62Q&#10;09VHrE3Ob+T0dL/El49bn8q1fUigar2Vix9uoi5bAIISO4EABIEE4i04EoiTW2RYvjd70Er5e0uu&#10;D1wqG7U2Zf+vauPNR2O7qO7ZM/XfXed3n+EcJIE4uRzyF2SQQBAQkEC8BVMC+cB67RpNtqLa78kG&#10;eg3kw8MbKJBAEBCQQLyFeAI58+1zoOOOz4GiGj0pUfM4d628sPTGgebBBAkEAQEJxBsSyMHnY+Hi&#10;0qpoYp2WE6uopIl1ggsSCAICEog3JJADEkiykEAQEJBAvCGBHJBAkoUEgoCABOINCeSABJIsJBAE&#10;BCQQb0ggBySQZCGBICAggXiTfgLRtdYczGuGac62DCSQNCGBICAggXiTeAKZrfZFuzKbbWr4w3He&#10;QAKJDQkEAQEJxJvEEyggIIHEhgSCgIAE4g0J5D8kkNiQQBAQkEC8IYH8hwQSGxIIAgISiDckkP+Q&#10;QGJDAkFAQALxhgTyHxJIbEggCAhIIN6QQP5DAokNCQQBAQnEGxLIf0ggsSGBICAggXhDAvkPCSQ2&#10;JBAEBCQQb0gg/yGBxIYEgoCABOINCeQ/JJDYkEAQEJBAvCGB/IcEEhsSCAICEog3JJD/kEBiQwJB&#10;QEAC8YYE8h8SSGxIIAgISCDekED+QwKJDQkEAQEJxBsSyH9IILEhgSAgIIF4QwL5DwkkNiQQBAQk&#10;kLdMn39e9sADtowMLoFU4o9wa3T0rifeYJ3gIngCpeRpo1Mr+U7f/qKiyWWmN1O13sr+sFQhgSAg&#10;IIG8pW7d2l5SogwLm76yO11ajh9nC0RiMFgvXdr9+OvUYHOCyN4zappYRwhjv0jtGhHbf14ir6nn&#10;lDiaXGY2ObULj5ZlV7M/LFVIIAgISCCvWE+cMK5YQY2qbt1UrZtjbFf37FnVvr3iN3+gBpsVRE7E&#10;ltLEOkKgBNp7RsU6XouMKaWJdbz29sIkJBCAIJBAXrH88INpwwZqVPft2+vCAG6m2IL4XTjBP4Dx&#10;LYF8uxtIIAChIIG8QglkmDDB8ssvVe3ajV/fixo0sWViCtYjEVRP/kcKCaT4dOu1X5NZx2tIIACh&#10;IIG8YouP1zz+ODcltL2Pa7BlYgrWBFKGhZ1NLGcdIfiWQLkDhsgOnGUdryGBAISCBOINR2P7o6hN&#10;G4ofbsr/3R+LNSa2wD8+JJDjbtDEZnkHCQQgFCQQb2In0Lof8lZ9l8NNlECO9g8XitkagY9e9FPy&#10;tOHrUp4dE7X42yydwd+Dm31IIIPJlvHW4MT9Z1jfa0ggAKEggXgTO4G6T4odvz511f4cmgatlHON&#10;l2YlTNqYxtYIfJRAnx3K6zIhZuTa5BiFAF8M8j6BknO1n+7PfXlWAoXf9iffGvjWjjcXXFt/OD9H&#10;7e1R70ggAKEggXhrhgS6mqJhnXr0oulIoEuyCufpSrLrylJWUmletT+307iYcetTEzME+1KqNwlU&#10;ojHN+jrj+clxK/blRKVUFpYaqw3W/GLjr4nln+zMfG5i7Mrvcrz5qikSCEAoSCDemiGBDl0sKig1&#10;Zij1CZlV2WoDtSduTHMk0DOjoxzfjnxtbmLHcdHcfIlTV5gW7c7qMDZ60ldp8hwtmyuQJhMovUBH&#10;deTyvdmVOvcZoy43TdmU9u7ipBKNmc1qBBIIQChIIG9Z7NYvVPt7pIyhBHpNMeWH8l/tNXa2TFDd&#10;J8ZSxjScRqxJ4VagNtcgeqM1UBLodHzZu4uuU6mx/YTSYLKxuQLxnECULj2nxh26UMT6jfvyx/w3&#10;PknyXAkhgQCEggTyisKQ93ratBFZyxSGXJPdfLHqWr/UCSOyl1dahdyXr6i2fLhc1nt6/KGLxemF&#10;uiqd1Wqza7SW5FztnjOqjmOjR32WYrHaKYHajamdqDAKoAQidnvN1RTNsNXJz02M+fxQnoC/ruYh&#10;gUxm24Al13ecVLJ+U+Zuy5y4UcE67iCBAISCBGra0YqL3ZJHbi8+ZrFbIiuuUhQVmku0NsPU3PUv&#10;pU7MMhay9fyTodR3GR+z57SKUofNupnJYl9zIJf25bNUhqIK06JdWeM3pAZWAnHsdntcWtWYdbW/&#10;5LZqfw5FLFvgBw8JdPRKyfvLrrOOF8wW+8uzE2Ib/+FUJBCAUJBATfiq6FDX5BGXqq5R+2jFhU7y&#10;YXPzN/VMGZtZFzw7Sn56LnkUt9QfVA10mRBzSVbB+o3bf66IQogam44VBGgCcfRGW8QGBdVzg1fJ&#10;9X6/KddYAlHJ2Gd6/GX5jYM10gv1FH40OT7v2fWLiptTUZ+Fu39RDfm00d9KQAIBCAUJ5Mmh8l97&#10;p47PNBZQe2/pyS7JI45rLk/PW7+p6IfuyaPl+iyaf6YyjiIqx+TpY/Amvbf4+ubjtX/FG/RaOfvr&#10;jMBNIK3Buv5wfo/JsR+vlDtngz8aSyCKihdnJrBOnbIq84p9OS/PSqS7wc2JTq1sNybK+dMpvcna&#10;aXwMFZpc1wUSCEAoSCBPPsiYf7GuvtlSfKSrfOTRiou9Usa2kw0elLlwV8nP3ZJHRmtr95Sn5a1f&#10;X3Sg7hq+KK8yPzsmivbWWb8pJouNSodATKAqnXXtgdxuETEj1iQ3z+/C7TqlmvKV6/eo6AHvMDZa&#10;Xc4C5tjVkjc+ca1iB62Qn0lw/7tBSKCDBw/+8Y9/fPjhh/8kkAcffHD//v06nc5iEeAtWQggSCBP&#10;KIGitPLPVPt6JI/5sfxCz5Sx61T7KYFGZi9/L33O92VnqPo5WxU3K+9LfxJozjcZc7ZlsI53aL9+&#10;6qa0wEqgrT8VUnD2nBonxst3Ywk08+sMyjzWcRK+LpWKHq495vOUXb+4XnfKprSvf3b/CR8SaNeu&#10;XRUVTb9j7L38/PzVq1dnZ2dXV0v9gQVhIYE8oQR6J312v9SIQ+Vnn0sedaD8TLG5ghJIbzPOzvvq&#10;ZcWkSM0VqoReU0yhBDJb7JdkGm6qqL6xKxeVUsnNTC/QcXOKNSbHmlTQdJ8Uey2T38D78sf8/nMT&#10;AyuBqMg7nVD+9sJrfabHbz5e4H3N543GEoiSZtcpN0fB/Xi5eODS2sMTNFoL1UOFpUZuvsOCnZlr&#10;3EUXQQKJkUDTpk2LiooqLg6en54CbyCBPKEEWqLcXmrRlFg0F6oSaU6JpTaBTPbaD7H3lZ0y2s1y&#10;fdbgzEWUQGVV5pdmJXBTQsaNV6h3FiVxM9ceZK9oZxPLHWuWVpq7TYx1fAbupciY0q4RsYH4OZDV&#10;VpvTHyyTvTA1bsORfIpttsA/jSXQ5K/S6K+wjpNqvaXT+Jgspf7gheJhq90cdDBja8aX7q5IkEBi&#10;JNCgQYOOHj2al5fHZvEXFhZ2u6DoBumOaTQau933Z6ng90r66F9WKpVelrNIIE+4d+FYp45zAjn4&#10;+S5c94mxMp6/EbDpWMGrcwKsBnJms9upNBy0Ut5jchwFs8Es1rFwXxzOn9vIO5xTNqV/dbRg2OqU&#10;Hy+XsFlORn2WcuyKm/kkpBKIXkrS0lw/SJNmAj388MOsJZD333//8uXLubm5VqvvX1yjl2PWChkv&#10;v/xyXFycWu3VafiRQJ40TwJFfKlYvjeHdbxD8TPxywD7HMiZyWKn0qT3tPg3FyRFpWga+QYUD40l&#10;0NWUyrcWuD9W/kxC+Ysz4zuMja5y9zs9FI2ZSj3r3CykEoiygV5D27Rpk56ezmZJNYH+9Kc/sZZA&#10;KIH279+flJRkNjfxQ00ehGAC9enThzal8xPGAySQJw0TyFZjV5vLWKeenwmkLje1HxvN63ORZ0ZH&#10;fXU0PxATyGCyra37Xu2AJdfj06v8eHvjJo0lkM5oo4zJLXLzu9cms61bROyEDW5+/uDCdc1LsxJt&#10;jQRjCCYQx5FDoZNAW7ZsiY6ONpl8P4sVPW6sFTJ69uy5Z8+e5GSvzj6MBPKkYQK55WcCkZdnJR7y&#10;+vQ/M7dmhK9LDbijsXUG67ztmd0nxQ5aKed75EWTGksgsvFowZRN7nfHEjOr3Z6U4cPlsh8beQuO&#10;hGwCcSiHPv30UySQl+gRY62QgQQSDCXQW+kzh2Qu9jz1SB7jZwKVVdZ+Q0WRzw6W8+DY1ZJ2dV8e&#10;CrgEuiTTdB4f02VCzJ4zXr1BzIuHBKqotvSYFHvV63NY7Dmjem1uoqnxQyQCIoGE0jCB+vbtixrI&#10;e/SIsVbIQAIJ5lJ10s+aKy7TtLz1LnNoUhjcH7nrPXmOttP4mB8ueqqEVn+f+8zoqFGfpczdlvFK&#10;AB6JYLbYueMAX5wZvy2yUKi34IiHBCJRKZU9p8a7fS/ORayisltEbLbK05ohm0CUPdxMJJD36HFj&#10;rZCBBBJXO9HOD5RfbKS99TcXJP14pdjmdHSY2Wrfe1ZNkfPanMTyKguF0JoDuTQdvlQciEciUAEX&#10;l1b15ifXek6N++xQnk2IIPKcQOR4VOlzE2N/vebpdfO7X9UUP02eNy8EE6hPnz6sXyfQE+iuu+5i&#10;LY+QQL5BAolLvAQi9OrcfVLt+YHah0d3i4h5fnJs14gY6tI0fA3botSOTavkposyTcAlEMdssc36&#10;JoP+lzc+uVal8/e3WJpMIBKfXvXClLiPV8pdfgGWwj4yppRypf/cxCyV++PfnIVUAlVWuvnxpIBO&#10;oFatWn388ces4xESyDdIIHGJmkCEEmjnKeX1LG1iZnVCehVdyrK10zanO86RSis4T9xPZQcQStmv&#10;fy7sOz3+xZkJV+QaXgcBNsabBCI6o/X7c0V9ZyTQ4/ba3MR3Fl1/dU5i14jY/vMSKYRM3n0tKaQS&#10;yC1vEuj3v/89a9Wdj+M///kP67jTzDXQyJEjWcsjJJBvkEDiaoYEupri+rH5p/tzHQkUuChsvvwx&#10;v9fUuFfn1J6Ax+rv91BvaJhA+sGDlWFhdMn6Tqw2e36J8UxC+bNjomU5WlW5idcbgUggL2ugBx98&#10;kC4pfp566iluTmP4JtDq1atZy0mLJ9D8+fNZywkSyDMkEG/NkEAfr5SvPZjnPFGhE+gJtPFoQY/J&#10;cb2mxV/Lqvb/K6guGquBDJ98ogoLK77jDltW7ak0nBWUGCmBWIcPJJD378JRCDUZP4RvAr377rv0&#10;yt61a1fWr9PiCUR3ibjkEM1hrZCBBBKX2Am0YFfWjK3p3PTOoiRHe+eppt9lkjKj2fZrYvlzE2P7&#10;zUzw/stPXmryXbiqHj2oJGKdOkggn3mZQFz1w1VCnvmWQBxHDkkkgTiOHKI21wgdSCBxiZ1Azp4Z&#10;HcVawcJssV+Ra+Zuyyi+9VY2SwgeEsiWllbym99Q/BjmzGGz6lAC0cM7+5sMt9NnB/PKGnnpRAJ5&#10;k0DOb7797ne/4xqN8SeBOJRD3ieQl/xJIA7lEF2yxSEDCSQK8549Vd26UYMSSN2qVY2h6S+X+C/4&#10;EogTq6gsukXkBLLZNP/8JwVPRdu2bM7NNFrL6u9zGps+/yGvpJHXTSSQNwnkcujBv//9b9Zyx/8E&#10;mjJlijcJ9L83GzBgAFvgjv8JFBkZSZdscchAAonAZlO3bs01a2sgg8HlLR2RBHEC5b71EesIwc2R&#10;COHhloMHWYc/uofZIyayzs1CKoEoG+69916XvPH+cyAv+ZNAU6dO5WZKqgY6ceKEYybXCB1IIOEZ&#10;JkywnDvHtbl34TSPP851RRXECUQT6wihyc+B+PJwD0MtgbiXVOcckkgCTZ8+nfXrSCSBTp06xfp1&#10;aA5rhQwkkPDMO3ca6p/uXAKVPfAA1xXV7Ofn2r07zUZgESOBpmxKc3xR1/9pz2kVTS4zuenFmQkh&#10;mEAcLodaPIGOHz/OWk68TKBDhw5R2aTRNP07gXwTyCV7OPSgsVbIQAKJQhkWxr2rQwmkHznS8aac&#10;qE4+0tEaHZA/eeAZ9/rOOkKI+FLRaVy02+nNcUdpcpnZ5NQhPIoml5mOKTmX3xkFm18r4XDZ4+zR&#10;Rx9t2QRyy5sEovihv0KNW704EIZvArlFDxdrhQwkkFgq2ralHKJJ++qrbJbIgjWBTsaW0cQ6IlOl&#10;pdPEOl5rznsoBkoO1vKPSw30+OOP22y2Fq+B3PImgSorK+m/oGjx5hzSSCDfIIHExb0L1zyC9XOg&#10;uLQqmlhHZL4lUHPeQzEInkD/93//R9nDzQzcBOKUl5c//PDDTZ75FAnkGySQuJBA/kMCiU3ABHLO&#10;Hk7gJhDFSY8ePdLT0++77z42q3FIIN8ggcSFBPIfEkhsQiWQWwFdA1mt1vj4eNbxCAnkGySQuJBA&#10;/kMCiQ0J5D8kkG+QQOJCAvkPCSQ2JJD/kEC+QQKJCwnkPySQ2MROoL/97W//+te/nhTIgw8+OHr0&#10;6NOnTyuVSvY3+EMCSQQSSFxIIP8hgcQmagKRgoKCqKiogwcPbhPIzz//fP369fLycvYH+EMCSQQS&#10;SFxIIP8hgcQmdgJVVlZSCNGrTLxA0tPTi4qKDH784G/r1q3p5V5Yx44dS01NtVh8P4s8u6EQQ+Vs&#10;Tk4Oewg8QgLxhgTyHxJIbGInELGLgN20T3Q6XXZ2NlVmRwVy6tSpxMREpVJptVrZ3+CvuLhYJpOd&#10;OXOG3WgI+PXXX2nXpLS0lD0EHiGBeEMC+Q8JJLZmSCCpoUqlurqaXvHzBFJYWFheXq7X6/2JRqrq&#10;6EYoxtiNhgCVSlVRUWE0GtlD4BESiDckkP+QQGILwQSCQIQE4g0J5D8kkNiQQBAQkEC8IYH8hwQS&#10;GxIIAgISiDckkP+QQGJDAkFAQALxhgTyHxJIbEggCAhIIN6QQP5DAokNCQQBAQnEGxLIf0ggsSGB&#10;ICAggXhDAvkPCSQ2JBAEBCQQb0gg/yGBxIYEgoCABOINCeQ/JJDYkEAQEJBAvCGB/Hcytowm1hGZ&#10;bwnUnPdQDEggCAhIIN6QQP7be1pFE+uIzLcEas57KAYkEAQEJBBvSCD/xSoqaWIdkfmWQM15D8WA&#10;BIKAgATyRGHIzTQWsE69hgl0Tcf7Bc5LSCD/IYEAJAsJ5InOZmwvG5JjvOndGOcEMtnNneTDrmrl&#10;rC80JJD/kEAAkoUEasLQzMUd5UPjdQrWd0qgMmtlR/kwUd+UQwL5DwkEIFlIoCYY7LVlEMXML5XR&#10;3BwucqgwogZNc/K/4uaLAQnkPyQQgGQhgZoWnr2KkmaNaq/VbqMul0DHKy5xyWSr8evUwp4hgfyH&#10;BAKQLCRQ06qt+gStQmUunZCz5vmUMZQ6A9PnJWrTaNH0vA3cOv6YvzOz28RYtxMlkMscbuoaEZNf&#10;4tVJcFvQ+aQKl7vtmLpMiKHJZSZN9H8t35fNri8QDwlUrbd2jXC9D9zU2D2kafAqsT72ExASCAIC&#10;Eog3rgYSUFqB7kqyhu9kNNcWZFJWVmV2uc/eTJlKHbu+QDwkkNVmd/nr3kzXs6vZ9SUMCQQBAQnE&#10;m+AJBKLykEBBDAkEAQEJxJtICRSfXtVjcmyT01sLktgVAscbn1xz+S/cTmxtoXmTQBM3prncGbfT&#10;DxeL2RUkDwkEAQEJ5N6Kwp3T8tY7pil5XzjalECOtvM0w7/PhDRay2W5pskpNgB/LjNGUeXyX7id&#10;2NpC8yaBZNnVLnfG7aQqk/pnbw5IIAgISCA3DDZjz5SxH2Uu+Fz93Rfq/YOzFnWUD12m3EFtiqL2&#10;siFz8jdRm6buyaP/mz6da28oOsCuD1LiTQIFHyQQBAQkkHsV1uo+KeM3Fh201R2BvVK5q1vyqBJL&#10;BbUPlp/tIBuabVTWrVjTO3X8NCGOiHN4c8G13tPiG04/R5eyNQLT0r3ZLv+RY2JriMP7BErO1brc&#10;Mcdks4t4zL0YkEAQEJBAbsRrFRa7tcxS2Td1wtfFR7kQWlT4NYVQuaX2TbBD5b9SJeQIoT6p42fl&#10;b+Ta/ruaorkoczOpy01sjcCUmq91+Y8cE1tDHN4nUJXO4nLHHBNbI3AggSAgIIHcWFCwdWT2cmuN&#10;rcJS1S81YoP6APdd1E9V33aVjyw211ZCR8rPUQhlGQvrrlHzimLypNzPuTZIivcJFEyQQBAQkEBu&#10;aCxaqn62Fh+x2+3lVqqEItarv7fV1IbQksJtXeUjiuvejjtcfq6dbHBWXSVktlteT5uuNgv2Rtm2&#10;yMK+M+K5SaO1sLmBz2yxO/6vqNTm+NEBvglks924h/N3ZLK5gQYJBAEBCeSe2lzWK2VsmiGP2hXW&#10;qn6KiCRdBrdoaeH21xVT7XU/xvN92emuySO4+cLKLTJcklVwk9ki9S+fes9ur3H8X+VVZjZXTHwT&#10;iHY7HPcwOVfL5gYaJBAEBCRQo6isYa2aGqPtps9guPjh6G0Bc4RuaOKbQMEBCQQBAQkEQQ4JBCBZ&#10;SCAIckggAMlCAkGQQwIBSBYSCIIcEghAspBAEOSQQACShQSCIIcEApAsJBAEOSQQgGQhgSDIIYEA&#10;JAsJBEEOCQQgWWFhyCAIakggAMlC/kCQQwIBSBYSCIIcEkhwUVFRo0ePHjly5LBhw4YK5MKFCzqd&#10;zmIJnp+BB28ggSDINWcCVVRUPP300+3atXv22WefEcj8+fN9eGkWNYF27dpF/ynrCCE/P3/16tXZ&#10;2dnV1dVsFoQGJBAEueZMoJKSkr1797KOQN58800fXpoDLoGmTZtGpVVxcTGbBaEBCQRBLtATqE+f&#10;Pj68NAdcAg0aNOjo0aN5ebVn5ILQgQSCIBfoCdSxY0cfXpqbLYHsdjvVZz7jbgQJFLKQQBDkkECC&#10;c04gR4r44NSpU1wDCRSykEAQ5JBAgkMCgVCQQBDkkECCQwKBUJBAEOSQQIJDAoFQkEAQ5JBAgkMC&#10;gVCQQBDkkECCQwKBUJBAEOSQQP5w+1sMSCAQChIIgpx4CRQWFjZ79mzWqeOcQPfWue+++/75z39m&#10;ZGRwM5955hm61p///Gej0cjNcVAoFLfddhst/fjjj9msOi2bQJQNdJd27NjB+nWQQCAUJBAEuerS&#10;0ryk66wjqDZt2mRnZ99yyy2OHHJOIOcTn3DtLl26lJaWOs9x5pizefPmxYsXc23iQwLNnz+fbo0u&#10;Wd8PXAJxdu7cyc1EAoFQkEAQ/LaPjWAtQVECcQ1HDnlOoJdffvmLL77g5jRE67j96R2+CcTFD8f/&#10;EHJOIA7lEBIIhIIEgpBwYN4CyiFhJ0cCcXr16nXfffc5J1CHOnfeeWfXrl25mStXrqRr0aJjx45x&#10;cxxsNhtFFC2699577XY7m1uXQK34qE0JJ2yuH9gNOXnrrbecE4j+Zd8MHTqUuxEkUMhCAgH4yJFA&#10;H3744f3336/RaBqrgTgXLlxgrZqaO+64g7XqmEymzMxMrl1VVUWhxbWJpGqgRYsW0UznGkgQSKCQ&#10;hQQC8BElkCN7uDmeE+iuu+5SqVRc+/bbb+caDrfddhvX0Ol0f/nLX7g28e1zILp9/+OHOBJo4cKF&#10;bBYSCISDBALwkXP2cDwnEHn66adpPkWXTCZjs+pdu3bt1ltvpaVPPvkkm1XHhwQSEGWDc/ZwkEAg&#10;FCQQgGCcE0goLZtAbiGBQChIIADB+JZAJpOJtdxBAkEQQwIBCMa3BAoLC7v77rvXrFnD+jdDAkEQ&#10;QwIBCMbnBHK45557EhMT2YI6SCAIYkggAME0TKAfvMDCx8mtt97au3dv7haQQBDEkEAAghGkBhow&#10;YIDLN1KRQBCskEAAgvE5gVq3bv3QQw/l5OSwWU6QQBDEkEAAgvEtgbZs2cJa7iCBIIghgQAE41sC&#10;eYYEgiCGBAIQDCVQ27ZtZwuqW7dup06dKiwsZH9DApBAIBQkEICQ6MX08uXL+/fv3yKQY8eOJSYm&#10;lpeXsz8gAZRAzz77bI8ePSgduwjh//2//zdmzJizZ88qlUr2NyA0IIEAhKTRaHJzc5OSkqIFkpqa&#10;Sq/Ler2e/QFpoJosJibmyJEjuwVCdZ5cLhe2tALpQwIBCMlut1utVrPZbBKIxWKhG3Q+PlsKqqur&#10;KRcVCsV1gWRlZZWUlBgMBvYHIDQggQAAoGUggQAAoGUggQAAoGUggQAAoGUggQAAoGUggQAAoGUg&#10;gQAAoGUggQAAoGUggQAAAAAAILSgCgIAAAAAgNCCKggAAAAAAEILqiAAAAAAAAgtqIIAAAAAACC0&#10;oAoCAAAAAIDQgioIAAAAAABCC6ogAAAAAAAILaiCAKTOYDPNyf+qnWxwUE6d5MO+Lv6R/asAAAAA&#10;zQJVEIDU1VVBm6haWFy4zWK3Bs2UbVRSdddRPrTzsv5nz55l/y0AAACA+FAFAUidowpaVriTzQoE&#10;msceU7durQwL0w8ezGbdLM+knlewmaqgh0f+u1+/fo8++mhYWFj37t1REQEAAIDYUAUBSF0gVkH6&#10;ESOo/jF++qn2lVeoYd7p5p47V0GrVq3iZlqt1h07dqAiAggy586de+ONN/773/++/vrr/fv3f63O&#10;q9Lzyy+/VFZW6nQ6o9FosVjsdjv7BwAg6KAKApC6gKuCrGfOUOVT1b491y37wx9UYWG2rCyu6+C2&#10;CnKGiijElZWVPVjnH3X+Lkm33nrrlClTsN/cpF27dtFArqioYH3pyc/Pp3u4evVqmUyWnZ2tVqur&#10;q6ttNhtbDABBB1UQgNQFWBVkMhW1aUOTYcYMNkVEUFFUfNttbIV6nqsgs9m8adOm//mf/6H9kr59&#10;+165coUtgJBRUlJCW3/v3r2sL0lPPPHEm2++if3mJgVKFTRt2rTIyMioqCiFQlFcXExlLVsMAEEH&#10;VRCA1IlaBVntVqpGfij/daVy97ic1e9nzP+vYnp/xdSBGfPGZK9cWrh9f9npFH2OxW5lV2hK+Z//&#10;TDWP5eefbQqFYzKtW0czK/7yF7ZSnYZVECofcBYoVVCfPn2w39ykQKmCBg0atGXLlqNHj0ZHR+fl&#10;5ZlMJrYYAIIOqiAAqRO2CjLbLdd06eNz1jj/VnX/tGnT8tavU+/fU3riUPmvRyou7Ck9+WXRwZn5&#10;G99Nn0MrcGt2lA39MHP+Cc1VuhF2czfT9u9P1Y5+3DjWd6J7++3aw+ReeIH1b66C2rRpg8oHXARK&#10;FdSxY0fsNzepsSrIbrdXtxC9Xs/uRB1UQQChBlUQgNQJUgVVW3V7S08+lzyKipluySOp5lEY8rQ2&#10;fYxWvlK5679p07k6x2VqLxvyUurEhQVfn69K0Fir801Fa1R7e6aMpUV0Se1ySxX7A/w5qqBP4jaw&#10;WQBOUAUFk8aqIKpG7r77btZpRqdOnerZsyfr1EEVBBBqUAUBSJ0/VZC9xp5jVI3LWU11S++U8TtK&#10;fqq26o9XXHwrbSZX5/RIHh2Rs+Zg+dksU6HOetM7o0abia57vOLS9Lz1dF1u/VcUk78uPqoyl/6k&#10;ufy6YiqVScOylsZUp7Dr8OGognDWVHALVVAwQRUEAFKDKghA6nyugoot5ZNyPu8kGzY0a7FMnxmt&#10;lb+TPpuqjtcUU7YVH9VYtWw9r1XZdMcqLg7KXNhRNozqqMPl5+T6LO6+jchanqTPoKKLreoFVEHg&#10;GaqgYIIqCACkBlUQgNT5UAUZ7aYjFec7yIb0T5t6vOLSlerrfVMnPJc8anr+BrW5zGy3eP9rB26p&#10;zGVfqPf3SB79qmLKrpLI81WJ72fM7548elnhjmqrjq3UFFRB4BmqoGCCKggApAZVEIDU8a2CqA75&#10;suggVRcfZCxIM+RNyFnTWT58ZNZylbk01ZD7TvrsdrW/iDB8WNbSOF2qjc+nNy4KTMVU9tR+EJS9&#10;7FRl9GeqfdT+pGBriUXD1vAIVRB4hioomKAKAgCpQRUEIHW8qqBKq3a5cidXmWQblW+lzeS+DkSL&#10;NNbqrcU/dpAP7Zo88oWU8LpaaNhHmQvitQprjY9nOLHabSc1V/umThiQMfdA2ZlNRT90kA2dmf9l&#10;gbmErdE4VEHgGaqgYIIqCACkBlUQuKd+6CHlrbeW/H//n2b0aGteHpsLLcH7KshkM5+tjKPypr9i&#10;qsKQ85piSr/UiO/Lz7DFtUfKmc9Uxr6YGkG1x7sZczYXH347fSa130mffa4y3lrjy2Fydrv9XFXC&#10;a4qp76bP/qb46LyCLd2SR35ZdJAKJLZGI1AFgWeogqSP/lmX35tuDKogAJAaVEFQS//tt8qwMCp7&#10;rAUFbFYdW0VF1fz5qttvp6WVkyaxudC8GquCbBkZ6latXCZVm1a5d9+m6NdpTebXXeQjFhRsZWs7&#10;ofokRZ8zJHNx5+Th/dOmfabeNzRrCa38qmLKgbIzWqvB+x850Dz2GP1RfVz0d2W/dJQNjchZu6f0&#10;RNzTf1a1ClM/eD9biWOxFLVpU/b737MuqqAQtmzZMtrdvOeee2bPnl1aWsrmNuC2CioqKrrXyX33&#10;3ffggw/+85//HDJkSEZGBlupTmRk5DPPPEO3wPnzn/+8YMECo9HIFjdOoVC8+uqrt912G3dFup8f&#10;f/yxUqlki28W4lUQVzmQhx56aPXq1R4qIlRBACA1qIKgpuyVV6jIqV6yhPXdqf04yM7vCyS0J328&#10;4tLzKWO4X1im6YWUcJrD62fEgDRaBSkUtOEq/vpXrkurHa242F4+5P2EiUV31BauY78fmGUs5JY2&#10;ZLPbUg2543PXUP3zcuqkZYU7xmZ/2i15JHek3IisZeerEpv8EQXrpUu1FfLTTysMuZNz1/VJHb/n&#10;yCc0J/ax39GlfsZ0tl79CVXNX3/N+qiCQhhVQW3atKFGdnb28OHDb7nlFrcVkdsqSKVScbuqrF9v&#10;w4YNND8iIoLrdunS5YEHHnC5wYEDB9I6Fy9eZH136G7QOmfO3PgElWzevJlmLl68mPWdoAqiR8bF&#10;H//4xzVr1rhURKiCAEBqUAWFOtPp07RvqhkxgvWbZPXqoKlqq965/nGeqBaipWw98IKXVVC1Tb9G&#10;tZdKmoictcoHfkuLZnz7PpU63FIPco2qWfkbqf6hGobKkul56+lGaEu9opj8bekJtlLjNI8/Tn+r&#10;qFCxVrWXrpX7h3tVv7mTaxTdcgtbyWZTtWpV/pe/sG4dVEEhy1EFOWtYEfGqgtRqNc3v27cv1335&#10;5ZdbtWr1xRdfGAwGbo6XVq1aRbczePDg4uJiNssjVEH0cHngqIhQBQGA1KAKCnW6zZtpF1a7Zg3r&#10;N84cG0trlr/9trJVK8fELWo4Z8v7j3M1DyZhp83Fh7lHmHBVUMNJ1aa1osuTPeI+Hpm9nK3aFGuN&#10;7WL1Nbr9bvKR/RVTub/VO2X8V0U/sDUaZ8vIoD9a0eO5b4qPLp3Zgdqn1o6lq395cDK1ta++Suvo&#10;6GkTFma9epW7CoeqoLX7lmwfG4Ep1Kb1s+Y0rIIcFApFr169aH/0vvvuo0u3VdCDDz7Yod5jjz12&#10;55130syuXbs6H/Cm0WhWrlxJK9DfoqWkbdu2x44dY4sbZ7PZdu/eTXXUXXfdxV3x3nvvpZuyu/s8&#10;nKogWoEqrpDFPUSe/fWvf6XCkhpuqyCaT1u5mQ0dOvSpp55id6IOqiCAUIMqCLxV8tRTtCNruvlA&#10;kcbgsyABeflZkM5m2JW5P/fuW2lm8pDX6aF+VTHFaPMqwh1V0PsZ8xN0aVHVsul5672sgkhVhw7q&#10;Vq1W5H6Tf0ebnIcfWKfaTze1pHB7xVP/ovk1BoO6devKp59ma9fDZ0Ehq+FnQVT5fPjhh61bt77/&#10;/vsXLVpEBQzN5PVZkLOysrILFy6Ul5ezfj25XH7HHXdQicX6DdAub1RUVGZmJuvXq6qqomqHai2z&#10;2cxm1cNnQbQ53KLKZ+PGjY5Ho7HPgqQDVRBAqEEVBIx+3z799u2sczNrdjbtWCtbtzZfucJmeYH7&#10;XhD3i8zcRO2fKi7je0F8eVkF2WrsKfrszvLhx1/+X5qfc+8dvVLGna9K4JZ65qiCPspckGcqKjSX&#10;zMz70vsqyF5WRn8x+/e/octtJxeHZ696WTHpu7Jf7CUlNKfsd7XfEaI2W7seqqCQxVVBbisfZz5X&#10;QaWlpXfddVfbtm1pZTarDv3F22+//f3332d9dzp06HDbbbdREcX6dXQ6HVU7f7n5kE4OqiDaHA6P&#10;PPLIl19+6fYRQBUEAFKDKggYc3R08f/9H+2t0qS+/371gw+WvfgiW0Z72H5EV5w2lXav6ZL1gScv&#10;qyCitem/UO2nQmjt9iG0q6hsFTY3crze1vSPYvlZBRWZy+Xd/0V3JuXff1un2t9BNmR+wZZic+1z&#10;Rlv32xtap+eSA6qgkEVVUGOVjzOfqyDOoUOHnn76aVqZQ3VXnz59ZDIZW9y4a9eu9evX79Zbb2XX&#10;DAt78sknDx++cTCqM1RBHiofZ6iCAEBqUAWBO3a7rbi4xubjmTRdoAryU2NVkFtFlvK30me9kBK+&#10;qfgHKkW6JY+anb+xyULInypIY9V+XXy0a/KIsTmfbi0+8nratEEZCy5UJbLFjUMVBJ65rYKkJsSr&#10;IO+hCgIAqUEVBKJDFeQnXlWQvcaea1S/lT6zR/KY9UXfLyvc0VU+YnzumhKL686H0Wa+Un19TPYq&#10;qnzeTZ/zVtpM2kzd5CMHZsx7P2N+r5RxHeXDXkqd9GHmJzRnXM7qg2VnbQ2+Ha42l61V7e0sHz4p&#10;97Nvio++ppjyfsa8M5WxbLFHqILAs2args6fP+/zzi6qIC+hCgIAqUEVBKJDFeQnXlUQh4qTwVmL&#10;uyWPWlCwdU/piT6pE/qlRuwrPaWz3fSrwVa7LUab/KJiIm0gKmC+KTn6XdkvjmlL8eHh2cvay4a8&#10;mT7zx/KbviZB9DbjzxWXaVHf1AkrCnduUh/qnTpuUOaCq9qmjzjioAoCz5qtCnrkkUfoD91yyy13&#10;3333P/7xjzVr1hQVFbFlTUEV5CVUQQAgNaiCQHSogvzkQxVE6FoHy872Th3/smLyrtKflxZu75My&#10;vnfKuC/VBwvMxVT/sPVqapTmksWF2zrLh1MNI9dn0Rx7jT3VkDs1b32X5BGTcj9zPvUqXbHIXL6r&#10;5Of/pk3vmTJ2Vv6XW4t//ChzAZVAa1V7yyyVbD0voAoCz5q5CmronjqjR49OTGz0CE9UQV5CFQQA&#10;UoMqCESHKshPvlVBnEJTCV2XypWXFJM2qg/S9E767G7Jo15VTNlcfFimzyyxVBjtZq1Nf7j8HK3G&#10;nSn1fFUCFTlU2KxT7zfYjGa7pdSioQJpd2nkhxmfUL30ZvrMFapdW4oPv5c+9/mUMdPzNlzTpbM/&#10;6TVUQeBZk1XQhQsXfhDCgw8+WFv0NIX7vYTevXvn5OSwe4AqyGuoggBAalAFgehQBfnJnyqIU2Gt&#10;3lHy0+uKaV3lIz7KXEhVx1rVviFZi6nmoYqIq2qm52+YmPsZrUAbi6buyaOHZS2dlb9xYPq8LvIR&#10;NL2UOnFQ5sJFBd9sKz46Lmc1rdA/beoX6u+V5lL2Z3hCFQSetfhnQeSee+658847BwwYcP78+cbO&#10;mooqyBuoggBAalAFgehQBfnJ/yqIY7XbCkxFm4sOf5j5Sc+UsVTYDMyYt6Rw29biIyuUuyNy1n6c&#10;tejt9FmvKab0TZ1AjY8yF1C1QytsKj68Srn748xFzyWPomlA+tzPVPtS9Dk2p8Pq3LBYrLGxNDX2&#10;Y4OogsCz5q+CWrduTWXPQw89NH/+fOcPfDxAFeQlVEEAIDWogkB0qIL8JFQV5Mxit+aZin7SXP5U&#10;+W149ioqh/qnTe2dMr5H8uiu8pFd5SO6J4/ulTruVcWU9zLmjM5esUy5/XD5uXRDvsnmeu58F8al&#10;S9WtWtFU+fTT+pEj9SNGaNq2VYaFFd92m00uZyvVQRUEnjVbFTRw4EDa8dVqtazPB6ogL6EKAgCp&#10;QRUEokMV5CcxqiCRVHbqRAWPYeZM1ndS+tvflj3wgL26mvVRBUFTmq0K8geqIC+hCgIAqUEVBKJD&#10;FeSngKmCbDYqgUrvu491m0JV0NS8LzrIhyws+DpWmxJAk9Jcwv4HEBNXBd19991DJYzuYbdu3fbs&#10;2XPq1KnExMTCwkKzuYnPS0MTqiAAkBpUQSA6VEF+CqwqqCwEqqBzVQkz8jbQs3qVcjf7Z0AclZWV&#10;tG8qk8kuX74cGRm5f/9+2kOVFKp/jh07dv78eSqBsrOzy8vLrVYru/fghKuC/vGPf/z73/9+6qmn&#10;nnzyySeeeOJxKfn9739P93DMmDEHDhw4e/bs9evXlUolalqAIIYqCESHKshPAXREXFXnzlQImVat&#10;Yn0nZQ88QIusF26cfTUIjoijWug1xRTWAREYjUaNRqNWq3NzcxUKRVJSUrTEUPGTmppK9Q/tMVMJ&#10;pNfr3f6UHJCqqqrCwkJ6uGJiYs6cOXPkyJHdEnPo0KFTp05dvXpVLpfn5eVVVFSgpgUIYqiCQHSo&#10;gvwUQFUQ0Y8dS9WOunXrqh49jPPmUbfi73+nOcW33hp8v44Qq02h5zZdsj4IjSoKYrPZaGfUYrGY&#10;zWaTxNBdojtGd49w95bddWiAHq7q6urS0lKqGHNycqisvS4xVKFlZWUVFBSUlJRUVlYaDAZsUIAg&#10;hioIRIcqyE9cFdRRNnRM9qoErSJQpusZFxX7N6bv+vxa9mWXRdz0Y/mFEVnLUAUBAABA80MVBKJD&#10;FeQno820RrX3v2nTg3J6K23m92Wn2b8aaFAFAQAABChUQSA6VEEQrFAFAQAABChUQSA6VEEQrFAF&#10;AQAABChUQSA6VEEQrFAFAQAABChUQSA6VEEQrE5ortJzmy5ZHwAAAAIEqiAQHaogCFZ7Sk/Qc5su&#10;WR8AAAACBKogEB2qIAg4BptJbzNa7TbWbwSOiAMAAAhQqIJAdKiCIOBkGgtWKHetL/o+31zEZrnT&#10;ZBUUr1VsLzn+Q/mvOpuBzQIAAAAJQBUEokMVBAHHYrduLDrUPXn062nTdpX8rDaX2WvsbJmTxqog&#10;ujrNnJCzprN8eCf58FhdiqXGypYBAACABKAKAtGhCoJAZLZbthb/2CtlHD176XK5cqfCkGuxW9ji&#10;Og2rIK1Nf6zi4sCMeZ2Sh7eTD+kgG3K4/JzBbmKLAQAAQBpQBYHoUAVBgLLYrd+WnuibOoGewDS1&#10;lw3eVPRDpVXLFjeogsotVSOylnWSD2PrywevU++vtuq4pQAAACAdqIJAdKiCIHBZ7JYtRUf6pIx/&#10;ISW8v2IqFTlfqL//SXOZns9phryfNFfouX24/NyV6uuHys4uLdz+fsb8iNy1b6TPoFqIVi61VLIb&#10;AgAAAClBFQSiQxUEAc1st1yqTqKax2q36WwGmT7zp4rLXxf/+Jlq3+Tcz+m5PSt/466SyF80MdlG&#10;pcVe+/0furxQldjYt4kAAACgxaEKAtGhCoJg1fB7QQAAABAQUAWB6FAFQbBCFQQAABCgUAWB6FAF&#10;QbBCFQQAABCgUAWB6FAFgfRdqk6akLP2rbSZb6fPaji9le5+/iuKyfTcflUx2WW+52m5cqfVbmN/&#10;GAAAAFoCqiAQHaogkDir3UrPz0l5n3eVj+ibOmGNas/l6uvXdOk0JerSjldcGpW9omvyiH6pEZ+r&#10;912tlnGLaJ2lhdt7poztljxyct6605Ux3HyaorXJs/I3Ppc8qkfK6Ln5m65o2a1xU65Jzf4wAAAA&#10;tBBUQSA6VEEQEEx2Cz1Lp+Suo+plUObCSM0VrVXvWHSlWjY2+9NuyaOGZi45V5Wgtxm5Rdkm5VLl&#10;DqqFXk6dtLn4sMZazc0naYa86XkbqHx6PW3antITWpuBLQAAAICWhioIRIcqCCTuJ81lqlLK6s7t&#10;Y7ZbEnRpk+tqoQHpc49UXNDVVy91ixRjsld2lY/8IOOTU5XRjkWF5uLVqm97p47rlxrxVdGhcmsV&#10;N5/kmFSfFGylq7ykmLij5LjRbmYLAAAAoOWgCgLRoQoCidtberJXytg+qeO3Fv9YadXSHK7gmZz7&#10;eTcqeDI/idRcdXySQ4titMmj62uhc1UJhvrPhQpNxUsLtz+fPIZqoY1FB51roVyTelHBN53kw19K&#10;nfhN8THutEIAAADQUlAFgehQBYHEUU2SqEubkreuW/LIQZkLL1UlcVUKFTw0f1zO6m7Joz7ImP9T&#10;xWXnWihWmxKe82lX+YhBmQvOVcUbbCZuUb6paFnhjh51tRCVVVVWHTef5JhUCwu+3ln6U7XtxkwA&#10;AABofqiCQHSogiAgmOyWS9VJ43NWzy/Ykm7IZ3PraqTr+sxJuZ9TOURPY5vTz7tZa6zXdOmjslZM&#10;yF2bash1XqQ2l61W7Xk9bdr5qgQqmdhcAAAAkAZUQSA6VEEQQOw1dppYx4mtkfnEarfZaaE7Vroe&#10;AAAASA+qIBAdqiAAAAAAkBRUQSA6VEEAAAAAICmogkB0qIIAAAAAQFJQBYHoUAUBAAAAgKSgCgLR&#10;oQoCAAAAAElBFQSiQxUEAAAAAJKCKghEhyoIAAAAACQFVRCIDlUQAAAAAEgKqiAQHaogAAAAAJAU&#10;VEEgOlRBAAAAACApqIJAdKiCAAAAAEBSUAWB6FAFAQAAAICkoAoC0aEKAgAAAABJQRUEokMVBAAA&#10;AACSgioIRIcqCAAAAAAkBVUQiA5VEAAAAABICqogEB2qIADwgcViSQgEeXl57B5D43bt2hUWFjZ/&#10;/vy1UjV58mS6h5s2bcrPzy8uLtZoNAaDwW63s38AAIIOqiAQHaogAPBBSUkJ7ZWOHDnyrITRPRw4&#10;cCD2m5vEVUEVFRWsLz20EekeLliw4PLlyzKZLDc3t7y83Gq1ssUAEHRQBYHoUAUBgA+4Kmjv3r2s&#10;L0lPPPHEK6+8gv3mJgVKFRQeHr5///4zZ84kJSUplUqz2cwWA0DQQRUEokMVBAA+CJQqqHv37thv&#10;blJjVZDdbq9uIXq9nt2JOlwVNGjQoC1bthw9ejQ6OjovL89kMrHFABB0UAWB6FAFAYAPAqUK6tix&#10;I/abm9RYFUTVyN133806zejUqVM9e/ZknTqoggBCDaogEB2qID8ZTLZPdmZ2jYgJyqnHpNjtJwrZ&#10;vwrgBFVQMEEVBABSgyoIRIcqyE9UBc3+JqPD2OiFu7IMJmvQTGkFuhlb09uHR2/9qYD9qwBOUAUF&#10;E1RBACA1qIJAdKiC/OSogpbtyWazgkJesWHOtkxUQdAYVEHBBFUQAEgNqiAQHaogP6EKgtCEKiiY&#10;oAoCAKlBFQSiQxXkJ1RBEJpQBQUTVEEAIDWogkB0qIL8hCoIQhOqoGCCKggApAZVEIgOVZCfgqAK&#10;Mq1apW7VSj9kCOvXQRUUspYtW0a7m/fcc8/s2bNLS0vZ3AbcVkFFRUX3OrnvvvsefPDBf/7zn0OG&#10;DMnIyGAr1YmMjHzmmWfoFjh//vOfFyxYYDQa2eLGKRSKV1999bbbbuOuSPfz448/ViqVbPHNQrwK&#10;4iqHzp07nzhxgs1qBKogAJAaVEEgOlRBfgqCKsi4aJEyLEw7YADr10EVFLKoCmrTpg01srOzhw8f&#10;fsstt7itiNxWQSqVittVZf16GzZsoPkRERFct0uXLg888IDLDQ4cOJDWuXjxIuu7Q3eD1jlz5gzr&#10;19m8eTPNXLx4Mes7aeYqyG63s5Y0cJWDM3rkT548yRY7QRUEAFKDKghEhyrIT2JUQRarPVOp335C&#10;OXxNcufxMc+MjnI7dRwX/d7i6+sP58enV5nMNnZl/lAFgTNHFeSsYUXEqwpSq9U0v2/fvlz35Zdf&#10;btWq1RdffGEwGLg5Xlq1ahXdzuDBg4uLi9ksj5qhCjIaje3bt6d75axDhw5S2EFvWAU5c66IUAUB&#10;gNSgCgLRoQryk1BVkNliT8yomrBB0W5MbYXTaVzM+0tlG47UVjhGk5sKh8qejEL9rlOqUZ+ldJsY&#10;S1ehiuW9RdePXC7RG61sJe80VgV9sinxv2OPfbP7qjo9A1PoTCsXL2lYBTkoFIpevXrR/uh9991H&#10;l26roAcffJDKAM5jjz1255130syuXbs6H/Cm0WhWrlxJK9DfoqWkbdu2x44dY4sbZ7PZdu/eTXXU&#10;XXfdxV3x3nvvpZty+zlMM1RBTz75JHc3XPzrX/9ia7Qcz1WQM3qg6NJtFUTzaSs3s6FDhz711FPs&#10;TtRBFQQQalAFgehQBfnJzyrIYrVTMTN1U/qzY6J6TombvyMzvVDHlvFUpDF/E6nsPy+xQ3j0oJXy&#10;C0kVVFmxZR6hCsLkPDWsgqjy+fDDD1u3bn3//fcvWrSIChiayeuzIGdlZWUXLlwoLy9n/XpyufyO&#10;O+6gEov1G6Bd3qioqMzMTNavV1VVRTvxVGuZzWY2qx6qIHZv3Ln99tvDw8MLCmo/7G3ssyDpQBUE&#10;EGpQBYHoUAX5yecqyG6vUeTrBq2Q03UHr5InZVazBX7LVhkW7MrqNC76nUVJP0eXWps6Vg5HxIEz&#10;7og4t5WPM5+roNLS0rvuuqtt27a0MptVh/4i7Ze///77rO9Ohw4dbrvtNiqiWL+OTqejaucvf/kL&#10;6ztphioosI6Ic658nKEKAgCpQRUEokMV5CffqqAqnfWzQ3ntwqPfXngtMaOKzRVUeoFu+tb09mOj&#10;w79ITS/Us7nuoAoCZ1QFNVb5OPO5CuIcOnTo6aefppU5VHf16dNHJpOxxY27du1av379br31VnbN&#10;sLAnn3zy8OHDbPHNmqEKctaqVSvWkgaucqDKZ8yYMdRmc91BFQQAUoMqCESHKshPPlRBpZXmiRvT&#10;Oo2Pmb8j02bz6qA1YrXVHj5HE+t7wWi2HbpQ1C0i5sPlsstyT3u0DaEKAs/cVkFSE+JVkPdQBQGA&#10;1KAKAtGhCvIT3yqovMoyfr2iy4SYFfty2CwvJGZW954W9+yYqBFrUrQGHj9+QEXWydiy3tPiP1gu&#10;uyTjUQihCgLPmq0KOn/+vM87u6iCvIQqCACkBlUQiA5VkJ94VUF6o+3b0+p2Y6LeXyYze/2pTpZK&#10;H/5Faqfx0b2nx3WdEDN3ewavT4SqdJZvIgvbjYme/FVaWZXr18cbgyoIPGu2KuiRRx6hP3TLLbfc&#10;fffd//jHP9asWVNUVMSWNQVVkJdQBQGA1KAKAtGhCvKTN1VQxT/+oR87lhqqclPfGfE9p8ZFxjR6&#10;Sn4XxRrTp9/n0u2PX69IzKgesETWa1rcjpNKXqdnTMysHrY6+eXZCUcue3WWFYIqCDxr5iqooXvq&#10;jB49OjExka3aAKogL6EKAgCpQRUEokMV5CdvqiBlWFhVx45WW01CRvUzo6OoEMpSefq5Aged0Xbw&#10;QtGzY6I+XC7LKNTb7DXRqZXPT457e2HSmQTXHxr2IEdtmL8zq+PYmMlfpf0UVdpwupqsKa286WMi&#10;VEHgWZNV0IULF34QwoMPPlhb9DSF+72E3r175+TcONYUVZCXUAUBgNSgCgLRhUIVZLfXFJYaYxWV&#10;YkyX5Zohq+Ttw6OGrJRHxpQ65hd27UnFj9tp4OjjyrKmw9tqs19Jruw+Oe71+dd+iS+j/4ImqouO&#10;XCqmomvIp/K0Am/PLFRQYly6J/vZMdE9Jse+Nu+a89R7WjyVOkNXy6MVlWztOqiCwLMW/yyI3HPP&#10;PXfeeeeAAQPOnz/fUmdNdYYqSDyoggBCDaogEF1wV0Ervst5ZnTUtM3p566VO+oTYafGqiDniSof&#10;1dPtqEErdBwb/fzk2PNJTe9tpORqBy69Tvff7UT1yaSNaRqtha3t0fXs6vB1qX2mx+87q2az6v0c&#10;XfrSrARUQcBX81dBrVu3prLnoYcemj9/vvMHPh6gCvISqiAAkBpUQSC6YK2C7Paal2cnUP3D+qLx&#10;5oi4oltuqa47I36VzrJqf07HcdGTN6ZZPf5Gdn6xke585/ExUzenpRfqMpV654mKqPHrU7tGxCz5&#10;NttkbuKsqGaL/eCFIrqpMZ+n0nXZ3HqogsA3zVYFDRw4kHZ8tVot6/OBKshLqIIAQGpQBYHogrUK&#10;ilVUPjM6ii5ZXzR8fym7qML83/nXnp8cd+C868cyhCqjonLToQtFs75Of3ZMVO2xcHFlbFk9u92u&#10;LDOtP5Lfa1p8z6nxc7dlno4vy1Eb2OKbUTUYnVr54XJZ/3mJP1x089MIqILAN81WBfkDVZCXUAUB&#10;gNSgCgLRoQryE98qiOqc9ALdK7MTe0yOO3i+yOWsqWaLLSa16r3F17np/aWy5Q1OK0TXuCSrcKxD&#10;09gvUk/EuBZLxGqzX5ZrBi693m9m/M6TSpu7L06gCgLfoApqCFWQeFAFAYQaVEEgOlRBfuJbBXHU&#10;5aaPVsiemxi7eHeW9+fw4UWjtew5re47Pf6dhUk/RZWwuQ2gCgLf6HS66dOnT5gwYcSIER999NE7&#10;77zz6quv9paYl19+edKkSceOHbt06VJqampRUZHF4tVX6XwT6FVQQkJCtlRduHCB7uHgwYO//vpr&#10;2qAxMTFUF6EKAghiqIJAdKiC/ORbFUToivt/VfecEtd7WvyuU8ryamF2zux2e5XOEhldOnDJ9R6T&#10;Y1fsyynReNpRQBUEPqNCqLi4mPZQZTJZVFTUmTNnjkrMqVOnqP5JTExMT09XKpWVlZVWq5XdexEE&#10;bhWUl5e3e/fuTZs2rV69euHChVTfjh079mOJGT169FdffXXy5Mno6Oi0tLSSkhJRa1oAaFmogkB0&#10;qIL85HMVxKmotmyLVPafl9g1IjZ8XerV5MpijdnzDye4ZbPbK3WWxIzq1d/nPj8l7sWZCSu/y8lS&#10;uf+ykDOJVEHVeuvVZM13Z9V0SW02F6SN9kENBkN1dXV5eTmVQ1Rm0M60pBQWFhYVFdHdo/pHr9eb&#10;zWa3P6gtlMCtggg9PqWlpfn5+QqFIiEhgarHXyTmwoULcXFxycnJOTk59HyjJ57N1sRvwwBA4EIV&#10;BKJDFeQnP6sgjsVql+doZ2xN7z83scuEmH4z46mYOR1flpKrLSw1arQWvdFG63A7cNSgP1qls6rL&#10;TWkFuouyis3HCj5aLu84LrrP9HgqpU7Elpks3u7qtXgVdOxqCW2phtPxq40exQcgTQFdBVmtVpPJ&#10;xJW1VDRS6VgiMWVlZRqNhu4eFWx0V+kOi1rTAkDLQhUEokMV5CdBqiBnlToLVSYzt2Z8sEz26pzE&#10;7pNi24VHc4XBs2Oi2o+90aZ6iQqYAUuuT9yYtvOUKreo6U9+GqJCa9Oxgq+OFfwUddPJjn6KKhn6&#10;aXL7MdET1itOxpbFpVWJMe06peT+HbfT7lMq57sUChMVvWzDQAAK6CoIAEBSUAWB6FAF+UnwKqgh&#10;s8VeojFnKPXyHG1StjatQKcqMxpNAhwKonv7bWVYmGMq7NrTsTuOKqhFpnPXyqdtTqf/fcV3Xp0V&#10;FCQFVRAAgFBQBYHoUAX5qRmqoBaBI+JaFtVCr8xOZB0IEKiCAACEgioIRIcqyE+oggRRrbd++4ua&#10;Nhld4tcRSLM9gUFAqIIAAISCKghEhyrIT6iChBKXVkWbjC5ZP7ShCgpEqIIAAISCKghEhyrIT6iC&#10;hIIqyBmqoECEKggAQCiogkB0qIL8hCpIKKiCnKEKCkSoggAAhIIqCESHKshPqIKEgirIGaqgQIQq&#10;CABAKKiCQHSogvzkqIImblQUVZiCZopNq5z4pQJVUEtBFRSIUAUBAAgFVRCIDlWQn7gqqN2YqKCc&#10;Oo6L/vrnQvavigxVkDNUQYEIVRAAgFBQBYHoUAWBRKAKcoYncCBCFQQAIBRUQSA6VEEgEaiCnOEJ&#10;HIhQBQEACAVVEIgOVRBIBKogZ3gCByJUQQAAQkEVBKJDFQQSgSrIGZ7AgQhVEACAUFAFgehQBYFE&#10;oApyhidwIEIVBAAgFFRBIDpUQSARqIKc4QkciFAFAQAIBVUQiA5VEEgEqiBneAIHIlRBAABCQRUE&#10;okMVBBKBKsgZnsCBCFUQAIBQUAWB6FAFgUSgCnKGJ3AgQhUEACAUVEEgOlRBIBGogpzhCRyIUAUB&#10;AAgFVRCIDlUQSASqIGd4AgciVEEAAEJBFQSiQxUEEoEqyBmewIEIVRAAgFBQBYHoUAWBRKAKcoYn&#10;cCBCFQQAIBRUQSC6vaUnqQqiS9YPFntOq2gnki5ZHyQPVZAzVEGBCFUQAIBQUAWB6E5ooqgKokvW&#10;DxaRMaW0E0mXrA+ShyrIGaqgQIQqCABAKKiCQHSx2hSqguiS9YMFdiIDDqogZ3gCByJUQQAAQkEV&#10;BKJzqYJscrn2tde4duCy5+WpnvzPtF4LsRMZQFAFOUMVFIhQBQEACAVVEAhMP3KkMizMMRXdckti&#10;xnmqgq5fOFD2u99xM3VvvcXWDljW6Gj6R3Y98QZ2IgPIidgy2u+nS9aXmNwiw9oDeUM/TW6e6Y35&#10;1+jRoEuX+WJMg1bK6TJLqWf/KvgKVRAAgFBQBYGQbHI51Qba119n/Zqa8oceKrrzDmWb1ioqft55&#10;p8ZmYwsCU/nf/sYVci6TCrsmgWBv3Q9a0CXrS4wiXzf2i9TO46PHrU/94WKR2NPMren0aNCly3zB&#10;p0W7s3pNi+84NlqWXc3+VfAVqiAAAKGgCgIhWX74gUoC04YNrF9TU923L81ZPfHZIPteED4LCkQS&#10;PwaMq4L6TI/fe6Y56rRmezSuZ1e/vTAJVZAgUAUBAAgFVRAIqbEq6Pkr7wdbFRQbS//X9iffQhUU&#10;QFAFOUMVFIhQBQEACAVVEAiJq4KanEp/+1t2hUAm8V1qcKEfNYqeewPf3IYqiJM7YAg9ILIDZ1lf&#10;NKiCBIQqCABAKKiCQHQuvxEXNFAFBQaTqcZgoEk/YgTt9H/03y0LtyRHxavLyiX3Tf1mqoLqH5C8&#10;dz+mB0S+7yTXrbFY2ApCQxUkIFRBAABCQRUEoguCKshmtzecolM1VAXRpct8mux2dkVocdo33qju&#10;2ZOmir/8hXb6M/75dOw/O57/n/Zf/38fDFwiW/197s/RpUUVJrZ2i2qeKsjxgBT98WF6QFRPPcN1&#10;DVOmsDWEhipIQKiCAACEgioIRBfoVZDJbOs+KZYKHu+nSRvT2JVBMrgj4ixR0Rqt5Wxi+aSNCm5j&#10;dY2IGf156pFLJTqDla3aQsSrgqgsr6i2xKVVHblc8k2k8vNDeSu/yzn93AB6QL6Ye3DnKeXJ2LLU&#10;PJ1WnEcAVZCAUAUBAAgFVRCILmiqoGNXS1TlpuIKT9P0zbW/PowqSFJsNntZlZkqnzUHcj9aIe88&#10;PqbHpNgxn6ds+amQCgORdv19IGwVZLHaM5X6b0+rJ2xQvDgzocPY6L4zEoZ+Kp+6OX3+jkyqghbs&#10;yvxwuWzSV4qJGxXvL5XRk5wemf/OvzZ3W+bxqFJ1uUmojzRRBQkIVRAAgFBQBYHogqYKupqisdqa&#10;2DH8dH9uwyooRlH58Uq5h2noavn354rY2iAE2lLFGtOpuLLl+3IGLLnecVzMC1PiqB7YcVKZlFVt&#10;MEnxvFWCVEF2uz2/2EgFHhUez02MGbRSvulYAT0DqQ70XNVQ1aQsM1KtSAXSWwuS6Dk/bHXy0Ssl&#10;FdX+fl8IVZCAUAUBAAgFVRCIpdqqu1It21L848Tcz6gKmp634WDZ2RyjymwX60vYInFUQYNXyadt&#10;Tpu+NX36lvSJGxXh61JGfpZCu62TN6VN25JeO39reu9p8Q2roF/iy2hmlwkxtFPuMv0UVUp7nB3H&#10;RX/xQx5bG/xTXmXed1b97qIkesxp6jEpds62jGuZ1WaL1M/Y62cVRPUP3cLi3Vm9psa9teDa9hOF&#10;haVGtownq60mJU+3Yl92v5kJ/ecl7v5FVaLx/atTqIIEhCoIAEAoqIJAYKWWyv1lp0dmL++ePPr5&#10;5DFT877YUXL8+7LTq1V73k6f1Uk+7FXFlAUFXyfq0ow2M7uOVFms9gvXKxbvzu4wNpr2p9uPjaad&#10;yxlb0j8/lPd1pJJ2tQ9dLKIdxM3HC1Z/nzN+Q+pLsxO4Pe+eU+LXH86nXVLudrgqqNP4mEW7Mrlp&#10;ybfZ+36t/fBHb7RO2KBAFSQsm81OtdDF6xraClS7dh4fQ3XsiDUp1I1OrdQZJVoO+VMFVWgte8+o&#10;qWgZsOT68aslQh3mV1xh+upoAd2lD5fLzyVVGM2+PHSoggSEKggAQCiogkAYFrv1cnXSjLwNPVPG&#10;9k4Zt6RwW3S1XGvTW+22M5pYqoLU5jJbja3AVHSw/OxHmQu6yIe/kz57a/GPRZYye43kflItQ6lf&#10;tCur97T45ybGfrIjMzKmNEdtoKKILW6cwWxLztV+f74ofF0qVT5vfnLtq2MFcelVaw7mOab+c6+1&#10;D4+iqonWRxUkNrvdXqWzUvGz5aeCkWuTu0bEdIuIpdJozYHcizINLWLrSYDPVVC22jBvR2b3SXHL&#10;9+b4/PlPY+gBjEurGrEmmSrJb34urKjm/eYFqiABoQoCABAKqiDwl8Za/W1p5ICMuZ3lw0dkLTtW&#10;cbHcWkV7Tma7JVJzdVDmQprfTja4T+r4FcqduSa1zW6j0ijVkPOp8ts+qROeTw6n2ilJnyGRI+WU&#10;ZaZpm9M7jI0etFJ+Kq6sWu/7XnJRhWnfWXWvafHdImLWH8k3W1gRtelYAaqglqI1WBMyqnacVI76&#10;LOXZMVGdx8cMWHJ95Xc555IqWvxnEnyrgjKV+llfp/eYFLdqf261u3+B/q8slZ5KEW7KLzaYbj44&#10;0Gqz55cYHCvQRKPApebPVhkivlRQAbn5eGFZFb9CiG4QVZBQUAUBAAgFVRD4LstY+Knq2xcVE3sk&#10;j15U+A1VMkZ77e6RzmY4UHbm/Yx5XZJHTMz57Ljm0sWqaxuKDryYSmuOmZO/Kc2QZ7HX7q5RvXSk&#10;/PzAjHldk0cOyVocqblSbWvJc1keOF/UY3Jsv5kJJ2NLHUWLn2gfdMvxQtrhfmV2QlpB7TFyqIJa&#10;is5ojUur2vhj/si1KS9Mies8PvqjFXIqUC/KNCWVLX98pg9VUGmled0PefT8+WRnVmOfa13P0k7+&#10;Kq1rROyzY6I7jY9Zsifb5fMieop++n1u14iYduHRVP93nxS7/nA+3TJbXC81T0ulIxVChy8V8xod&#10;qIIEhCoIAEAoqILAR+mG/Cm5615IDl+v/r7QXGy11767XGGp2lHy05tpM7omj5iRt+FoxcUlhdv6&#10;pI7vJB82NGvJofKz20qOvZ42rVvyyEm5nyXq0rjPf0x2S5RW/n7G/JcUEw+V/1ptY1+naWZfHK7d&#10;m/xgmaygxCj4aU+jUyu7Toh5bmLsJZkGVVBzol38q8mazw/lDV2d3H1ibJcJMcNWJ28+XhiVUlnO&#10;/+AuUfGtguhZejq+vO+M+EEr5FdTNGxuI65lVtM/3mta/L6z6oY/dZip1FOlRM9DemQ8fP6554z6&#10;pVkJVAtRYcNmeQFVkIBQBQEACAVVEPiI6pYPMua/qJhIDeqqzWUbig68opjUPWX04sJtVP8sKNja&#10;O3V8r5Rx3BFxvVLGdkkeQVfZW3pyX+mp99LndJWPGJm1/FJ1ksFW+870rLwvu8hHrC86UGppYn9O&#10;DKfiymj/uN+MhKIKsfaML8oqnhkd9cKUuLUHc1EFiYc7Q+hP0aXTt6S/t/h6l/ExVPzQg0x7//Ic&#10;bYsf9uYB3ypIVWZa+V0OPZcW785qWNi4sNnshy4UUw3z0QrZRdlNQ0xntH36fW7n8TFztmVkqzx9&#10;GJutMoxbr2g3JurA+WLvf3MPVZCAArcK2rVrV1hY2NChQydL1bvvvkv3cNOmTfn5+cXFxRqNxmAw&#10;2AV/SwwAJANVEPjIUQXtLo1cWLCVihwqeL5UHzhcfn5izmc9Usb0T5u2p/REmj7v48xFVAVFaq7E&#10;6xRTc794LnlU/7SpXxX/cFxzaUT2sq7JI95Nn/NjxYXxOatbqgqimHt1TuKzY6KPXS3x5icQfEb7&#10;5VQIfbBMhipIPNV6C+3lU3nwSt1P9nWNiB2+JvmbSGVqvq7JUqFl8a2CUnK19OTpNTV+87ECNsuj&#10;Sp1lzYHcDmOj527LyC++cVDc0SslVB29v+z6JVkFm9UIg8k2+5tMelTp6drwkLnGoAoSUKBXQRUV&#10;TTzHWhAVP3QPFyxYcPnyZZlMlpubW15ebrVK930TAPATqiDwEVcFvZAytlvyyFcVU3aV/lxkKT9R&#10;GfV2+qwBGXOpqqmw1O7xlFgqBmctpiroVGW0yW6219gzjQULC795PnnMksLt+aaiJF3GpNzPqWqi&#10;OqqzfBhXBVVUmyd/lfbe4usuU1JWlbXBG9B7zqiHrU52WXPj0XyXb4pfkmlob9hltYlfKsqrLNkq&#10;w3MTa88IVFhqFPWdv/3n1PRXek2LRxXUDOipUqwxX7hese6HPNrW7cOje02NG/1ZCj03rmdpzWKW&#10;u77hWwXJc7S0ft8ZCdtPFLJZTUmuK5y6RcRu/bmQ+9nra5nV4etqvyX1/bmiJr/tY7Ha5+3IfHZM&#10;9NqDucUV3p5BCFWQgFAFiYergsLDw/fv33/mzJmkpCSlUmk2t8Bxsxs2bFi+fPnSpUuXLFmyaNGi&#10;hQsXUm0mNZs2baqsrNTpdEaj0WKxtMiHZjExMdJ/oEAQW7dura6u1uv1JpPJZvP2SIQmoQoCHzk+&#10;CzpTGWu03dgfqrbqqNphnQZVEJtbU1Nl1XE/kEBsdhtda3reesdnQbQ3RntO0amVLlOlztrwpTa/&#10;2BiXVuWyZpZK7/KpTmmlOT7ddbWkrGr6W5lKfbeIGKpPlGW+nxrSG4cuFNFfeX5SHKqgZmaz15RV&#10;ma8ka6gE+mi5vOO4GNrvp6p43aG8WEWlSaBfwvAT3yoot8iwYGdWp3ExK/Zls1le+Dm69L/zr1FZ&#10;ciqurKTSvHxfDtWHq7/P9eb3IZRlxolfKug5vPsXFT112dymoAoSEKog8XBV0KBBg7Zs2XL06NHo&#10;6Oi8vDza5WKLm9HDDz88ffp01pGk999//8knn5TJZNnZ2Wq1mnZPBdwx9d7atWtpk7EOBK/XXnvt&#10;6aefVigUNEjLy8up8GYL/IZnD/jI5XtBjWmsCmqoBb8XZLXZ+82sPXrqZGyZqEfEzd2eQX9lwJLr&#10;qIJakNFso3p40sY02hY0UQ0wcOn1Y1dL9C19NlW+VZDJbDt4oajz+Jix61KzlN7+uCL9mxt/LOgy&#10;PmbyV2kLd2X2nBo3Yk1KUpZX9QkVTu8sSnrzk2uX5TwGKaogAUmtCuIqhzZt2nz44YdpaWlsrjuo&#10;grz3pz/9SfpV0KOPPhoZGRkVFUX7psXFxRZLC5zrYtWqVaiCQsGLL7742GOP/frrr9euXaNRSVU3&#10;W+A3PHvAR15WQdVW/d7Sk2tUexWGPGuNp73Mlv11hEMXirpMiHlt7jWNVqyX8muZ1bTDTfusq7/H&#10;ryM0N6p8aF983Q95H6+U95oWTw/4u4uuf/ljfoyiskRjbolDOdzgWwWRbLVh3vba86XSv+b9ESm5&#10;RYbZ32TQk5CmV+YkHrlc4s1Vy6osM7bStaK3n1BW63kME1RBApJmFeSMKqKPPvooPT2drVEPVZD3&#10;AqIK+utf/9riD9SKFStok7FOHRog4Bv2CEpSz549//73v+/Zs+fMmTPJycnl5eVsgd9QBYGPvKyC&#10;vNeyVZDNZl+wM6vD2OiRa5M1OuELodQ8Le3dPjsm6kRMGX4pu3nojbZYRdWq73I+XC57fnJcp7qf&#10;Qf/658LEjCq+5/1sHj5UQVS9RKVUvr9MRsXMvrNqNtcLp+PLP1wuf25i7amBvPndPFpn1Xe53SJi&#10;5mzLzFYZ2FzvoAoSkNR2VhpWQc6cKyJUQd5DFeQlt1UQawEfqIIA+OGqoG7ykZGaq+WWKv+n0dkr&#10;O8iHtlQVRGz2mh0nVZ3Hx9AOZUxqpYC/J7b9hLLLhJiuE2KuZ2upiypIVEXlpi+P5L+35DptymdG&#10;R/WcGkeFUFJWdUV1CxywwYsPVRCx2e1UCA1aIX9pVsL354vEOKSTisale7L///buBDiKOl/guHKo&#10;HAt4l1tatbsW6qq7pVUGuVFZwINdffpWgdVVVEQFkUPxAEQ5va8nq4AIxEUURUDYQgKCgiC5gITJ&#10;TUhC7slkMrkzZ94v6SY75mKS9Mx0z3w/1dU13TOZdLpH6/+lZ3pGzIxbsPbEyXYvpd0qKkhDDf9m&#10;qzMNueODG264QeZUkC+oIB9RQVrR+X6jgqA7SgVFmCZrOwWxghRZhbVT3k2+eXqMzI+dqOxKC7nd&#10;nq0HzX+df0zG4u98ndM0CqeC/M3ucGcX1e6MsSz+98nbXzoyaFqMFILs5893F+QUd+w8RiB1roKE&#10;vNJO5NcsWJc5clbc/LUnMvI1+95hj8dz4HjZg8tNtz0X/8mOPLOtMwMdKiiEtX8uaNy4cb/88ovy&#10;SM4F+Y4K8hEVpBUqCOgYd73H7nHUuu1nnA5VHJe8kXmz9a1OrvrgfzmDlE9SdtXc1RkSJ3fNOybD&#10;ykNJNt8vrFxd5/rukHnah6m3zIkfOiP2k+153+xv+NBR09T4iXwqKECcLk++pe6nhLI3v8r+24Jj&#10;sufHvXjk6Q9S1uwskFrQySeCFJ2uIIW88Lb8bL7vtcQxc49I/qXkNJx47DTZb7LTZHtGzY6bsSLt&#10;SEZFp88yUUEhrGUFjR079tChQ+rdXqgg3/mjgjZs2NC9e3d1ocuooBBDBQH+EleVIhUkc3XZOEor&#10;HAdNtgVrTwydETP82bi/zj/2j+Wm6f+XIl209Iust7/O/mDLqbc2ZS/6PPPlz05MfT/5gSXH73jp&#10;6KBpMbfOiVuxLc+UVVVrb7ggxJ4jpVI+Mpo0l9mVqcTmUC7DQAUFkvStHNOjGRWr/pN//+LEiIYj&#10;Ff/Q66Z3vslJzKwM+leqdrGCFJU1rn3HrE++nyK9/b+vJcrrU5Le91Oa8oo9cLxs3mcnpP9HzY5f&#10;uD7TlN1wNXn17k6hgkKYUg5tlY83Ksh3GlaQbP/y5ct79uwpw1wqCG2hggB/MW4FKewOtwSMZIxM&#10;EkJj5x657bn4kbPiGk/sxEkd3TI7fvRzR25/8eg9Cxve/CbT7I9/dcVYpYJkkrFgs0nGqbKeCgoM&#10;iYE8c926XQVT3k2W2Ljp6WiZL/73yYNJtsJSu6PlN/IGliYVpJBuySup23645OkPUuWFKrF336sJ&#10;0z5MffvrnC/3FX0fa/kl2XYko+Ln42U7Dpesjyp4NfLk5LeS7l6QMGJmwzcpSfz8bLJZymWXaJCG&#10;VBCEJhXkdDoTEhLUhRY8Hk98fLy60HEhWUGvv/66sk+mTp1KBaEtVBDgLyFTQYdTbGccFL69Kadl&#10;BdmqnEdPVLQzJWRWFlg0+xYweHO6PScLa1buyHvkzSQJjJunN3xG6J2vc2JSy4vL7H79eqiO8rGC&#10;aqZNK7/xRufWrepyuzyehsu75RTXxqaWR+4uePHTjEnLTGPmNuwHeaFKII2fd+zRt5OXbsjadsic&#10;KK/DUrtyAlNDVBCEVueC9u3bd/HFF8tcXW4k/SPZ8Oc//7mkpERd1XGh/Y44KgjtoIIAf6GCEGAO&#10;pyclp+rtTdmTlh7/y/PxMv6+Z2HCR9tOSXCWaHR+wx98Pxfk3LKlIiKiqFu3grPOKjr7bNs119g/&#10;+0y9zwd5JXWvrMu86emYVf/JU1f5ExUEoe074mQwdNFFF0kLadI/Cn9X0AMPPCDPP3z48N27d6ur&#10;2hDmFXT06FHZUf3791+4cGH7LxgqSCtUEOAvIVNBN0+PGTkrTm63M8nDqKDgqrW7o1PK53ycrhyL&#10;wc/EPPS6actBs/++D1crnX5HnDs7u2rixJK+fSWKCmWg+bvf2d99t97d5ikdKgiBp/nngqR/Jk6c&#10;2KNHjy1btqiruiYwFeStrSKigtQddFpbRUQFaYUKAvzF6BUkzGX24hbTnviGT/vIvNl6mfT/1TTh&#10;wO50F1rtP5vKZMR/y5x4idiH30g6OfmZ6ocfVh+hM13/XJBr797KsWNL+vSRHKoYOVJd20LXK6j2&#10;ued8341UEISGFdTs/M8PP/xw4YUXyly5t9MCX0HevIuIClJ3Smu8i4gK0goVBGitVv1iFqWCjh/4&#10;xlNQoKwJDXFp5VJBMleXoWMOp9tS7kjIrMzvd0Fxz57qWp3paAV5yspqZ84svfRSaR6ZzOecU3Xn&#10;ne7jx9W726ZUkLx6pQwbL/LRgWni0uO/JNtKL7rI7PNupIIgNKmgdt7/tmfPni62kFJBQkaE/qA8&#10;+Rn17t17wIABXa8gp9OZ0q7s7Gz1oR2nVJD6h/mBui/O5KqrrpK5uk2N5GfVW+gIne83KgiGYV+9&#10;uujss2VMVn7TTcoapYJyH7rXfO65sr704ovrtftHoyCiggxHDlbmeQOKexi7gqomTFCyp6RPn+p/&#10;/MOT1+HzOe7GSyZYK52dmH5KsMrLvvj8C6kgCLPZvGDBAl/aRqtzQTK4V2+1pv172xfEc0F9+vR5&#10;/vnnZWcqj/THuSBtBfFc0JAhQ3bt2qU8knNBWqGCAA04NmyQwVn1P/+pLjfyfkecp7paBk8yelPu&#10;MjQqyHB0fsi6/o64AOjEPqSCQljT+RPRv3//V155pa3O0fxzQZoLcAVJ+cydO7epfLxRQeo+Om3Y&#10;sGFRUVHq3V5arSB0jroHdYkKgjHUPPOMVJDr4EF1uZF3BYmKwYMLQ+Jfa3Q+pEZLOj9kVBAMx7uC&#10;vLUsIipIKqhv376SN2e8nB0VJAfCl4vptawghCQqCAbhdiunejzl/x0keVeQfcUKyaSKYcOUuwxN&#10;BoJRVwxuqL6YGHUV9G1XnEVG8DJXl3VGqSDZwmHPxo6Ze8T36Z7n98+etVbmzdb7Yxo1K1a2UObN&#10;1rcz3TInPuLpaCooJLVVQd6Uj7OvXLlSbodzBflOqwpyOp133XVXt27dIiIihg0bds4551xyySXp&#10;6RpcwtSvFeQ7KihMUEEwkspx46QNZJIiKr344uLLLsnue47yYaHiHj0cGzaojzM4KshwvvihUEbw&#10;MleXdcbl9pRWOAosdR2dTHHJ66bPlHmz9f6YPvkuV/ahzJutb38qsTks5Q5dfUetQentjSu+VNC1&#10;1167cePGyMhIuU0F+UKrClLOv7311lvu09fNN5lMFosG/wxEBSGQqCAYlae8PCF1n/c74kKGVNCL&#10;o1/N+8t4T1GRugr6Fp9eISN4mavLoaIwPUMqSObqsj+F6j40CqNUkFI+TYNvwTvifKfhO+Jkhy9b&#10;tmzQoEHdu3eXv65fv35ffvmlel8XUEEIJCoIBtbsc0EhoxMfkEBwUUFdRwUFl54r6I9//KMMU7zL&#10;xxsV5DutKmj58uV9+vTx/hjS9OnTNTkKVBACiQqCgVFB0AkqqOuooODSWwXJcKSd8vFGBflOw3NB&#10;stvl2eTvEvLiufPOOwu0+OI+KgiBRAXBwDZaoqSCZK4uh4qNjR8ykbm6DN2jgrqOCgouvVWQ76gg&#10;32lYQX5CBSGQqCAYWJQtWipI5upyqIiKK5XhoMzVZegeFdR1VFBwUUH+QwX5jgpCIFFBMLD4qlSp&#10;IJmry6GC4aDhhOoho4LCBxXkP1SQ76ggBBIVBAOjgqAToXrIqKDwYdwKOnTo0IMPPnj//ffffffd&#10;d9xxx2233TZs2LAInRk6dOiyZct27tx5+PDhtLQ0s9nsdDrVPyCAqCAfUUFhggqCgVFB0IlQPWRU&#10;UPgwbgWJ6urqkpKSnJwcGcfExcXt379fekNX9u3bFx0dbTKZTp48WVRUVFFR4XK51K0PoAEDBsiw&#10;L1bHrr76aqkgGZXu3r372LFj+fn5DodD3foAUipI3SaErssvv/wPf/jD1q1bDx48mJ6eruEpZSoI&#10;fkcFQSdC9ZBRQeHD0BUkRVFXVyctVF5ebrVazWZzgc4UFxdbLBabzVZZWVlbW+t0Oj2eIHzVr/Th&#10;tm3bNmzYsHr16vfff3/p0qUv6cyiRYtWrFgh2ykJlJWVJUczKLkoA2Kd7yh03fz585cvXy6HODo6&#10;OjU1Vf47lf+HqK+ALqOC4HdUEHQiVA8ZFRQ+DF1B8JG0opRYUVFRTk5OWlpaYmJijM5I/Mh4VPpH&#10;hqSSQDU1NUHJRf3vKHRdXFycyWTKyMjIzc01m80VFRUannikguB3VBB0IlQPGRUUPqigcCBFIdxu&#10;t8vlcjqdMuaz64xskmyYbJ5Qtlbd9MBSfrWedxS6Tg5r0+tNjrVy0NVXQJdRQfA7Kgg6EaqHjAoK&#10;H1QQAGiFCoLfUUHQiVA9ZFRQ+KCCAEArVBD8jgqCToTqIaOCwgcVBABaoYLgd1QQdCJUDxkVFD6o&#10;IADQChUEv6OCoBOhesiooPBBBQGAVqgg+B0VBJ0I1UNGBYUPKggAtEIFwe+oIOhEqB4yKih8UEEA&#10;oBUqCH5HBUEnQvWQUUHhgwoCAK1QQfA7Kgg6EaqHjAoKH1QQAGiFCoLfUUHQiVA9ZFRQ+KCCAEAr&#10;VBD8bqMlSipI5upyqNi4t0iGgzJXl6F7oXrIAllBvOyDiwoCAK1QQfC7XbZoqSCZq8uhYlecRYaD&#10;MleXoXuhesgCWUG87IOLCgIArVBB6Lx8R0mRo9TpcarLbYirSpEKkrm6HCri0splOChzdRm6F6qH&#10;LJAVxMs+uKggANAKFYTOO16T+djJpX/PeDm5Jktd1Zr2K8jtcc899dGo5KeWFaxTVxkEw0HDCdVD&#10;RgWFDyoIALRCBaFLVhdvG50yfUjS409nv5laky1Jo97hpa0KqnTVPJP1zmDT43LvrcnTXPWt/Kye&#10;MRw0nFA9ZFRQ+KCCAEArVBC66rOSHbenzpSSGWR69K602TFVSY5fv0euZQXlOor/nv7S4KTHZL1M&#10;g02PVbiq1PuMg+Gg4YTqIaOCwgcVBABaoYKgge/KDvwt7XklaWTaYv2x2l2r3teigmrd9iez3mhK&#10;IO+7jIXhoOGE6iGjgsIHFQQAWqGCoI1vS38cnzZnYsb86Vlv3ZL81NCkKY+dXPph0aatZfs/NX8n&#10;qfNGQeTLuZ+MSX1Gbk86sfBAxbGns9+U22vM36lPYTSdGw7WOdwej3obAdbpQ6be0iv9V1Ctw+02&#10;2DtedYoKAgCtUEHQjN0jo8VfjXTq3I4ih3Wbdb/Uzv6KY5765sP/Vj9HFHg5xbUL12cOnxk7fGac&#10;79PQZ2MHPxMr82br251in12RmldSp/5idNb+xLJH3kzy+yF7NvaW2XFvftXexT/0oHMVVFnj+uDb&#10;U83/5DNNnXrZxz32dlJsKqePNEAFAYBWqCD4XcvPBQHQUCDPBSG4qCAA0AoVBL8zXAXZnR5LuaPQ&#10;atdkMpfZ5QnVp4Z/VNW6ZT832/OdnkpsdvV5DUKTCnK5662Vzma7otNTcZm9us6lPjW0QwUBgFao&#10;IHSAw+Msd1WVuSrKnK1MVpm3dte+8nipoB/L45utb2eyuSorXTXqbw24oxkVT32Q8pe5RzSZJixJ&#10;PJJRoT41/GPj3sIHFic22/Odnh59O0l9XoPQpIIKS+ueW5nRbFd0errv1YStB83qU0M7VBAAaIUK&#10;gq/c9Z7V5m1jUmZI0gxLfmJk8pOjkp9SJrk92KRe821Y0hTvu+SRyvrBSY95r5dpePJU5a4hSVO8&#10;18s0OmX6+4Vfqr8YQLs0qSAYAhUEAFqhgtABVmfFiuJvxqbMkFD5uGhzgcMiaXT6rvI3CiKlkUYk&#10;T11f8p8SZ1nTlQ82W/f9T/oLN5sem5H9TlZdgfcVET41b/tLSsNV4144taLIUaqu1ZmKamdWUU1m&#10;QQcm+RH1hxEMxWX2ky0OSvuTy23gdy36o4Jq7e7sotpme6n9qcTmUH8YfkMFAYBWqCD4yu5xuhoD&#10;ptRZ/k7hF+NSn5UW+lfR5mKntSlsypwVi/M/G50yfUTyk+tKdpgd1qbrwn1r/VFaaJDp0Vk572f/&#10;uoXWmXcop5jm535SqL8W2n2kdNKy43fNO+r7FBVXyuWwg+itTdn3vprQ7KC0P9mqDByu/qig1Nzq&#10;f75haraX2p8+2Z7rNnJMGgIVBABaoYLgq4V5q5fmr0uuybJ7Gv7F1+qseLdwo9JCa0q2FzlKm8LG&#10;6ixXWmh40tQvLLvkkU0t9FXpnvFpc6SFZua8l1VXoKxU/NvyvbTQ4KTHX8z9V4HDoq4FcCb+qCDo&#10;ExUEAFqhguCrzdZ996TPjTBNfqtgQ57DrDSPzVX5bsEXt6fOHJn81EdF3+TZzU1fGWRzVb1duEFp&#10;oTXm78zOsqYW2mb9STkvNCP7nZN1+cpK4fA4JZPuSps9JOnxl3M/qQreBRLa4vF4iqz24ycrm02F&#10;pXVOF/8KrkceT31GXnWz4yVTRbUzZM7XBaCCbFXOZjtQpuyiWgfXPwwsKggAtEIFoQMkbFYUfTMm&#10;5Zlxqc9uKv2h3FWlrC9zqeeFRiRPXVW81eK0NQVPmbNyWf66xhZ6Qlqoyv3fsNlm3T8+bY5k1Yzs&#10;d3Ptxera+nqnx7XT9suJ2lx1WU8kdTb8UHjfqwnNpvVRBYZ+S1UIk2H67I/Tmx0vmeLSyx3O/74t&#10;09D8XUFut+egqazZDpRp+cas4jKDXVXc6KggANAKFYQOO1Gb93HR5l22w00VpJBGWmXe+q31xwpX&#10;tbrqNFnzYdFX35TudXiap8L2sp8X5a2xuSrVZQAdFIBzQdAJKggAtEIFAYCxUUHhgwoCAK1QQQBg&#10;bFRQ+KCCAEArVBAAGBsVFD6oIADQChUEAMZGBYUPKggAtEIFAYCxUUHhgwoCAK1QQQBgbFRQ+KCC&#10;AEArVBAAGBsVFD6oIADQChUEAMZGBYUPKggAtEIFAYCxUUHhgwoCAK2cdfRo/YQJ9fv2qcsAAGOh&#10;gsIHFQQAWjlr7dr6886rf/FFdRkAYCxUUPigggBAK7wjDgCMjQoKH1QQAGiFCgIAY6OCwodxK+jz&#10;zz8/66yzLrvssqv1ql+/frKFK1euzM3NNZvNNputtrbW4/GofwCAkEMFAYCxhWoFlZSUyKhUPKBj&#10;snmTJk0K2LjZ6BVUVlamLuuPHETZwtdee+3QoUMmkyknJ8dqtbpcLvVuACGHCgIAYwvtCtq4caO6&#10;rEvXXXfd+PHjAzZupoL8R6mgadOmbdq0ae/evYmJiQUFBQ6HQ70bQMihggDA2KigIJIKGjVqVMDG&#10;zVSQ/ygV9PDDD69evXr79u0xMTGnTp2y2+3q3QBCDhUEAMZGBQWRVNDgwYMDNm4OvQqqrKyU9X0C&#10;Tn7pwIED1Y1oRAUB4YYKAgBjo4KCiAryUTsVJE2iLgTQ7t27R48erS40ooKAcEMFAYCxUUFBRAX5&#10;iAoCoDdUEAAYGxUURFSQj6ggAHpDBQGAsVFBQUQF+YgKAqA3VBAAGBsVFERUkI+oIAB6QwUBgLFR&#10;QUFEBfmICgKgN1QQABib4SpoxYoV8+bNs1gs6nIbNKkgm82Wnp5eWFioLvuspqYmMzMzJyen/e//&#10;CfMKknIYOHDg+vXrz/hdsVQQAL2hggDA2AxXQcuXL5fR/JQpU3r06PGb3/ymrSJqtYKkZ2TlNddc&#10;M+20qVOnjhkzRp7wwgsvzMvLUx72/fffd+/e/fe///2SJUtk/P3hhx/KkFd+8N5771Ue0Jb8/PxL&#10;LrmkX79+s2fPXrt27apVqx555BHZziuvvNJqtaoP8kIFyV5tctVVV0VGRrZaRFQQAL2hggDA4Dye&#10;rxe8tu/Tteqi7kkFSaKoC/X1WVlZrRZROxUkQ1V1+TQZrUohjBgxQlm87LLLbrrpJuV2k9jY2KFD&#10;h3777bfqcmsmTpwoz19VVaUuN5InHz58+MKFC9VlLwGooLq6ukGDBslWebv55pv1MEBvVkHemhUR&#10;FQRAb6ggAAgFhzdtXjd9prTQqcTjhekZep7eXLLEu4K8eRfRrFmzZFTqSwXZbLYJEybI+vfee09Z&#10;k5GRcfnll8saGWHffvvty5Yti46O9ng8yr3tqKmpufXWW+UHZQuHDBnywgsv7Ny5UzpEvbuFAFTQ&#10;9ddfL9vT0p/+9Cf1EcHTTgV5u/rqq5988km5QQUB0A8qCABCSmVpabPq0NvUVgWlpaU99NBD3bp1&#10;O//88xcvXpyZmSmj0lYr6NJLLx112tixYydPnvz555+39QEeGXlv27btiSee6NWrl/zeqKgo9Y4z&#10;kRHwTz/9NG/evN/+9rfySxcsWKDe4YUKUremDcqhLC8vb+tcUG1trdTIAwE3fvz4l19+Wd2IRlQQ&#10;EG6oIABAQHm/I65Z+dhsNmW96NA74rxt3rxZHrNq1Sp12cuNN9547bXXqgstlJaWyg9OmjRJXfai&#10;nJgym83q8mm8I07dIC9N5aM+qFFbFaQfVBAQbqggAEBASQXJcLPV8vHW6QoSH330kTxMnn/mzJnr&#10;1q2LjIycM2fOgAED+vfvn5KSoj6oNTL27d27t0SatNDKlSu/+OKLJUuWDBw4UJ5NbqsP8hLgqyP4&#10;8qa+QGqqINnVixYtalY+3qggAHpDBQEAAspkMrVVPt40uVK2xWJJTExMSEjw5Td6q6qqkl6Kj48v&#10;KChQV7UmwBWkN3V1de2UjzcqCIDeUEEAAD3SpIL8LcwryHdUEAC9oYIAAHoUsAqS3yKmTp165MgR&#10;dZXPqCAfUUEA9IYKAgDoUcAq6IorrmjIoNN69+597rnnjh49esuWLWccBFNBPqKCAOgNFQQA0KMz&#10;VtC8efPu1kKvXr0a6qcNPXr0kC668sor33vvvaBcIy40UEEA9IYKAgDoUbDOBbXUrVu3vn37Xnrp&#10;pbNmzcrKylJ/rBEV5CMqCIDeUEEAAD0KYgWd1ygiIiIyMrKqqkp9XGuoIB9RQQD0hgoCAOhRIK+O&#10;0LNnz169ek2cOHH//v0d+k4eKshHVBAAvaGCAAB6FLAK6goqyEdUEAC9oYIAAHpEBYUSKgiA3lBB&#10;AAA9slgsPRtdcMEF559/fv/+/fv169dXZ2TcfOedd+7YsePgwYOpqanFxcVOp1P9A+DFKBU0efLk&#10;NWvWyAGNjY2VNVQQEMKoIACATlVXV5vN5qysLJPJFB0dvXfv3u06s3v3bumfY8eOZWRkFBQUlJeX&#10;u1wudevhZc+ePaNHjx45cuSQIUMiIiJuuOGG66+//mqdue666xYvXhwVFRUTE5Oenl5SUkLTAiGM&#10;CgIA6JSMQWtraysrK61Wq+SQZMYpncnPzy8uLpbNk/6pqalxOBwdurhCWJH9Y7FYcnNz09LSjh49&#10;KvUoaaQrBw4ciI+PT05Ozs7OltebvPDcbre69QBCDhUEAAD8zuVy2e12JWslGiUdS3SmtLTUZrPJ&#10;5kmwyabKBtO0QAijggAAAACEFyoIAAAAQHihggAAAACEFyoIAAAAQHihggAAAACEFyoIAAAAQHih&#10;ggAAAACEk/r6/wcStwbnq3RSBgAAAABJRU5ErkJgglBLAQItABQABgAIAAAAIQCxgme2CgEAABMC&#10;AAATAAAAAAAAAAAAAAAAAAAAAABbQ29udGVudF9UeXBlc10ueG1sUEsBAi0AFAAGAAgAAAAhADj9&#10;If/WAAAAlAEAAAsAAAAAAAAAAAAAAAAAOwEAAF9yZWxzLy5yZWxzUEsBAi0AFAAGAAgAAAAhAFwQ&#10;Z/RLBQAAQB0AAA4AAAAAAAAAAAAAAAAAOgIAAGRycy9lMm9Eb2MueG1sUEsBAi0AFAAGAAgAAAAh&#10;AKomDr68AAAAIQEAABkAAAAAAAAAAAAAAAAAsQcAAGRycy9fcmVscy9lMm9Eb2MueG1sLnJlbHNQ&#10;SwECLQAUAAYACAAAACEAqkOs4twAAAAFAQAADwAAAAAAAAAAAAAAAACkCAAAZHJzL2Rvd25yZXYu&#10;eG1sUEsBAi0ACgAAAAAAAAAhACEADyHhxgAA4cYAABQAAAAAAAAAAAAAAAAArQkAAGRycy9tZWRp&#10;YS9pbWFnZTEucG5nUEsFBgAAAAAGAAYAfAEAAMDQAAAAAA==&#10;">
                <v:shape id="_x0000_s1036" type="#_x0000_t75" style="position:absolute;width:57594;height:31584;visibility:visible;mso-wrap-style:square">
                  <v:fill o:detectmouseclick="t"/>
                  <v:path o:connecttype="none"/>
                </v:shape>
                <v:shape id="Image 257" o:spid="_x0000_s1037" type="#_x0000_t75" style="position:absolute;top:2265;width:58312;height:2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ipxwAAANwAAAAPAAAAZHJzL2Rvd25yZXYueG1sRI9ba8JA&#10;FITfC/0Pyyn0peimSlWiq9gWoeBL6wXx7Zg9uWD2bJpdk/Tfu0LBx2FmvmFmi86UoqHaFZYVvPYj&#10;EMSJ1QVnCnbbVW8CwnlkjaVlUvBHDhbzx4cZxtq2/EPNxmciQNjFqCD3voqldElOBl3fVsTBS21t&#10;0AdZZ1LX2Aa4KeUgikbSYMFhIceKPnJKzpuLUfB5Oqb0rduXX0z3/r1yw65ZH5R6fuqWUxCeOn8P&#10;/7e/tILB2xhuZ8IRkPMrAAAA//8DAFBLAQItABQABgAIAAAAIQDb4fbL7gAAAIUBAAATAAAAAAAA&#10;AAAAAAAAAAAAAABbQ29udGVudF9UeXBlc10ueG1sUEsBAi0AFAAGAAgAAAAhAFr0LFu/AAAAFQEA&#10;AAsAAAAAAAAAAAAAAAAAHwEAAF9yZWxzLy5yZWxzUEsBAi0AFAAGAAgAAAAhAOsE6KnHAAAA3AAA&#10;AA8AAAAAAAAAAAAAAAAABwIAAGRycy9kb3ducmV2LnhtbFBLBQYAAAAAAwADALcAAAD7AgAAAAA=&#10;">
                  <v:imagedata r:id="rId50" o:title=""/>
                </v:shape>
                <v:shape id="Connecteur droit avec flèche 130" o:spid="_x0000_s1038" type="#_x0000_t32" style="position:absolute;left:9994;top:3407;width:5609;height: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OotxQAAANwAAAAPAAAAZHJzL2Rvd25yZXYueG1sRI9Ba8JA&#10;EIXvhf6HZQRvdRMFkegqWij0UmgTLfQ2ZMckmJ0N2W0S/33nUPA2w3vz3je7w+RaNVAfGs8G0kUC&#10;irj0tuHKwLl4e9mAChHZYuuZDNwpwGH//LTDzPqRv2jIY6UkhEOGBuoYu0zrUNbkMCx8Ryza1fcO&#10;o6x9pW2Po4S7Vi+TZK0dNiwNNXb0WlN5y3+dgc/iNH6k6/SyKsrv/AeXqQ/DxZj5bDpuQUWa4sP8&#10;f/1uBX8l+PKMTKD3fwAAAP//AwBQSwECLQAUAAYACAAAACEA2+H2y+4AAACFAQAAEwAAAAAAAAAA&#10;AAAAAAAAAAAAW0NvbnRlbnRfVHlwZXNdLnhtbFBLAQItABQABgAIAAAAIQBa9CxbvwAAABUBAAAL&#10;AAAAAAAAAAAAAAAAAB8BAABfcmVscy8ucmVsc1BLAQItABQABgAIAAAAIQAC1OotxQAAANwAAAAP&#10;AAAAAAAAAAAAAAAAAAcCAABkcnMvZG93bnJldi54bWxQSwUGAAAAAAMAAwC3AAAA+QIAAAAA&#10;" strokecolor="#4579b8 [3044]" strokeweight="1.25pt">
                  <v:stroke endarrow="block"/>
                </v:shape>
                <v:shape id="Zone de texte 255" o:spid="_x0000_s1039" type="#_x0000_t202" style="position:absolute;left:16021;top:27127;width:633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6vxAAAANwAAAAPAAAAZHJzL2Rvd25yZXYueG1sRE9La8JA&#10;EL4L/odlhF5ENzW0legqpfQh3jTa4m3IjkkwOxuy2yT9925B8DYf33OW695UoqXGlZYVPE4jEMSZ&#10;1SXnCg7px2QOwnlkjZVlUvBHDtar4WCJibYd76jd+1yEEHYJKii8rxMpXVaQQTe1NXHgzrYx6ANs&#10;cqkb7EK4qeQsip6lwZJDQ4E1vRWUXfa/RsFpnP9sXf957OKnuH7/atOXb50q9TDqXxcgPPX+Lr65&#10;NzrMj2fw/0y4QK6uAAAA//8DAFBLAQItABQABgAIAAAAIQDb4fbL7gAAAIUBAAATAAAAAAAAAAAA&#10;AAAAAAAAAABbQ29udGVudF9UeXBlc10ueG1sUEsBAi0AFAAGAAgAAAAhAFr0LFu/AAAAFQEAAAsA&#10;AAAAAAAAAAAAAAAAHwEAAF9yZWxzLy5yZWxzUEsBAi0AFAAGAAgAAAAhALbCzq/EAAAA3AAAAA8A&#10;AAAAAAAAAAAAAAAABwIAAGRycy9kb3ducmV2LnhtbFBLBQYAAAAAAwADALcAAAD4AgAAAAA=&#10;" fillcolor="white [3201]" stroked="f" strokeweight=".5pt">
                  <v:textbo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Charge</w:t>
                        </w:r>
                      </w:p>
                    </w:txbxContent>
                  </v:textbox>
                </v:shape>
                <v:shape id="Connecteur droit avec flèche 135" o:spid="_x0000_s1040" type="#_x0000_t32" style="position:absolute;left:18929;top:21696;width:1664;height:56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m1wgAAANwAAAAPAAAAZHJzL2Rvd25yZXYueG1sRE9Na8JA&#10;EL0L/Q/LFHrTTRSlRFdpBaGXgiam4G3IjkkwOxuy2yT9911B8DaP9zmb3Wga0VPnassK4lkEgriw&#10;uuZSwTk7TN9BOI+ssbFMCv7IwW77Mtlgou3AJ+pTX4oQwi5BBZX3bSKlKyoy6Ga2JQ7c1XYGfYBd&#10;KXWHQwg3jZxH0UoarDk0VNjSvqLilv4aBcfsc/iOV3G+yIqf9ILz2Lo+V+rtdfxYg/A0+qf44f7S&#10;Yf5iCfdnwgVy+w8AAP//AwBQSwECLQAUAAYACAAAACEA2+H2y+4AAACFAQAAEwAAAAAAAAAAAAAA&#10;AAAAAAAAW0NvbnRlbnRfVHlwZXNdLnhtbFBLAQItABQABgAIAAAAIQBa9CxbvwAAABUBAAALAAAA&#10;AAAAAAAAAAAAAB8BAABfcmVscy8ucmVsc1BLAQItABQABgAIAAAAIQASo0m1wgAAANwAAAAPAAAA&#10;AAAAAAAAAAAAAAcCAABkcnMvZG93bnJldi54bWxQSwUGAAAAAAMAAwC3AAAA9gIAAAAA&#10;" strokecolor="#4579b8 [3044]" strokeweight="1.25pt">
                  <v:stroke endarrow="block"/>
                </v:shape>
                <v:shape id="Connecteur droit avec flèche 136" o:spid="_x0000_s1041" type="#_x0000_t32" style="position:absolute;left:5734;top:13697;width:3429;height:4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7W0wwAAANwAAAAPAAAAZHJzL2Rvd25yZXYueG1sRE9Na8JA&#10;EL0L/Q/LFHrTTS2VEl2lFLVF8FBTxOOYHZPUzGzIbjX+e1cQepvH+5zJrONanaj1lRMDz4MEFEnu&#10;bCWFgZ9s0X8D5QOKxdoJGbiQh9n0oTfB1LqzfNNpEwoVQ8SnaKAMoUm19nlJjH7gGpLIHVzLGCJs&#10;C21bPMdwrvUwSUaasZLYUGJDHyXlx80fG9jOf5k/135/3K+Wr13CGe50ZszTY/c+BhWoC//iu/vL&#10;xvkvI7g9Ey/Q0ysAAAD//wMAUEsBAi0AFAAGAAgAAAAhANvh9svuAAAAhQEAABMAAAAAAAAAAAAA&#10;AAAAAAAAAFtDb250ZW50X1R5cGVzXS54bWxQSwECLQAUAAYACAAAACEAWvQsW78AAAAVAQAACwAA&#10;AAAAAAAAAAAAAAAfAQAAX3JlbHMvLnJlbHNQSwECLQAUAAYACAAAACEAZee1tMMAAADcAAAADwAA&#10;AAAAAAAAAAAAAAAHAgAAZHJzL2Rvd25yZXYueG1sUEsFBgAAAAADAAMAtwAAAPcCAAAAAA==&#10;" strokecolor="#4579b8 [3044]" strokeweight="1.25pt">
                  <v:stroke endarrow="block"/>
                </v:shape>
                <v:shape id="Zone de texte 255" o:spid="_x0000_s1042" type="#_x0000_t202" style="position:absolute;left:330;top:10271;width:8833;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03xAAAANwAAAAPAAAAZHJzL2Rvd25yZXYueG1sRE9La8JA&#10;EL4X/A/LCF6KbtpQldRVpNQHvdW0irchO02C2dmQXZP4791Cobf5+J6zWPWmEi01rrSs4GkSgSDO&#10;rC45V/CVbsZzEM4ja6wsk4IbOVgtBw8LTLTt+JPag89FCGGXoILC+zqR0mUFGXQTWxMH7sc2Bn2A&#10;TS51g10IN5V8jqKpNFhyaCiwpreCssvhahScH/PTh+u33138EtfvuzadHXWq1GjYr19BeOr9v/jP&#10;vddhfjyD32fCBXJ5BwAA//8DAFBLAQItABQABgAIAAAAIQDb4fbL7gAAAIUBAAATAAAAAAAAAAAA&#10;AAAAAAAAAABbQ29udGVudF9UeXBlc10ueG1sUEsBAi0AFAAGAAgAAAAhAFr0LFu/AAAAFQEAAAsA&#10;AAAAAAAAAAAAAAAAHwEAAF9yZWxzLy5yZWxzUEsBAi0AFAAGAAgAAAAhAKa1bTfEAAAA3AAAAA8A&#10;AAAAAAAAAAAAAAAABwIAAGRycy9kb3ducmV2LnhtbFBLBQYAAAAAAwADALcAAAD4AgAAAAA=&#10;" fillcolor="white [3201]" stroked="f" strokeweight=".5pt">
                  <v:textbo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Génératrice</w:t>
                        </w:r>
                      </w:p>
                    </w:txbxContent>
                  </v:textbox>
                </v:shape>
                <v:shape id="Zone de texte 255" o:spid="_x0000_s1043" type="#_x0000_t202" style="position:absolute;left:1162;top:612;width:8832;height: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lF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QyjMygd6cAAAA//8DAFBLAQItABQABgAIAAAAIQDb4fbL7gAAAIUBAAATAAAAAAAA&#10;AAAAAAAAAAAAAABbQ29udGVudF9UeXBlc10ueG1sUEsBAi0AFAAGAAgAAAAhAFr0LFu/AAAAFQEA&#10;AAsAAAAAAAAAAAAAAAAAHwEAAF9yZWxzLy5yZWxzUEsBAi0AFAAGAAgAAAAhANcq+UXHAAAA3AAA&#10;AA8AAAAAAAAAAAAAAAAABwIAAGRycy9kb3ducmV2LnhtbFBLBQYAAAAAAwADALcAAAD7AgAAAAA=&#10;" fillcolor="white [3201]" stroked="f" strokeweight=".5pt">
                  <v:textbo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Mesure</w:t>
                        </w:r>
                        <w:r>
                          <w:rPr>
                            <w:rFonts w:ascii="Calibri" w:eastAsia="Times New Roman" w:hAnsi="Calibri"/>
                            <w:color w:val="7030A0"/>
                          </w:rPr>
                          <w:br/>
                          <w:t>vitesse</w:t>
                        </w:r>
                        <w:r>
                          <w:rPr>
                            <w:rFonts w:ascii="Calibri" w:eastAsia="Times New Roman" w:hAnsi="Calibri"/>
                            <w:color w:val="7030A0"/>
                          </w:rPr>
                          <w:br/>
                          <w:t>angulaire</w:t>
                        </w:r>
                      </w:p>
                    </w:txbxContent>
                  </v:textbox>
                </v:shape>
                <v:shape id="Zone de texte 255" o:spid="_x0000_s1044" type="#_x0000_t202" style="position:absolute;left:41167;top:11410;width:8832;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zexAAAANwAAAAPAAAAZHJzL2Rvd25yZXYueG1sRE9Na8JA&#10;EL0X/A/LFLwU3bShalNXKcWqeNOopbchO02C2dmQ3Sbx37uFQm/zeJ8zX/amEi01rrSs4HEcgSDO&#10;rC45V3BMP0YzEM4ja6wsk4IrOVguBndzTLTteE/twecihLBLUEHhfZ1I6bKCDLqxrYkD920bgz7A&#10;Jpe6wS6Em0o+RdFEGiw5NBRY03tB2eXwYxR8PeSfO9evT138HNerTZtOzzpVanjfv72C8NT7f/Gf&#10;e6vD/PgFfp8JF8jFDQAA//8DAFBLAQItABQABgAIAAAAIQDb4fbL7gAAAIUBAAATAAAAAAAAAAAA&#10;AAAAAAAAAABbQ29udGVudF9UeXBlc10ueG1sUEsBAi0AFAAGAAgAAAAhAFr0LFu/AAAAFQEAAAsA&#10;AAAAAAAAAAAAAAAAHwEAAF9yZWxzLy5yZWxzUEsBAi0AFAAGAAgAAAAhALhmXN7EAAAA3AAAAA8A&#10;AAAAAAAAAAAAAAAABwIAAGRycy9kb3ducmV2LnhtbFBLBQYAAAAAAwADALcAAAD4AgAAAAA=&#10;" fillcolor="white [3201]" stroked="f" strokeweight=".5pt">
                  <v:textbo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Courant</w:t>
                        </w:r>
                      </w:p>
                    </w:txbxContent>
                  </v:textbox>
                </v:shape>
                <v:shape id="Zone de texte 255" o:spid="_x0000_s1045" type="#_x0000_t202" style="position:absolute;left:41167;top:27126;width:8832;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Y+xwAAANwAAAAPAAAAZHJzL2Rvd25yZXYueG1sRI9BT8JA&#10;EIXvJvyHzZB4MbJVQEllIYSoEG5SxXibdMe2sTvbdNe2/HvmYOJtJu/Ne98s14OrVUdtqDwbuJsk&#10;oIhzbysuDLxnL7cLUCEiW6w9k4EzBVivRldLTK3v+Y26YyyUhHBI0UAZY5NqHfKSHIaJb4hF+/at&#10;wyhrW2jbYi/hrtb3SfKgHVYsDSU2tC0p/zn+OgNfN8XnIQyvH/10Pm2ed132eLKZMdfjYfMEKtIQ&#10;/81/13sr+DPBl2dkAr26AAAA//8DAFBLAQItABQABgAIAAAAIQDb4fbL7gAAAIUBAAATAAAAAAAA&#10;AAAAAAAAAAAAAABbQ29udGVudF9UeXBlc10ueG1sUEsBAi0AFAAGAAgAAAAhAFr0LFu/AAAAFQEA&#10;AAsAAAAAAAAAAAAAAAAAHwEAAF9yZWxzLy5yZWxzUEsBAi0AFAAGAAgAAAAhAHFahj7HAAAA3AAA&#10;AA8AAAAAAAAAAAAAAAAABwIAAGRycy9kb3ducmV2LnhtbFBLBQYAAAAAAwADALcAAAD7AgAAAAA=&#10;" fillcolor="white [3201]" stroked="f" strokeweight=".5pt">
                  <v:textbo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Tension</w:t>
                        </w:r>
                      </w:p>
                    </w:txbxContent>
                  </v:textbox>
                </v:shape>
                <v:shape id="Zone de texte 255" o:spid="_x0000_s1046" type="#_x0000_t202" style="position:absolute;left:47686;top:22842;width:8833;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OlxAAAANwAAAAPAAAAZHJzL2Rvd25yZXYueG1sRE9La8JA&#10;EL4X+h+WKXgR3ai1LdFVivjCW41t6W3IjklodjZk1yT+e7cg9DYf33Pmy86UoqHaFZYVjIYRCOLU&#10;6oIzBadkM3gD4TyyxtIyKbiSg+Xi8WGOsbYtf1Bz9JkIIexiVJB7X8VSujQng25oK+LAnW1t0AdY&#10;Z1LX2IZwU8pxFL1IgwWHhhwrWuWU/h4vRsFPP/s+uG772U6mk2q9a5LXL50o1Xvq3mcgPHX+X3x3&#10;73WY/zyCv2fCBXJxAwAA//8DAFBLAQItABQABgAIAAAAIQDb4fbL7gAAAIUBAAATAAAAAAAAAAAA&#10;AAAAAAAAAABbQ29udGVudF9UeXBlc10ueG1sUEsBAi0AFAAGAAgAAAAhAFr0LFu/AAAAFQEAAAsA&#10;AAAAAAAAAAAAAAAAHwEAAF9yZWxzLy5yZWxzUEsBAi0AFAAGAAgAAAAhAB4WI6XEAAAA3AAAAA8A&#10;AAAAAAAAAAAAAAAABwIAAGRycy9kb3ducmV2LnhtbFBLBQYAAAAAAwADALcAAAD4AgAAAAA=&#10;" fillcolor="white [3201]" stroked="f" strokeweight=".5pt">
                  <v:textbo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Energie</w:t>
                        </w:r>
                      </w:p>
                    </w:txbxContent>
                  </v:textbox>
                </v:shape>
                <w10:anchorlock/>
              </v:group>
            </w:pict>
          </mc:Fallback>
        </mc:AlternateContent>
      </w:r>
    </w:p>
    <w:p w:rsidR="00D26C04" w:rsidRDefault="00D26C04" w:rsidP="007A3A6E">
      <w:pPr>
        <w:pStyle w:val="Paragraphenormal"/>
      </w:pPr>
    </w:p>
    <w:p w:rsidR="00D26C04" w:rsidRDefault="00D26C04" w:rsidP="00D26C04">
      <w:pPr>
        <w:pStyle w:val="Titre3"/>
      </w:pPr>
      <w:r>
        <w:t>Mesure du déplacement de la masse et arrêt du système</w:t>
      </w:r>
    </w:p>
    <w:p w:rsidR="00D26C04" w:rsidRDefault="00D26C04" w:rsidP="00D26C04">
      <w:pPr>
        <w:pStyle w:val="Paragraphenormal"/>
      </w:pPr>
    </w:p>
    <w:p w:rsidR="00D26C04" w:rsidRDefault="00D26C04" w:rsidP="00D26C04">
      <w:pPr>
        <w:pStyle w:val="Paragraphenormal"/>
      </w:pPr>
      <w:r>
        <w:t>Comme pour le modèle précédent, il faut « arrêter » le système lorsque la masse suspendue touche le sol. On utilise ici un bloc de mesure de déplace</w:t>
      </w:r>
      <w:r w:rsidR="00100AEE">
        <w:t>me</w:t>
      </w:r>
      <w:r>
        <w:t xml:space="preserve">nt, puis on compare la distance parcourue à la hauteur à laquelle la masse est suspendue. Lorsque le déplacement est égal à la hauteur de suspension de la masse, on </w:t>
      </w:r>
      <w:r w:rsidR="002155F4">
        <w:t>annule la force à l’entrée du modèle grâce à un switch.</w:t>
      </w:r>
    </w:p>
    <w:p w:rsidR="002155F4" w:rsidRDefault="002155F4" w:rsidP="00D26C04">
      <w:pPr>
        <w:pStyle w:val="Paragraphenormal"/>
      </w:pPr>
    </w:p>
    <w:p w:rsidR="002155F4" w:rsidRDefault="002155F4" w:rsidP="00D26C04">
      <w:pPr>
        <w:pStyle w:val="Paragraphenormal"/>
      </w:pPr>
      <w:r>
        <w:rPr>
          <w:noProof/>
        </w:rPr>
        <mc:AlternateContent>
          <mc:Choice Requires="wpc">
            <w:drawing>
              <wp:anchor distT="0" distB="0" distL="114300" distR="114300" simplePos="0" relativeHeight="251731456" behindDoc="0" locked="0" layoutInCell="1" allowOverlap="1">
                <wp:simplePos x="0" y="0"/>
                <wp:positionH relativeFrom="column">
                  <wp:posOffset>27940</wp:posOffset>
                </wp:positionH>
                <wp:positionV relativeFrom="paragraph">
                  <wp:posOffset>116205</wp:posOffset>
                </wp:positionV>
                <wp:extent cx="5746115" cy="3435985"/>
                <wp:effectExtent l="0" t="0" r="0" b="0"/>
                <wp:wrapNone/>
                <wp:docPr id="258" name="Zone de dessin 2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9" name="Image 259"/>
                          <pic:cNvPicPr>
                            <a:picLocks noChangeAspect="1"/>
                          </pic:cNvPicPr>
                        </pic:nvPicPr>
                        <pic:blipFill>
                          <a:blip r:embed="rId51"/>
                          <a:stretch>
                            <a:fillRect/>
                          </a:stretch>
                        </pic:blipFill>
                        <pic:spPr>
                          <a:xfrm>
                            <a:off x="420112" y="0"/>
                            <a:ext cx="4934155" cy="3316605"/>
                          </a:xfrm>
                          <a:prstGeom prst="rect">
                            <a:avLst/>
                          </a:prstGeom>
                        </pic:spPr>
                      </pic:pic>
                      <wps:wsp>
                        <wps:cNvPr id="142" name="Zone de texte 255"/>
                        <wps:cNvSpPr txBox="1"/>
                        <wps:spPr>
                          <a:xfrm>
                            <a:off x="2706081" y="1153758"/>
                            <a:ext cx="1028700" cy="457441"/>
                          </a:xfrm>
                          <a:prstGeom prst="rect">
                            <a:avLst/>
                          </a:prstGeom>
                          <a:solidFill>
                            <a:schemeClr val="lt1"/>
                          </a:solidFill>
                          <a:ln w="6350">
                            <a:noFill/>
                          </a:ln>
                        </wps:spPr>
                        <wps:txb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Mesure de</w:t>
                              </w:r>
                              <w:r>
                                <w:rPr>
                                  <w:rFonts w:ascii="Calibri" w:eastAsia="Times New Roman" w:hAnsi="Calibri"/>
                                  <w:color w:val="7030A0"/>
                                </w:rPr>
                                <w:br/>
                                <w:t>déplacement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Connecteur droit avec flèche 143"/>
                        <wps:cNvCnPr>
                          <a:stCxn id="142" idx="0"/>
                        </wps:cNvCnPr>
                        <wps:spPr>
                          <a:xfrm flipV="1">
                            <a:off x="3220431" y="782565"/>
                            <a:ext cx="108585" cy="371046"/>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wps:wsp>
                        <wps:cNvPr id="144" name="Connecteur droit avec flèche 144"/>
                        <wps:cNvCnPr/>
                        <wps:spPr>
                          <a:xfrm>
                            <a:off x="1791681" y="1267765"/>
                            <a:ext cx="342900" cy="571661"/>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wps:wsp>
                        <wps:cNvPr id="145" name="Zone de texte 255"/>
                        <wps:cNvSpPr txBox="1"/>
                        <wps:spPr>
                          <a:xfrm>
                            <a:off x="964768" y="1039444"/>
                            <a:ext cx="1028700" cy="342474"/>
                          </a:xfrm>
                          <a:prstGeom prst="rect">
                            <a:avLst/>
                          </a:prstGeom>
                          <a:noFill/>
                          <a:ln w="6350">
                            <a:noFill/>
                          </a:ln>
                        </wps:spPr>
                        <wps:txb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Comparaison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Zone de dessin 258" o:spid="_x0000_s1047" editas="canvas" style="position:absolute;left:0;text-align:left;margin-left:2.2pt;margin-top:9.15pt;width:452.45pt;height:270.55pt;z-index:251731456;mso-position-horizontal-relative:text;mso-position-vertical-relative:text;mso-width-relative:margin;mso-height-relative:margin" coordsize="57461,34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FHgnQQAADUPAAAOAAAAZHJzL2Uyb0RvYy54bWzsV9tu3DYQfS/QfyD0&#10;Hq/u2hW8Dtx1XQQwUiNOG6BvXIraJUKRKsm95Yv6H/2xzlDSam0njhMEeSjy4DUvQ3LmzJlD6vzl&#10;vpFky40VWs2D6CwMCFdMV0Kt5sEfb69fTANiHVUVlVrxeXDgNnh58fNP57u25LFea1lxQ2ATZctd&#10;Ow/WzrXlZGLZmjfUnumWK5istWmog65ZTSpDd7B7IydxGOaTnTZVazTj1sLoVTcZXPj965oz93td&#10;W+6InAfgm/O/xv8u8XdycU7LlaHtWrDeDfoVXjRUKDj0uNUVdZRsjHi0VSOY0VbX7ozpZqLrWjDu&#10;Y4BoovBBNAuqttT6YBigMzgIrW+473IFGMCW5Q6SwaHdClbCX48GtB4d9vmswCq3MTzoN2metUdD&#10;zftN+wKAaakTSyGFO/gkAwLolNreCnZrug57vb01RFTzIM5mAVG0AXa9auiKExzo40Crbg3FmG40&#10;e2+J0os1VSt+aVvgB7AWrSd4wmjuu/cOXErRXgspMcvY7kMDLn2es12erzTbNFy5jriGS4hSK7sW&#10;rQ2IKXmz5BCOeVV5h2hpneGOrfHAGg5+A86ioycT3svRMQzBtogQLfe1afA/HE328yAFekVxQA5H&#10;0vO9IwxnZkkaZVlAGMwlSZTnYeYBGfdojXW/cd0QbICH4AikhJZ0e2N7lwaTHsjOC+8eOIX8gvK2&#10;A2bQe4TaFxXG3Zq2HFzAbUciRCkE2BHhLxAbUnHiIEokhI+ot74DhIjb/6IheI80jn8CtrgI83Aa&#10;edyiKEuKbNpJxoBeFMbTIgRlQfTSrEjTjk1fCR7kVktRDTzzMsgX0pAtBQGTbtj8npVUZDcP8iQL&#10;fVaUxuUdU6SChIzxYcvtl3tfN75IcGSpqwNAYjTkFiKxLbsWkOgbat0tNSCHMAgSD7NrbT4EZAdy&#10;OQ/s3xuKFS5fKcjmLEpT1FffARxi6JjTmeXpjNo0Cw0BAbBwmm+ivZNDsza6eQfKfomnwhRVDM6e&#10;B25oLlwn4nAzMH556Y064bhRd6iPkccCafl2/46atucuEuK1HvjziMKdLXJb6cuN07Xw/B5R6uEE&#10;Ln83UicDqRdaKSg9vjGkMlo4QreckVr++w/cliRKE6QmugolsVCdDFi32Cufbl8dogLS+1vPs+Jo&#10;iKtOSwB2Fe2fA4q9hiRxHKZJVwzFNM5yX1W0HGthmk0HISmiMM2f1hHQNypWa9fHpU2Xs4+qCi07&#10;lkfZtMh8ah0V8ldVEXdoQfmdESDpkvcnfoT31h0kx8xK9YbXAIkvfxx4UGWUMRDpodK8NVp1Etwv&#10;7CrtyYW9PS7l/iFyPPUZi48r/MlauePiRihtPAAPTnf7weW6sx8qv4t7pDAqA/a+J4fT53I4fcDh&#10;ntGn3ERIekZGxSzKB3mO86J4SMkkjWeDOmcF3G0DRsP1ONxbvTz8oGQzXjf3C+H/RkkQqm/7Vpjl&#10;aZHD5w48BKIwmaWp5/KpPJ48FYCYaeEN4D33CTI+/c7CK6q/6Adx/OInQOSvglEafrwBju8FVJln&#10;vAFASf2nGWjqvY+/077X2/Fr9+I/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Qc2juAAAAAIAQAADwAAAGRycy9kb3ducmV2LnhtbEyPT0vDQBDF74LfYRnBm921pjWJ2ZQiCCKC&#10;9A943WanSTQ7G7LbNv32nZ70NjPv8eb3isXoOnHEIbSeNDxOFAikytuWag3bzdtDCiJEQ9Z0nlDD&#10;GQMsytubwuTWn2iFx3WsBYdQyI2GJsY+lzJUDToTJr5HYm3vB2cir0Mt7WBOHO46OVVqLp1piT80&#10;psfXBqvf9cFpmL8/b7afapW6j/T8vVTuK/5M91rf343LFxARx/hnhis+o0PJTDt/IBtEpyFJ2Mjn&#10;9AkEy5nKeNhpmM2yBGRZyP8FygsAAAD//wMAUEsDBAoAAAAAAAAAIQDuQEnrFZwAABWcAAAUAAAA&#10;ZHJzL21lZGlhL2ltYWdlMS5wbmeJUE5HDQoaCgAAAA1JSERSAAADEwAAAhEIAgAAAcmARy4AAAAB&#10;c1JHQgCuzhzpAAAABGdBTUEAALGPC/xhBQAAAAlwSFlzAAAOxAAADsQBlSsOGwAAm6pJREFUeF7t&#10;3Qd8U+X+BvAWlCFw9SrOi3qRq1wn1wuuv+IEWV5BQHCwpwgICAqIMlr23qjsJavMAmWWMkvLpoPS&#10;0kVLd5umbbqT/n/N+zaErJ4kJ8nJyfP95BPec5Im4eTNkydpeuJVAcK4fkvtOHeQj6TN9Vuq1eQe&#10;fFTlanwkH0kJtpRQ2FJCYUsJ5fotZcxgS/Vd8tP0nctNHvg5rDdz1wqDi9Id+DmMmNhSXl4mVmZk&#10;ZPCRGfWMzJ49m59mJY1GQxNN/8BPEA9tKT4SzPSWGjFiBF+ocunSJT4SrGvXrnxkn82n9vJRRcWp&#10;yFA+sg/bUv4Xjgu/M9xsS/28fgYdx2cksUWb6eZUZFIMG1Q7y4Ruqc8//9zko9KkPn360LGIWypT&#10;kUmDz2cMPHz1FA36LxubqczWniiUwayh7ZLi5ZV+3300TihOfSO8Lw0K+1Yek/zp09lAn+ktxUd6&#10;aE75+/vzBWHEnVO6/yobUJaxRdvoZtCx62fpeFD8jI8ODWRriKakhI/0WLGl+Mg8+sEVVWjREY8+&#10;seg/1vot/fm7P359L3Jwckk6X2WKmFvKgLtsKWZd5gE+MsPERsnPz99u5M6dO/xkM9LS0pLvlZlZ&#10;GS72c86WqpaJLQUmYUsJhS0llFO3VPPmzfnIDTlpSw01Uu0LSalx6pz68ccf33rrLTY+cKCaZ2Wp&#10;cVlOYUsJhS1VvdNa2FLVyMvLS01NpQG2lFDYUqbxl4J66NUlP81NmNhSJt9LiInh7w16LKFbyoZ3&#10;XWTG0pbKyspiA4ItZWlLhYWFsQFx0y1VUlbKR3aztKX0ufuWyspTpOfefYjYwFO2lP1Mb6n/Grl+&#10;/To/2Xq6TU+D1atXs7FzOHZLiSvJFH6a491KTdA/HLx0gp9gPYdvKZOKior4yPEy69ZlgxQvL3s+&#10;RSP/LaUPW0qoawk3+Mh6JraUyee+8PBwPhKD07bU41p8wTlbStyWIOc5hS1laUtFRUWxAbF5Sx0w&#10;paysjJ/sXJKYU88asfnTi44j0UefWJ91EZHIW2rEiBEfGImOjuYna9HWNMBP0CP/LWUP9tsERviW&#10;4hvbvE2bNvGz2kdCW4okJyezgcAtxbYFXzCjd+/efHSvX3/99Rcj/DRTjLdUmHkGt0qELUWXOHDg&#10;3Q9J6lg1p/jIDHNbypjli7JqTlW/pUxemUMT3eQ1Ujjykcy2VIyRb775hp9mEV2d7hpr1arFBkx5&#10;eTkbGG8p4xt5+/btpKQk4/X6DD5r/eKLL9Ix/cjkyZPZh5H17x6DizJxubpz6L/Ws7l5CmF4m4z+&#10;txa2lP6Zly5davyz+s5Fmfhf7N69++OPP9b/9crbb79Nx4a3iv+rR/8ca9euZQNnbiljQh597EIs&#10;X5REc0o4UbYUI+ctRVdncI0XLlzgoyrmthSlId0wfZbf7zd+J2+xeWvWrOFn0jKxUVQqFX8hqyct&#10;LY2f7AD5+fl+Fp09W/k3G/Zzv/c8XQVbqnr+F47lFRUoVEqb/zTJs+aUPUTbUo0bN/7nvdavX89P&#10;kwUHzikJvutiD2wpocTfUrpyhC0lFLaUUNhSQmFLmRYeHs5felUx+CWFu3PgnJIZbClBsJkEwWYS&#10;BJtJEGwmQbCZBHHlZhq5xqetT++2vn0s7xbLYF9sukNbX6G/dDBmcFH6B36OewnaTAZv/hujM/C9&#10;u+mx+TN2tNX0D3ytEXs2k7XE2UzBwcF8pEf3kQ0HsX8z6e6JsqpfSpvjNptp5BpfOtb/Ew77N1O5&#10;ppqtoyN0M1neUrSZ3nzzTRp0796dzrlv3z4a08DXt/L/Zr+MunUPXTlJg3ZT+7ae3FPRpEmat7fw&#10;zWTukdtz0Sg6zi5T0vHSg+uLRo7Urq5UfOwYH2mJNpsKCwv5QtVvSWk2hYaKsydERve/ZQPhm6na&#10;3wwnlaQXqe/u0C3t73/noyqibaYGDRrUrl2b79dNu2c3x2VTuVpNx6JsJnoU/2/6ABq8Fzn4u/hZ&#10;bKUx0TYTH+mRToRb9TkDk0z8/0+dOsV35FZl//79/DQz6LmfNooB44+Srxt298FvPxdvJscRdzMJ&#10;h80kCDaTIG62mVzFPTYT323bvfhpTuFms6naYuEgeNAJgtkkiFvOptOnT/ORs7jZZnrjjTfo2Plz&#10;yi1nk1JZ+caFM7nHZlIoFOxVHs0jNiD8NKdw0mYS62Ei8wh398307QJ7XyR5xGZK9bb3ei39/Nix&#10;Y9nATTdTaTl/w2vFYf7Hxl1mD2EDawm63W69mdr49Go1ucdP2m/dwWYygTbTuhN+60/s7LNkTIYy&#10;OysvR8zNxHfGpsfO/57ux10ymwhtJjZw7GyyGdsLm878+fPpuMTUd/c4gqZCs27YSP39ssWn27hL&#10;OKfevcyECRP4yMHUwcEG75cWDh/OR1aS82YiYr2tLPPNZOc3f+kI2kziRq8zN5P+jtjsIfPN5NQH&#10;HTaTpf9/48aN2cDmzRQREcH/QF3PtWvX+MmOJ63ZRGfgO13T46od9+mT1mZyySdShHDgZvr888+1&#10;O1u7q3Xr1vw0LdpqBjxxM9nAzs3EN7Z5uv0aWUsmm4ltBb5gnsmvQ5syZQrfy5qe4uJifrKW5c3E&#10;d65mRm5uLj+fKJuJ/p/iPuiMP7FpcjOZ3L7sY5869swm/X3fCNpM1d7hjs4mmWymjRs3st2r6UtJ&#10;SeEnm6e75JUrV7LBiBEj9HeZyxhvJvpBMmfOHL5cxWAzbRl3t8q2n8q/r5qZOXMmG7Db8PDDD9OT&#10;FV21br2gzUSpqVKp2JhdkCPoLtnkfNQxN5u++OILvlB1UQabSQj2g0888QRbZB9DJoI2U9OmTflI&#10;7z/jKtU+6E6fPl27dm0a2LCZzBH/QWczgZdc7WbS/Zc8ZTPp3zgdk5uJnvtpoxhQKBT8ZAGuXr3K&#10;d6VmSmxsLD+fyc1Ez8f8RWqVwMBAfppj0EOG70TNjIKCAn5WF3HUNJEZT9lMuQV5AVeCDl4OGrHa&#10;h6+yBmaTIOJspieffJLvRE2Pq77+wBHE2UyOfrHicthMgmAzCSLyZtKvi9hMhjCbBMFmEkSpVPLX&#10;VHqk8AsosYizmWQPmwnEhPlkducg+uzZa7tHwXzCfBIT5hPmk5gwnzCfxOSh84nmkMnDpC0L+Dnu&#10;hfkkkIfOpw5T+9Hx4N8rP7vSekpPOv50Si867rGwcgd9xkJirvKRKZtP7eUjwYTvr0tEM3fxT5Q4&#10;jqD5JPATBXS2S/Z97sHkm33GevXq5dCvRbMWm0/pNWvm/vvfbA1zKtLsbhsxnyo/18YWzXHafOra&#10;tauk3lE2yKdyNf8cMj2BtvXtw8YGJDKfRq+bVlx6969CEzPvhERf4Qs2cch86tev8tnEBmw+1a1b&#10;l30YjrD92Xbq1CkoKOjVV19lfzGnm0/shrkczafiSZP4gnYaJWVVfhL1s2n9A8PO0WDN8R20UtGk&#10;Saq3d5q3N61x4XxK8fKiQ/nZszSZ2HpyJDeEjyoqwhIrPw2b06gRW2TKoqIqNJrU+vX5shlWzKdq&#10;0dkWLFhAxwLPb8w4n2g+sUGdOnXomF0yzacDBw5s3rxZrN0l24nlE91JewZ2i0tPKi0vG7tx1q7z&#10;h2nl/ovH6TGQnlv53cM5zz13OvKC4+YTe0nBF0zRzSe2OGnr3RcfvyStUJTnfX6z8s/uEzOTM+vX&#10;L1m5UmNqf0m6HzdJ6EThI4vobCI+3zW69/GhT8rPd9/M5yl+tuqrrb9dwNd0mHY3th0xn6rd3ZDx&#10;8926E35RyXc/ePrx1e9bRg5enenfNWa8WlO512hrSXE+nTx5ki6qvvlolXh/EkIi88nYG+F9O938&#10;Oa+8IEhpy10prflElyDEd999l5mZyX/GonXDRjrnQNeV6uWV/dhj7HqrJdn5ZCdBE8VNsbvZCVhx&#10;sergqvlkcDOEHPgPC4P5JB/2767RfphP8oH55EDsnSr9v0KVPcwnx/KoyUQwn1wgKCiIj2QH88mx&#10;jh8/fuzeb+0jBw4c4CPZwXxyoDt37jz99NN8QQ/mk0N53PMd5pNDyXY+RUZGlpWV0TGNa9as6eXl&#10;NW7cOBpjPjmUbOdTgwYN6JimEVusVasWG2A+OZR85tNrr73WWICQkLsf9JEZt5lP9Ch/QAA6m8Ee&#10;PV1LF04ewp3mEx9ZRGez8/MF4sJ8cj7MJ5lI8/aeNeDz7IYN+bKL2DifZs2a9fLLL/OFKphPzlRa&#10;Xvb59AEdZwxkB/apcDro1tDB5m/LspmN8yksLEz3BYE6mE/ORPOppKyUL1R+0dp3dNx51nfl6ruf&#10;03Wb+WQS5pMz6ebT5zMG0vFn0/r3WTJmd8iRi7HXAy4HBd+8TCsxn2xB18v4+/vzVXor+bLsGOQT&#10;0X0ppI5E51NxcXFMTAzNFcuuX79u1Q6/RUTzRn8yMTKeTMR4PhmT6HySgbVr15aWVrP13Y7iueeo&#10;gOe99x5frpLbpAkdX794hi06k6fMpwkTJshpb55M9qOPrhs2UmPqW3FonqX//e98wYkwn9zbj199&#10;w0dGgsLP85ETCZpPVETo+aJadDalqb9QlgJZzif2gebmzZuzRQMuebtc6HziI4vobNTK+YLEyDWf&#10;LPwND+aTA2E+OYeN8ykjI8M4ZjGfnE8m8yklJeXhhx/mC1WkPJ/kCs93lgjcP53U9nfoQphPJtAP&#10;si+0FTifpLa/Hhdyy/lUVlaWlZVFd6FlqamptnUU3XzFfLKWW84npzGeT3fu3OEjPSLOJ5rK7Gsx&#10;BWawBT///LPzf32J+WTCwIGVn7ggzs8nmkZsJtFxvhlr1661sLM8nd69e5v8pmyT2JVWi84WExPD&#10;F0xxyXyiW3X9+nW+cC+h/ys+sojOlpSUxBesQT/IrsKFz3fsBlSLphcfGXHQfLJcSV01n0x+8TwR&#10;eT455/WdQ+eTSqViA30zZ87kIy2aOnykx4b5FBUVNW/ePLaGLFiwgD3uBw8ezNZUu0lFmU+jR4/m&#10;I/P0k4JulXvMJ+ofV65coVllWWRkZGFhIf8Z+9Bt1mG/hfz111/ZSZ999lmK9lf33bp1o2OTO2Zh&#10;P8IImU/8mrT4KiOsz7366qt0/O9/NDp14GBqdIzJgyI1VfsTJrBdFZ6LukSzyvgwcMzQ559/np+1&#10;omL37t1dunShAbtVjzzyCB3X1mJ36Pr16+lYh84m5nzS7VeJNiIbMJUbyQx+Dgmz/0a65PnOApo3&#10;fCQ2ulXukU8uJPD/aIEo8+n06dN0Ehk/fjwt0gDzyZ3QbdZpY8bmzZtXrKh+T8vWzqetW7f+VR06&#10;m7lXUtVy3Oef6FZhPlVD4P/RAqvmkxNU+519JSUluTbJy8sz9+FpezciSJZLvgMS80k+clV5bXx6&#10;d5w5iF7ZseNvFoxgY34Ox8N8kg+aT9cTooLCgzOVOYUlRX7nAvKLC3YEH6STFAW57DyOhvkEYpLW&#10;fAoW9v74kCFDsrIqv1EOpMYt5xM+ryJZUp9Pa9as4SM9mE+S5Qb5ZPzOEOaTZOH5DsSE+QRiktZ8&#10;euSRR9q1a9e2Oj169Eg1/1ENcCFpzSdwd5hPICbMJxAT5lNFSPRVPjKj9eSefATVwXyqnks++OGm&#10;MJ+qh/kkHOZT9TCfhMN8qh7mk3CYT9XDfBIO86l6mE/CYT5VD/NJOMyn6mE+CeeJ86nP0p/Yn/cb&#10;H/g57oX5JJyH5lPnWd9pNJrxm2YXlRb/tGEGHR+7fjYlJ52ffC/L82nmrhXTdy636uCzbTH/Yefq&#10;u+Qng1tS7cHcY8wcT5xP3ywYUVpe9uXcoWqN2nf7YlVx4cQt8wtLis7fvEJr+Jn0JGRY+qwVzSc6&#10;TtF+iJQdV4umLx851+ZTe/lIMFfOp8jISHrQ8wXrXblypZ4AderUcf6fdXeZPUT3nGh8oDOk33cf&#10;O6cQmE+CrF69ury8nC9Yj+YTH1lUVlZmcldMrsLyqXj69JJlyzIfeICtZCgI+ehemE/VaNasGR07&#10;bT4dOHCAL0gAm08mSXk+6cJVd5iweS4/TQ+t5yNhMJ/sZW4+rT62ne6McrWJDSKdfPp2wT27S2w/&#10;tS8fVcF8cjbj+XTgYiAb6O6Mr+f/wAaMRObTFzP5Xjr1fffHBD7SksR8mjRpkna1ddh8mjdvnm5/&#10;isRLiwY1a9ZkA918Mv7CYJdg86ng88/pmF7f5aryPvXpRWN6qfi/6QMqz1FR0X3eMAqqVG9v9gLQ&#10;tfOJbgO7GQcv8xoaV3ynVFO5007ylXbqZ9SqxRb155Nq6dK0hg35ghkizyd299szn1566aWTJ0+y&#10;Nfr++c9/sgHNJ7r848ePs0WXY/Mp88EHM5XZ9PL2p/XTz0VdLFer+y79iRbzi1SKAiVNoE0n95Tn&#10;5GSm3FYkJThiPtEdX22W6PJJHRZGx1HJsWzxfzfHvBc5iE2pWbt/p+PSP/8smlAZVOwyi7Zto2Mh&#10;xJlPjCjz6cMPP6TjJ598UrvOBJZPdC182dV0z3fFvr4L969p41O5K+mVR7f21n57fY+FIzvOqNxb&#10;P63vMbmvOjqaxi6fT8ymk7v5qKKiddQP70UMKtOUfzl3aEVRUcnKlSyiqr1MAyLPJ/uf74jJnSbS&#10;JbM3t6Tcnwb/PiEovPJPUrvNHUZPfDSgl3jbzlbe2tXHtn02rX/lmRz2fFftDlgN5lOvRffsdrxb&#10;zIR3IgbM91+te+4juvmUct999HyXO6iaXZM5ZD7ZRr+PW7gcKc8nTYWGvcN+KzWBr9Fi44Jivs90&#10;icwn0tb37o756Tl6zO3Fb4b3u1mU2Onmz2ylJPLJNmw+TZs2jT1prjCFziDl+SSQdOYToafmjjMH&#10;fTnn++PXz350Y+iclE1vhPedk7qZner284nUrl3bQj3CfDLHtvmk7+MbQ7NLc9tFjfogcghbI4f5&#10;ZJk05xN7Bc6OqyXZ+USyy5R8pOXe84k901UrJCSE/4xFEcdPrBs20gkHui6aSWne3ux6qyXl+WTA&#10;IfMpJiZmuwD0ukzXPW2jUCiSBbDwpWHOp59PAnn6fAILaD7RRrf2wH9YVNXOJ4PbIPDAf1gYzCf5&#10;qHY+OQHmk3xgPoGYMJ9ATJhPICbMJ0dp3rw5H3kSzCcH0mg0+p/L8wSYTw7kgRGF+SQaLy+voQJ0&#10;69atqKiI/4zsYD6JZs6cOXxk0bvvvpuWlsYXZAfzSTQG8+lz7V8HFBcXG6RRixYtkuX7RR2YT6Ix&#10;mE/09LdgwQIa+Pn50TH7IB7BfHI0OT/fJSTwD91iPjmNPOfTE088ERcXxxcwn5xIts93fKSF+eQ0&#10;cn6+08F8chr5z6fg4ODRo0efPn2axphPjibn+dS7N//jssrPnGufATGfHE2e84lmD/skO3vXgBbr&#10;1KlDA8wnR5PnfFq2bBnNoQ0bNrDFAQP4fk4wnxxN/v1JH+aTo8lkPr3++uvPP/984+p88803mZmZ&#10;/GdkB/NJNEVFRWlpaZQ9ltFkKiu7u/MQmXGb+fSAMErlPX+qDE4mt3w6fPiwPX9vDnaS23yyc/8F&#10;YKfzMdV8sbYTYD7Jx+Erp/jIdTCfZCLFy4vmk/B9vDiILfPp5s2bfHQvzCdXUXXrRsfHzgSwRRey&#10;ZT5t2bKF/TrMAOaTM7Wa3KPjjIHscOTV5yif2EG38nPtfoWdzMb5RMfGb+S4cD6ZnN/yZrwnndCY&#10;a3ykpShwwds3mE/uSn8+FRQX9lv6s6q40Gf73W9qdJv5ZA7mkzPp5lP47ZtrA/2i7sS2m9pXrVF/&#10;Np3v5RzzyXYeO59WHt16OytlY9CuxMw7By4FfjqlJ61so/0CGcwn23nsfCopK6XjMnVl96D5RMfh&#10;tyu/0uPCreuYTzaiycTwZb01q1at4qtkx7iPs/mkI9351Lx58/8KsG3bNhfOJ4OvL2Mr+YIcufF8&#10;ysjIuCRAYmKinfuLtpnx1KE1a9as4QtyZDyfDLj9852TJelZu3YtH5nBf0ZGbqUmWDgcvHSCjvlZ&#10;nciN5xP7EkchgoOD4+Pj+YJcKP/7XzpONfWcrnznnavxkVbtYl8sMplPH3zwAR+ZQvOJ8AW5KBo9&#10;Oq1GDb5ghOaT+vJlvuBEmE/uqmzPnoqiIpMhVPTTTy4JJyKT+WSZLOeTZZRPfORcmE/yFBR+no+c&#10;C/PJjTVt2tTcbmdd9VlyQfOJXo0LQS/Lnfn+E+YTMbfBJT2fBPLz83Pm++MePp8er9KhQwe+So8c&#10;5pOTf3+HfLIA88lqmE8WYD5ZDfPJAswnq2E+WeBO8+n777+nY5d/fhzzyQJ3mk8TJkygY5fPp4yM&#10;jKCgoAMCHDt2LCUlhf+YZ3Cn+TR+/Hg+upeT5xNYgP5UceXKlWcF+Mc//kHJxH8GzMB8qpxPfGQR&#10;Pc/S0xxfADMwn6yYT1SJ+AKY4bnzSft3A5U3A/NJRJKeT7179/5AgICAAAvzic0bC2bNmsXPahHm&#10;kxCSnk/5+fl8h6YWKRQK/gPWoJm0bds2GiCfRCSH5zs7Gc+n6dOn0/ETTzzBFhkHzSeWkfZQqVT8&#10;siQA88l0PjVo0ICPqog4n4KDg5s0acIX7JOZmXnZFZ//NwfzycR8YsnEUkpH3PnEosX+WUXz6ciR&#10;I3xBgEmTJv0igM274K52PtH/OsxWFj446fr5RP8xNnB+f2Lzaffu3TSmjmgOnVrt506tnU8C2bwL&#10;biHziY+st3379tLSyv1wGJPEfGKcP59KSkr4SIDRo0fzkSkOmk82v6Xn0Pm0cuVKZ8wnerir1Wq+&#10;oMfyTdfOJa9ly5Y5fz5Zy8InGjCfGDHnk7n/vOWbTjOJDaQ/nwjNGz66F+YT4/r5pOP8+aT/HegW&#10;ZGVlGeSu8R6zhcynU6cM9zfft29fPtJ+9eOSJUtoQBc1ceJEttI582nTpk39+/O9JI4YMYIN9M2d&#10;O5ePtNxmPsUIcOPGjWPHjvGfsQ/r4y1atODLegYNGnTu3Dk2psm0fv16NtZp1KgRH2kJmU80Y+jq&#10;OnbsyBY3btxIx7du3WKLbCu98sorujMQm+dTq8k92k+9O1kNvPjii7o7hQbsNQddV7169dhKwn7n&#10;QYOcnBw6/uqrr7SrK7nHfCLx8fF0H1dLrA/H0UXRbSO0gfjfEK5dy06iOfT444+zMTl06BAf6bl4&#10;8SL/mbVrKVoEzicSEFC54/nCwkI6rl+/vvZEw61UUFBAx2sWLb4TdTM1OsbkgZ3TmKJASfOJDpRS&#10;Jg8tW7bUXR1tBDZg80anthYNIiMr/3T9ww8/1K6u5JD5lJuby0dV7J9PTkabkjYNXzCPtr5B4BsT&#10;mE9sJunQljl+/LhuzAajRo3SjW3Op3NRl/jIDOP5RA/mpk2bsrEBg3tQ/PlEV0BPPXyhCq00h59D&#10;vty9j/fqVblLYML+OMAyJ80nm//zMiDWfNI++rz8/PzYotPmk1Uc8nxnDPOJL9iBzSfdby0xn9xp&#10;PlF1aNOmDV+wj1jzyeClK+aTm80nbRx40ayygJ/bImvn07Zt2/4SwOZdcFe7/yfMJ/Gx+TRjxgy+&#10;bMaFCxf4yDxr55Ojd8Fd7f7pFArF3r17F9uEXpOau6M9ej4Zv+VhM7Ge78RS7XxSq9UqlYq2gA3Y&#10;O2cmCZpP8fHxBwQICwtz5v7ExEUvV+lVlc127type6dbCrD/TBAT5hOICfMJ7NV6cs+OMwd9OqWX&#10;7rjyMGMgHfNzOB7mk6ywLwli36fIvltR93WdzoH5JB+ttROoakr1pmP2kZVOM5BP4J4wn0BMEppP&#10;ERERjRs3/qcAkvpLXNAnofkk/PPjoaGhfAEkxi3n0wHX/X0LWIb5BGLCfAIxSX0+GU8dzCcpk/R8&#10;euCBB/hID+aTlEl6PjVu3JiP9GA+SZmk51NKSopxRGE+SRn6OIgJ8wnEhPkEYsJ8AjFJaz61a9eu&#10;bXVat24dGBjIfwYkRkLziSQlJfE/PLMoLS2N/wBIjLTmE7g7zCcQE+YTAEgU4gkq7Th3kO1x07ZD&#10;l9lD3HdPAyBZiCfgf7Bnp5CYqwkZyXwBQAyIJxAnnq7GR7pqDxwgV4gnQDyBRCGeAPEEEoV4AsQT&#10;SBTiCRBPIFGIJ0A8gUQhngDxBBKFePIUuSpldEqcyQPFk8EadriTY8VfoyGeQHSIJw/yxczvxqyb&#10;zsZj1k9v59unuKyExqPW+rb37VtcWjk+eCmw9eSeabmZ2nNZwZ54Onzl1OL965xwWHZwA79KuXPa&#10;JqUDv0oHQDx5iux8hVKVT4Mus4cM+3Mi+xuU37bM/3RKr6LSYhr/snlOG5/ehSWV45ORIVSpbmem&#10;0Fgge+Jp5q4Vm0/t5QtFRSleXpl169Jx4bBhfKUY6L/Z1rfyq2w8wT2b1JFEeWfAHNHiSfvV4GJS&#10;KpXFxZUPFRBL3yU//354Ext3nzd85/lDbDxj14pvF4xggTVtx9Kei35k661FtYuPrKT/WEr19mYD&#10;0SGeHMFt4omPxECXdvjw4ZiYGFd9RfqVK1eCg4P5gt3KysrGjBkTERGhUCj4KtCj/1ii0sQGJLNO&#10;HU1+ZeMzdioy9JsFI/iCMIgnR3C/eKLxCJvUrl1bdwmrV6++dOmSbOKpa9euBw4cSE7GH82aYPxY&#10;Ktu3T5OdzRdMQTxZZi6elIX5cem3TR5iUuIVBUp+PsHcL54oaPjISs2aNWMDxJNHsfap/otZg+lR&#10;wQ5hiVF8bXUQTwbUGvXYjbPaT+176MpJvkqLXuZP2rqw9ZSewTcv81XmIZ5cAPHkTNU+lo5cO5Oq&#10;yOALWp1mDqIHxvnoe3YpfioipKSslC8YQTzp2xi0u+OMgezXteYkZ6d9OqWn5UqFeHIBxJMzVftY&#10;+mr+D1/O+V5TcXePd/2Xj6MHRlbe3ffyysrL2vr2GbthJl82gnjS2X3+8JA/fuUL1aF6pVTl8QUj&#10;JuNJnZNTsGiRpqCAL9vKDeKpb9++tEgmTZrETnUC/Xiiq2aD69ev+/j4sDHTvXt3PqqoePDBB+lY&#10;d2a65R9//DEb68eTv78/nef48eO+vr7sVNB/LOneGldHR+e+8goNdgYfGrHaZ+Qa361n/NlJBy+d&#10;6Drn+z0hR3osHMnWEFpzI/kWPZbyCgsUTZpoqn4Lkd+mTbF2U7tLPCVkJNNjng727N7P5CYlbNx/&#10;2dhrCTfYGia3LP+t8H5to0a8Ed63WHNPA53w19w/jmxh4/SaNfUvjRjEk8GpGpWKj2xyz2XZQ/ew&#10;JDQeahP9t8aNUTzxkbOwG0Po1fjs2bNr1Khx5swZvkqL4qme1r/+9a+IiAi+tqLizz//pJVz585l&#10;ixRPFFV0gUuXLmVrCMXT1YOH1g0biQM7sM3yw+yREY8+1Hn2kFQvr1upibTmy7lDEzPv0KDzrO/i&#10;05PUanW7qX1Zb+q3bOz56Ks0mLR14fSdy2kQfPNyO98+FE/x/20W/Myj9Gihixq1diqdRPHEHvae&#10;c6D/NaGNQBszzds7+7HH2JpBK365End3ujK/Jv3+YeQQZXnBOxEDKKTKK9Rs/Y9rp247u58GdDnl&#10;oaF00M8gGrNFNii7cU/qEf0zW8v2nzSg/2C2H12arj3t27evMipc154ef/zxfv360c146aWXTp68&#10;501E/fbEtGzZsnXr1nTmtm3bTp/OP6Jt8OIuNDSU/jutWrVip4LBKxFV165pNWpQd2g9pef8fasm&#10;blnA1ocl3mzr06ff0p/PRl1iawi9oDt94wIFVrmavw/wxczBac883fmXrymPaDHnyScL+/alAdqT&#10;ztkbFym1S8vL+LKeEQkL/ndzTGapgkLq+/g5uYV5n07pWVhSlPPEE5rbt9l51BERmQ0asLEuBJnc&#10;IUM0yrvvVSm++ipXu/Ft4wbxxFc5F957ciZzb5TsCT1Csz8p6+6H13/ZPIceV3xBa3fIYTpPrt6b&#10;I8XaluQXHMCXq7jRe0/0ysvgxZe1zG1Snctx4W18eiVnm/6zyt6xPoPiZkQWxb8d3v/z6J/eDO9L&#10;fWpZml+pxjDRDOJJR51ixZ8cmIN4Ms04nq5fv16nTh26YfXr1+erBEM8WWbhsXTZ6DVImdGUiE2r&#10;fA2ob9ym2WoNf22ig3gyduDSiU4zB41ZP52uLlWRkanMvp2ZciI8uMvsIX2W/NQyfHDbqJH+OWfe&#10;Cu+3X1H5tsZHkd9fUt3zSQ5z8SQKxJNpunhq3759vXr16PboIJ5EJ/CxZCfEk1X25ZymxvRb8p+f&#10;3BjWOXrsd/GzlqRvn5/61+D4WfwcWognFzD54q6wsLBx48Y2/E8RT5bpP5bYO6zsUH72LFspCsST&#10;tSIK49+JGFCkvvvZqN05J3VvmTOIJxfAe0/OZBBPbKAOC0u/7z42FgXiyTb55YV8ZIp7xNMDDzzw&#10;7LPPNmrU6Ekx1KlTZ+/evZGRka6KJ5KRkREREREUFESxYr+QkJC4uLh8M3/gaq2I4yeSwuWz7zeT&#10;8SQ6xJMjuEc8lZaWKhQKagc3xRAbG5uWlkYPZnw1tkm6TwnJAz2W1p/YWVJW6tBDXmGBR8WTEzYp&#10;HdwjnsCZZBZPFByZyhwnHLLycvhVSpv98eS0TUoHfpUOgHhySzKLJzBgfzzJA+LJLSGe5A3xxCCe&#10;3BLiSd4QTwziyS0hnuQN8cQgntzJ41W+/egTNuhrx99bgmQhnhjEkzvRaDQtW7Zk4/Ly8g4dOrAx&#10;yAziiUE8uRmWUMgmeUM8MYgn90MJhWySN8QTg3iSljlz5vCRGNq2bYsv13NHiCcG8SQt1cZTZGTl&#10;n9qVlZX17t2bjS1o0aLFAfwdshtCPDGIJ2mxHE9stxD04u6NN96gQV5e3oIFfEe3ZMWKFXxUBfHk&#10;phBPDOJJWizH07Jlyxo0aMBCasOGDQY7sUE8yQbiiUE8SUu1L+7at2/fqVMnvnAvxJNsIJ4YxJO0&#10;CHlxpz/Qh3iSDcQTg3iSlmrjqaaWbnD8+HF+GuJJRhBPDOJJWqp9cWcB4kk2EE8M4klabIunHTt2&#10;UJ/SaVD1FYmIJzeFeGIQT9JiOZ4+//zzH3/8kQaUQcXFxW+99VZRURE76dlnn2XZRNgagnhyU4gn&#10;BvEkLULeGl+wYAF7y+nYsWN+fn7aUyqxzxzovxuFeHJTiCcG8SQtwl/cJSQk8FEVjUajX50I4slN&#10;IZ4YxJO02PPWuDHEk5tCPDGIJ2kR+OV61JL4yCJxv1wPnAbxxCCe3JLBiziQGcQTI9osF/cBQ5cW&#10;GRlJVUKDr+E0BfEkb4gnRrrxtHr16kuXLrnwS8ylDPEkb4gnBvHklhBP8rY2cMexa2f4ggdDPLkl&#10;xJO8fbtg5OErp2igvnmTrfFMiCe3hHiSpeJJk0q0nyxJ8fKiQ+HQoWy9x3JePG3ZsiUsLIwvVAfx&#10;ZBniya3l5OeaPCi+6MQGqd5eu84f1q03eVAUKPnFyZdT42nx4sU0+Prrr9kaCxBPliGe3FdpeVmr&#10;yT1Kykr5sk0om7rMHsIX5Mup8cTa09ixY8vKythKczw2ngTmDuLJfVmOp7Ly8h9WTf5y7tB2U/tu&#10;Ob2PrzWCeLKOuA8YxJNliCf3ZS6eMvOy2/v2Hb9pNo1zCnJLtWf4ZsGIfkt/Liot1p7lLsSTdRBP&#10;okA8yZ5xPB2+cqqtb58zURdpfCI8uPWUnt3nDRu5xofOlphxh1YuPrCujU/vmJR47dkrIZ6sg3gS&#10;BeJJ9vTjibpS93nDVcWFNP5ty3x6TVdYUrkDrz5Lxhy4FEiDq/GR7Xz77Ak9SuObKXEdpvXbfvYA&#10;jRFP1kE8iQLxJHtC3hrXxZM5iCfrIJ7s0aJFC/ov6+Mn3KtNmzb85Cr8BHAfiCfhRJvfSqUyMjLy&#10;8OHDFCv227Zt29mzZxMTE9VqNb8CudNPKL7KFP2E4qvArQiJpwxltqqY76bZJMST1TQaDZUdsVAw&#10;edruClhC8QXzWELxBXA3LJ7a+fax84B4AkehfAkQ26RJk+hYoVB4TuV0d+uGjeQjAYpGj6bjq/GR&#10;af96TqOU/0fGCeLJNZo1a8ZH4gkODp45c+aVK1eKiw0/JgOSkt2wIR0XfPXV5Wav0yBVQBdOqToP&#10;xRMd1NHRqu7d2RoZQzy5hsl46tChwyOPPELH4eHhfJUpdAbm3LlzfJUWxdOECRPoWPftUiBNGfff&#10;X1FSQonD2pMueiwoaNdO2bw5DSibroeFCvkRGUA8uYa59hQSEsJH1kM8uR2rXtwxrD3xBblDPLmG&#10;g17cIZ7ciw3xtOv8ITrwBblDPLkG4gno5fm7775r7a+nPWo/v6LFEz0kxMUvV6YQTx6Osqlc+5Hj&#10;li1bWpVQiCdbiPtJHLo0epglJSXJ9XfkiCdPpssmxqqEQjzZQvR4Wi3rP2pBPAGx4b0nxJMtEE9W&#10;QTwBQTxZhnhyDcQTEMSTZYgn10A8AUE8WebUeHrmmWfobD///DP2NY54AoJ4ssx58dSoUSM2WLJk&#10;iZB4shm/CGkbN27cwIEDO3fu3E48n3/++aZNmyIjI0tKSvjVgLQhnixzanvq0KHDQw899P333/Nl&#10;8+jS5N2eqOAoFIq0tLRk8aSkpOTk5BQWFnrajmjcF+LJMqfG07x58/r27UsPS75snuzjCYAgnixz&#10;ajwJ5/J4unLlSnBwMF+wG72YHTNmTEREhJBoBs+BeLIM8WSa6PHUtWvXAwcO0EswvgoA8VQdxFMl&#10;urovvviCL2ghnsAJEE+WIZ4q0dXpo6hCPIETIJ4sEy1TVCpVfHx8aGgoPQjtFxgYGBYWlpaW5pxf&#10;QvFY0tq2bRutQTyBEyCeLBOz8rgvFkn6EE/gBIgnyxBPpgmJp5SUlOnTp9PgiSeeYGvMkWY83bx5&#10;k24YX6hC/ZGPXCQzM3PevHm3b98uLKz8am95QzxZhngyTWB7omC6c+cOCykLpBlP9B9kr2dJkyZN&#10;WFTRmJ3qKhRPvXv3PnLkSEZGBl8lXy6JJ7rfXYJfvTUQT6ZVG08GvcNy7kg/npjdu3fTMT/ZGiNH&#10;jvT39xfy9wDVcmg82fa/M4cuLTIykm6nze+QuiSexN0IAtGVnjt3LjEx0apfdiGeKtG2YwYOHMjW&#10;eMJ7TyyeKJL4shat4SNrdO7c2dfX9/PPP6dkuXHDrgePe8WTnb9f9qh4Wrly5YULF0pLLX17uwHR&#10;bihdfX/x0KUlJSUplUrhz0v0IyIaP3687OPJJPq/85Ed6OH61FNP8QUrIZ4sQzzZQvQ73s/PLzw8&#10;XPgdb88NoJ8ly5Yt48se/Js7ezajsd9//53uR74gDOLJMsSTLVx+x4t7AxBP4nr00UcFFmHEk2WI&#10;J1u4/I4X9wZ4zntPLVq04MtaxpuRZhUfadH/hY/0FBcXf/jhhzSoXbs2W2NSSEjITz/9xBfMECue&#10;FixYQP+Xjh078mUt3f8uLCysc+fONLhz507NmjXZSh06W1FRkUql6tWr1+zZs0tKSl544QVaX1hY&#10;qL99aOz8eDp74yId+IJN9P8LzNWrV5csWUIDmqJKpZKt1AkMDExLS+ML5tWoUYOOaYNnZ2ezNfro&#10;ShFPosnPz9+2bRvdZ7/99tuPYtiwYcO1a9dycnL4FUgAiyd9FFV0zE+uYhBPzIkTJ/TP2bp1azY4&#10;f/68kFdzzZo1Kygo4Av3Ejee9NEjh475yRUVo0aNosW6detGRhp+JzitnzBhwujRo++7776bN2/S&#10;mkWLFtFKegTu37+fnYf8+x+N1ixafOrAwTtRN1OjY6w6JEdErhs+yqpf+SkKlK0m99AdzkVdYk1K&#10;4GHgmKH+/v7Dhw/X3wgMzQT2G5LXX3+drWnQoMEvv/xy7Ngxtmj8IwbOnj27Z88eNn7llVfYQB9d&#10;AuJJTGq1mjYl9QJ6IrUfPQNT73DO3+gIpB9PugyiMRvoGLTIHj168JGeU6dO7du3jwbt2rVja2zm&#10;iHgKCAhgK2nMBv369Tt+/DgbP/vss2ygozsbQ08tEydOZGNqwbrPi9LZ7GxP1mo/tS/Lpg5T+/FV&#10;1jP43xFdPOmShc5DK4cNG6ZbZAML/vvf/9IxFWSTz090CdKNp6ZNm3br1u3MmTMNGzakmUe92vKv&#10;n+nSXB5PskcvXvhIj/FmpObPR04hVjzl5ubykR5xJ4kNs9R+rArxBZtY2AjUDY0LPoW7/a2frlTS&#10;8cQG7GwxMTFr165la0xyyR0PxPL96ASSemv89OnT9DJnwIABJmuvS2apQ+PJcehKPfrFHYjCJXNX&#10;nzPjaXB12NtV+mrWrEnH7K1iGiCeBKIrRTyBFW7fvs1Helwyd/VJrT3Rj9SuXbtZs2bGv9JyySxF&#10;PNlC3P+zS+54T6P/1nibNm3YShqzgVVq1KhBtYL9atlOkoony+jSEE8C0ZUinsAK+vHEzJgxg475&#10;ydZg7ySuWLGCLdrDofEUFxd39uzZ7du3LxLDqlWr6NISExPVajW/Asfbdf4QHfiCTeguHup0dKXr&#10;16+nRzTiCQRh8USRxJe1xL0fbeDQeCIajYYmlVgomJz8YZGr8ZF04As2KSoqSk5ODgsLO+lE58+f&#10;v3nzZlZWllVRLtpcfO211+j1edOmTZ8VQ6NGjQICAqKjo2kG8CsAp2iu9eqrr9Jd6RIvvPDChAkT&#10;QkJCJPURVumwP57ciGjxVFZWlp+fT+lIwWy/1NRUhUJBMc8vHZyFujdt+Tt37sS4TkpKSm5urlWv&#10;AjwH4gkAJArxBAAudi0h0uRh1/kAOtDgfPRldtCdxH9SRhBPAFK049zB1pN7KgvzaZxToPx0Sq/j&#10;YedonJWvoPHJiBAaazSazrO++2l9Nbu6d1+IJwDJodyZuft3Ghy+cqrV5B7Z+ZV/P1hQrGrj02vf&#10;hcq9COQXFbTz7bM3lO9R4PMZA4f88ZuTf4foBIgnAClKzExpP7UvG5+NuqTbRUFxWQkFU3FpCY0L&#10;S4s+m9a/tNzEHrjkAfEEABKFeAIAiUI8mSb6znwnTZoUHx+fn1/5TicACIF4Ms1jvwoBQDoQT6Yh&#10;ngBcDvFkGuIJwOUQT6YhngBcDvFkmpB4euqpp/Lz84OCgn799Ve+ygzEE4ANEE+mCYmn//znP2xQ&#10;7T6SEE8ANkA8mSYknnSpZPJ7B/UhngBsgHgyDe89Abgc4sk0xBOAyyGeTEM8Abgc4sk0xBOAyyGe&#10;TEM8Abgc4smspKQkSig/P7/VYggICAgLC1MoFPzSAaA6iCezNBqNWq1mX2cmCvntzBDAoRBPACBR&#10;iCcAkCJkEwBIEbIJAKQI2QSV7/13mT2k1eQeNh92nDvILwtAJMgmqGg9uScf2ep89BXEE4gL2eTp&#10;EjKSQ2Ku8gU7UHviIwAxIJs83dX4SDrwBTsgm0BcyCZPh2wCaUI2eTpkE0gTssnTIZtAmpBNnu5E&#10;WDAd+IIdkE0gLmSTp9sZHEAHvmAHZBOIC9nk6fCaDqQJ2eTpkE0gTcgmT4dsAmlCNnk6ZBNIE7LJ&#10;0yGbQJqQTZ4O2QTShGzydMgmkCZkk6dDNoE0IZs8HbIJpAnZ5Cli0xKiU+KMD/svHqeDwUp2KFer&#10;+Q8LgGwCcSGbPEKuKq/1lJ4UH1Yd8goL+M8LQOfnIwAxIJs8xd7Qo60n98xQZtNYUaBs69vnwKUT&#10;NM4pyG3j0/vI1dPac1V0nvXdj2un2vBlnzZnU0Fx4eL965xzOH79LL9WWXPmJj1aNXNEh2zyIIeu&#10;nKR4SlVk0Di/SNXOt8+e0CM0plZFUbX/YqD2XBVdZg8ZtnKStfFkczZl5+fSz07Ztmj6zuUOPdC1&#10;zN+7il+rrLFNOmnrAoMtIPqBrmXO7j/5tYoN2eQpfj/yFx0fv36O5tOdnHQaq0oKKZ7YdxAUaKNq&#10;d0hlVJGuc74f/PsEq+KJLpaPrMQeSCVlpWwx7+23U728MuvUSfP2ZmvEQo8lj8om3SZ1nNm7/0A2&#10;gV2oGdFkPR99hcZnblyg8e3MFBoXlRa3m9p386m9NKaoaj+17/azByp/oKKi+9xhsWmJbCyEKNlU&#10;+tdfiueeY+vLz57NfvRRNhYFskl0bpBNR48e9RLVjh07VCpVWVkZvwKwW1J2WuspPakf0Tgk+iq9&#10;uCsqKaZxSXkpRdKd7DQaF5eVtJ/aL0X7os9a1L9Y9llL/4GU/fe/s5WOgGwSnXtkU3x8PF+wW1JS&#10;0uLFi+kC8/Pz+Sqno3ysJx66NPpPKZVKG95jdiMUT/SQsO2w5vgOuoTMevXYRTkCskl0nphN48eP&#10;Dw0NzcrK4qucjtKEj8RAlxYcHEz/L7U1nxjyEPoPJFX//kUjR7L1JNX8W05fz/8hMfMOXxAG2SQ6&#10;T8ymPn36HDhwIDk5ma9yOtGzyc/PLzw8vLy8nK+CKgYPpFQvr4KOHYsmT07x8lKnV75nbxKyyQJk&#10;01362bRgwYIRNvn444/ZJcgym1avXn3p0iVkkzHjB5ImJaV0R+VLPAuQTRZYyKbbWSlx6bdNHiKT&#10;b5WrrZuf7pdNbGCtK1f4O6nIJo9i25M8sskCC5u0x8JRdJLlQ+spPa8I+xNLZJMLIJucxtpsWn1s&#10;u+5R1Na3j/CnemSTgfj0pPZT+w79c6JSlcdXaVEwfTHrO0qxotLK3+RagGxyAWST0wh5IKk19/wO&#10;4YtZg1k2GXxqweBsBpBN+hIyktv49DoVGcqXjYxZN/3zGYNKLV4IsskFkE1OI+SBtCFoJx9prTq2&#10;jX6ESlNp+T2fgFsX6MdHpiCbdCjEv5w7NCjiPF82Y/CKCT7bF/MFU5BNLoBscppqH0h0Ep2hsKSI&#10;L2u18el9NuoSX9DKysuhs1n4BBmySefPI1uGrZzEFyyiF32Z2r8PNwnZ5ALIJqep9oF08NIJOsP1&#10;xBt8ufJHFLRm9p4/+LLWTxtm0EoLb5Egm3S+mT8iMimGL1g0eetC2m58wYi5bFKtWVNy5gxfsJV7&#10;ZFNcXNx9993Hxs6hn001a9Z86aWX7r///lWrDGc2nU2npKSE1jz00ENNmjSpX7/+oEGD2HkInaqf&#10;TfTc3rx588cff5yd6uH0H0gpepu9aMKEwsGDaTB+4+zPpvf/bct8tp7M3LWi39Kf6aeKSyu3OfO/&#10;6QM6TOvHXqfQ5aR6e9OBBkXjx7MzeGY2FXz9NW0EdsioVYvWpORktJ7SU3/TkWJ16UHF2eRSww+U&#10;peSk00Xp3sijC2EDxjibivwqX1arVq5UjhlTufF372brbSD1bIqNjaVUYg9+dqpz6K6O/jtXr15l&#10;Y+PboFtTXFz89ttv039h4cKFbM2jen+nSmdj2VRWVkap1LJlS4onZBOj/0DK+7//K9u3j63XPQy+&#10;nv/DpdgwejgpC/nfMHWbO+xWasKXc4fGpd9ma0Jjrmn3o3C4x8JRtKj/ENKN3SWb6NUWbRCBr7lM&#10;MsimkqqHZHbDhprMzNM3LvReMoat0RkSP6tT9M9vh/cPzLvIV1WhDcveEc994YXyK1fyP/mErScG&#10;2aQcNUo5YgRfsJvhg802jsgmejDrUolhpzqH7upUKhWNfX19i4rueb+D0Z0tMDCQbjNb8+OPP2Zn&#10;3/MSnVZS53rxxRffe+893RsiyCZG/4FUWFKUXrNmpjK78vDAA7QmPTeLUonW91ky5mJsGK25k5P2&#10;6ZRehSXFE7csmLOHPzB6LRq9J/QIPb3TmemiKI+y8hR0ITnjfk6vatxukU0smNjB5ngyl01pNWrQ&#10;8f6Lx0es9mFrdAbGzfgr6/DYpGVvhPc9k8efjJn2U/uWlFWWLJby+rlvkE36J3FlZcUHK3fCYwOj&#10;y7KJQTYNtcn777/PLoGyiUoHPZ5di90YhirPJ598UqdOHb5chc5Wr149eh3Xq1cvvkr7CrRbt276&#10;l0Dj11577dlnn2Wv+xjKpnXDRuLADpf2V+6bZW/o0VRvr86zh1z8R8PpS36lNZtP7Rm9bhoN/jyy&#10;hQ0mbV3IIul2Vgo9AkvLy8rVanpuZx/SoVd/qYpMepCcafLUnftqHn+lMV0arScDV4zXPew94bA2&#10;sPKz9ZRNqfQK18uLQr/YpzKSQmKufrvg7h8tMsrygg8jh+zODvohYT7F07n8yqcBpo1Pb9rIZQEB&#10;yhYtykNDFc8+Wx7Id0NI2USbWpdZJrKpoiLzzTf5yEriZ5P9dK/p6PFcGRJV+MlOobs6ChQ2IJ06&#10;deKjKga3qnfv3vTijo3pxd3NmzfZmM7GXtO1b9++adOm7F0n9CZG/0melG7cWDR6NM3ytr59UhUZ&#10;I9f4HL5yitarigupLmXnK7rMHnK76hPh9OIuJSdj86m9vRb9yNb4bF80dccS+nEqULRITaE8KIid&#10;hN7EFJUW05bMvffzliS9LOeDyCH7ck7/fHspxdM1VeWb5WGJUe2n9qMBbcmSlSvZgfUvYu69cJ0i&#10;Pz/lj/yusZaks4m9F968efPKZHJRNiUmJtJLy02bNlHWGL8fb3CrysrKaM2ff/5JSaR/Eo313wvv&#10;0KEDJRSyiTHIJpLm7V3w+efUkrae8f9i1uD49CS2fuDy8WsD/dr69tad2Wf74vn+q7vO+f5qPP8t&#10;XlJ2Kl0aZdOUbYvYGt2TOd5v0hmwbNzJiBC+oCe+JLVl5OBA5cXRiYspnm4VJw/+/Zdt2t0NUvNi&#10;5yG6TWqYTWVl6c88w8dErdad0wa2/6Q+h2YT06JFCz5yCoPQiYqKSk1N5QvViY2NpZd1fEHLIJuY&#10;vn378pFnM84mJjTmGq1vP7Wv7q9SKKpozR/anQszSVmVSUQH/U8/0Y/QGupTfLmKG/2ejm4/H9nE&#10;3CbVOXT55Jdzh5o8Q7gq9v8iBgbnhw2Mm07x1Gpur9zCPJXaxJutxLg35U2aRHmUrX2/XJObqxb8&#10;qDHmNtnkZAbZZCeT2QSMhQfSNwtGzND7cE1peVkbn966GsV0mjlY/+MFhF700QUafGScIJv0DV81&#10;eXnARpNfQRicH/5O+IAbhQm9Y30onv4vfAAdd7z5U0zRPVuemHtNp1Eq+cgOyCbTzGXT7t27bfif&#10;IpsssPBA+v3w5nNRl/mC1g+rpxj8ce/YjbPuZN/zqRz/C8e+nDOUL+hBNukrKC7sPm/Yov1rTX5a&#10;ddPtg2+E9fkxcSG9xKNgyixTrMrY+1Z4/6iie3YhX+37TfZANplmnE09evR44IEHaD2ySVwWHkiq&#10;kiKDP5jI1+7vXF9yVmqZ0VaNTrnnNTWDbDJAqTR63bTPpvX3Cw6gNkqbOj036+aduJm7f2/r23vU&#10;hbmUShGF8V1jfqFBsaYkIDf4rYj+5Xp/UI1scgFdNmVlZTVs2JAWdaZOnbpCgFOnKn+7xNBPIZvM&#10;EfhAsh+yyaSwxJuUUF/NH/6/6QM+nzGw1+LR03cuUxbmb8o69E7EgLcj+o9OXESNieJJU6H5v4iB&#10;heq7PQvZ5AKUJnScmJiojaN7oDeJC9lkzJnZZE6rqOGUR77Ja+g4rvgOhVSxuhTZJK3XdBqNpk2b&#10;NrVq1dJGE7JJZMgmY1LIph3ZxymVbpekT09Z99GN7yck/X5ZdZOyqUxzdw4jm1yA0oSP9KxcubJe&#10;vXrIJnHpP5AKjP4wVUTIJmsNip+5PfsYX6iooFQKzb9nX73IJhcwmU02QzZZYJBNBn+YysaiQDZZ&#10;S1Oh+fn2Ur5gCrLJBZBNTmMum3R/GCEWZJMNbhYlWthdH7LJBShNxBUQEBAdHS1WNtF02TJugsGf&#10;y7r14aJ/5R9GUDYZ/GGqiJBNonODbDpz5kyjRo2efvrpp5566km7Pfroo2PHjj19+nRGhi1fzC8K&#10;lUpFaRsaGkoRab/AwMCwsLC0tDQLT0FWWTe8ci9F8mCuN4kO2SQ6N8gmkpqaevny5YMHD24XQ1BQ&#10;0M2bN5VifPLdNmVlZfn5+VlZWdTd7EcbR6FQmNwDlA0UqanJEYK+PswtIJuMIZuIaNlUUFCQnp4e&#10;FxdHmWI/elmXk5Ojv7cj0EmNjqEDX3B/7IGUX6Six5JDD1O2LfKobMovKjDYAqIfpu5Y6gbZBE4j&#10;y2xyzsGjssk5B2QT3CWzbFJrNJnKHOccjP8cT5roMc9HNnHmJs0rLODXKjZkk/uRWTaBMTuzSR6Q&#10;Te4H2SR7yCaCbHI/yCbZQzYRZJP7QTbJHrKJIJvcD7JJ9pBNBNnkfpBNsodsIsgm94Nskj1kE0E2&#10;uR9kk+whmwiyyf0gm2QP2USQTW6jQ4cOj2v9+7nn6MDG/DSQF2QTQTa5DY1G07JlS75QUVFeXk5p&#10;xRdAXpBNBNnkTpo3b67bA1TTpk3ZAOQH2USQTe5EV51QmuQN2USQTW6GVSeUJnlDNhFkk5uhYHr3&#10;3XdRmuQN2USQTe6HqhMfgUwhmwiySUK8vLyGiocuLSkpSalU6t4+B3eBbCLIJgn529/+xkdiePPN&#10;N4ODgyme1Go1XwVuAtlEkE0SIm42vfHGG35+fuHh4fjCTreDbCLIJgkRkk0pKSl0vHLlytGjR7M1&#10;5lA24cuE3RSyiSCbJKTabKpZs2ZsbOyBAwe++uqrzMxMy3+zgmxyX8gmgmySEMvZtGvXrpiYyj/x&#10;feSRR9gaL6977r7BgwfzkRayyX0hmwiySUIsZ9ORI0cuXLhAA10kIZvkCtlEkE0SUu1rOgqjBx54&#10;YNWqyi+AfPvttydOnMjWM8gm2UA2EWSThAh5L1ynqKiIj6ogm2QD2USQTRJSbTbt2bPntddeO378&#10;OF++F7JJNpBNBNkkIZazSaPRvPTSSzT45z//ydYYQDbJBrKJIJskxHI2RUZG7t27lwYHDx6kxGEr&#10;9SGbZAPZRJBNEmI5m8LCwvz9/Wlw4sSJ4OBgtlIfskk2kE0E2SQh1WZTjRo1atasyY4ZfpoWskk2&#10;kE0E2SQh1b4XbhmySTaQTQTZJCHIJmCQTQTZJCE2Z9NprY4dO7IB+/g4ssl9IZsIsklCbM6mBg0a&#10;eOk5duwYrUQ2uS9kE0E2SYiQbDK5j5T+/fvzWPLyqlWrFluJbHJfyCaCbJKQarOpppl9pGg0Gp5M&#10;Xl7NmjVjK5FN7gvZRJBNEmI5myzvI6V27dosm5RKJVuDbHJfyCaCbJIQy9lkeR8pfn5+tNigQQO+&#10;jGxyZ8gmgmySkGpf01H6WNhHCr3iGz9+PF9ANrkzZBNBNkmIkPfCdYz3kaJfowiyyX0hmwiySUKs&#10;yiZjaWlpfKSFbHJfyCaCbJIQO7PJALLJfSGbCLJJQj755JP//ve/L730UmMxPPvsswEBAdHR0cgm&#10;t4NsIsgmCVGpVPHx8aGhoQfEEBgYGBYWRi/08J3jbgfZRJBNElJWVpafn5+VlZUshtTUVIVCYfyW&#10;OUgfsokgmwAkB9lExMkmevlQo0aNB0RSs2bNXbt20Qsc6hH8CgA8CbKJiJNNR48ejY+P5wt2S0pK&#10;Wrx4MV0gvcDhqwA8CbKJSDSbxo8fHxoampWVxVcBeBJkE5FoNvXp0+fAgQPJycl8FYAnQTYRZBOA&#10;5CCbCLIJQHKQTQTZBCA5yCaCbAKQnLvZpFbzgedBNgFIRdHkySleXhn330/ZpA4OpnGFB3/ED9kE&#10;IBWVYVRRUezjc/DlZ9Nq1GArPZbzsmnBggV8VB1kE3imNG9vNkip6enBRJyXTQZ7ZbQA2QQylleY&#10;n5Ofa/JA2cQGZ/75uG6luUNRaTG/RJlyajY99dRTdBwVFcVXmYFsAhkbtOKXdr59Os4YaHyg13QG&#10;hy99+xmchx1aTe7x1+l9/BJlygW9qV69emxgDrIJZIyy6cyNi3zBVuM3zUY2CWJVNlX74g7ZBDJW&#10;bTalK7N6LhxVVGLpJRuySShkE4BAlrMpOiWeXq/1Wza2jU9vhYp/DaoxZJNQyCYAgSxk06mI0DY+&#10;vYJvXqbx/H2rKZ6SslLYSQaQTUIJySbhkE0gY+ayafWx7Z9N65+Wm0njmNQEOt4XepSi6lJsuPb0&#10;eyCbhEI2AQhknE0lZaWj1vh+s2CEqriwXF3+84aZ9LJux7mDdBK9xOswrd+mk7vZOXWQTUIhmwAE&#10;MsgmZWH+V/OGf/f7BEqlguLCr+b90H/ZWMqmzrOHzNnzp1qjzlXldZ3z/cQt89V6f1uHbBIK2QQg&#10;kH42pSjS2/v2nbh1gUajSVdmfTa9//hNc2h95d/TadQ9F/045I9fi0qLS8vL+i79iX6QihX7QWST&#10;UMgmAIF02ZSQkdzOt8/awB00TslJb+PTe8nB9dqz8P0QlKvVw1dN/mLWd1SpKKp+XDuVyhS9AKST&#10;kE1CIZsABNJlU3FpMfuVHClTlwWFn2djwrKJUJ/648gW3XhjEH/jCdkkFLIJQCCD95tM0mWTOcgm&#10;oZBN9mjRooWXEX6anjZt2vDT9PDTwH0gmwRCNkkCT5oq/v7+/IR78ZOrrFq1ip8A7gPZJJBo2fTY&#10;Y481b978v2J46qmnvv/++8DAwNTUVH4FcmdQnfhaIwbVia8Ft4JsEki0+U1lJzg42M/Pb7UYAgIC&#10;wsLCFAoFv3QPwPPGfGli+Jm8vNasWcNXgVsRkk2pigw+MgPZZAWlUknxFB4efkkM0dHRaWlpRUVF&#10;/NI9gK468WUzdNWJL4O7EZJN1UI2WUGj0ajV6nLx0AXyi/YYlDiWSxNDZ1u7di1fAHdD2UQv2dr5&#10;9rHnQJeAbALx5eTkUMc09tprr/GRRR988AEfGeFXABKWlJVyKzWBDpfOn6EDGws/UCqxgaLA7B5U&#10;5AHZ5AIDBw4McADqU/RCuLCQ/1kDSFxqdAwd+EK1SkrKtm+nfymbVD17snXyhmxygf79+/ORqCib&#10;rl+/np2dzZdBmsrKUrRvF2a3b892Cs5WW0ZnU9+6RQPKpvw2bbIffpitlzFkkwv07duXj0RF2XT0&#10;6FF8mF7i0u+7jw0obqg3aTIz8954g60xp9jHp/z0aTambKJjgYnm1pBNLtCnTx8+MnLixAk+sh5l&#10;0+7du0X8ECw4gi5WMh94gL2my3nySbbGnJKlS0s3b2ZjZBM4kMls+u233zp06PD222/TMV9lypw5&#10;c+gMDF9VBdnkFrL+/vfyK1dynnkmc9Fiyqa8994rmjyZn2YehZEmLY0Gla/pWrVSPPccWy9jyCYX&#10;QG/ycLlNmxZ06EDBlP3qa4rGjfna6mQ/8kjly0Avr6IRI/gqWUM2uYCFbLLnnWxkk3uhbGKv6azC&#10;XtN5AmSTC1jIJnsgm9wLsskyZJMLIJuAIJssQza5ALIJyIBevfKysviCYMgmcCBkE5CmTZs2b96c&#10;LwiGbAIHQjZBhw4dysvLW7Zsae3ftCObrENbuUhUdIH8ouUI2QRUmuiYgsna6oRsss7Ro0cnTZq0&#10;ViS+vr50nJGRQSHFr0BekE0ejpUmNra2OiGbrCP6/sKnTZsWEREh1/1eIps8HCtNjLXVCdlkHdGz&#10;adiwYUFBQWnaD+nLD7LJk/Xt2/dxI/w0AZBN1hE9m+jRK+PvWUE2AcHnmyxDNrkAsgkIsskyZJML&#10;IJuAIJssQza5ALIJCLLJMmSTCyCbgCCbLEM2uQCyCQiyyTJkkwsgm4AgmyxDNrkAsgkIssky52UT&#10;+wK1Zs2a0TFfZQayyTbIJveCbLLMedlUv359OtZoNMgmZBMQZJNlzsumLl26sIHAbKKz2YZfioTt&#10;2rVrxIgRPXr0aCeqr7766uzZs3L9Qx/5QTZZ5rxsqlmzJh2XlJRUGx/29Ca3yCaVSkWbKzQ0lP6P&#10;AtH/i4/MO3fuXExMjFIp86/Jlw1kk2XOy6bo6Oh69eoNHjy4Ro0afJUZss+msrKy/Pz8rKws+g8K&#10;RP8vPjIvIyMjLy+vtLSUXw1IG7LJMudlU61atej49u3buhd35sg+m2wg1/+XJ0M2Wea8bMrJyenX&#10;r9+SJUv4snnIJmPIJvlBNlnmvGwSTgrZRJfzrHjo0ug/pVQqrd05tA6ySX6QTZYhm0wTNwvo0oKD&#10;g+n/pVar+SorIZvkB9lkGbLJNNGzyc/PLzw83ObvaEA2yQ+yyTJkk2miZ9Pq1asvXbqEbAIdZJNl&#10;yKbK3+jzkR5kEzgasskyZFPFypUrvb29r169ype1kE3gaMgmy5BNldlEP0X0E8qGy7GALg3ZBAaQ&#10;TZYhm+5mE8MSigb8ZDHQpSGbwACyyTJxZnx0dPTgwYO7d+/+6aeffiCGefPmhYSEZGZm8isQrDJd&#10;7Pbyyy/TMb9EMdClIZvAALLJMtFmfEZGRkRERFBQEPUd+1EwxcXF5efn80t3JP3eRKnEPh5JY3aq&#10;KOjSkE1gANlkmWgzvqioSKFQpKWl0Qsx+1FjomAy+Rs00bFs0qUSg2wCR0M2WYYZX/lmmfGfkiCb&#10;wNGQTZZhxptWbRY0bdqUjyoqrl27tmPHDr5girtkExVVuiKXy8vLKykp4bdJvpBNliGbTKNHCB+Z&#10;98ILL9AxBdP27dvZGnPo0uzMphYtWvCReNauXctHVSib6BUuX3AR2lZRUVFZWVl8Wb6QTZYhm0wT&#10;kk3k2Wef3bZtG18wz/5s+uGHH/hIPHSriH5CSSSbjh8/LuJHUiQL2WQZssk0eoTwkXnUmLZu3fr8&#10;88/zZfPo0uzMJroiPhJPZTJVYQklkWzasGHD9evX+bJ8uSSbMjIygl0hNzeX3wLBkE2m0SOEj8xg&#10;wcTG1cYTXZqd2XT79m0+Ek9lJt2LbqSMsykpKWnKlCkTJ06cMGHCL2I4f/68SqWy+bfJLsmmjRs3&#10;XrhwIcy5/P396T6lWCwqKuK3QwBkk2n0COEjM06fPs1HWtHR0XxkCnvY25NN9LjiI/FUppGe//zn&#10;P6WlpTZk07fffkuTjwwYMICvsgPdEgdlEz170+OEL9hNoVDMnDmTXnva/Ck8V2WTVQEhCtpKs2bN&#10;Cg8Pp43GVwmAbKr8fNP999+fkJDAl7XoEcJHYqBLszObhLyrZa3KQNKiVGKfoqAKsHTpUnqwWYWy&#10;iX523759//d//6e9YLvQ7XGXbBo1alRoaKjNb9t7VDaNHDkyMDAwJSWFrxIA2XT3c+H6CUWLbCAK&#10;ujQ7s2nEiBF8JB66VbpUYmx7v+nrr7/21erVq9eLL77I19qKbpW7ZNM333xzwKa/+mQ8KpuoU1Oz&#10;tuqtCWST4d/6soSiAT9ZDHRpdmbTG2+8wUfiMf7EqSjvhT/zzDM2vwVDaFshmyxANlnn6NGjn3zy&#10;SX+RtGnTZu3atVa/cyaeRo0a0TG/XDHQpdmZTeLeHnNEySby66+/GrwfJxz9T5FNFiCbrCP6PlKm&#10;TZsWERFh1TtnNtPvTZRK7BPJNGanioIuzaOyidy6dat79+58wRr0P0U2WYBsso7o2TRs2LCgoCDn&#10;fLU/yyZdKjHIJvvRa8ZHHnmELwiGbLIM2WQd6exbzga0yYz/egvZJJbWrVunpqbyBQGQTZYhm6zj&#10;1tlkErJJRPv27Vu4cCFfqA6yyTJkk3WQTZZJM5torvBRFZPZZPDJL3PWrFlDdxlfMKJSqV5++WW+&#10;YJFY2XT58mU+qmKQTVOnTh04cGBiYiJfrnLw4MEFWuvWreOrKiqWLVtGc/LixYt8WV7ZdOvWLfrf&#10;0SA9Pd3gNcSNGzeMf59rUlBQ0PLly/nCvZBNYvKEbKLLJPoJZTKb6tevz0fmc+qpp57Kz8+n2fnr&#10;r7/yVaYI+XgB3SRRson97/QTSj+bvL29KVxo8N5770VFRbGVTPfu3enRS3QfJfnHP/5Bj14aDB06&#10;VLd95JRN7L9J/v73v7OBPv0JYM7ixYupHRcXF//tb3/jq/Qgm8RE91aMeOjS/vrrr2vXrkkwmxiW&#10;UNVm082bN+vVq8c+CK7vgQceYAO6KDYwZ8KECWfPnuULptAliJhNDEso/WyilWxAKFX5SEv/14uN&#10;GjWiYzqz7o7TfQrc/mwK3rq9QlglYeIzkimY2CEhw+orfVGLctYgmyhwtRupcivRA5nW0JiO6b5u&#10;06YNDcaOHUuhU3lWLb5Lfy2+Sm97Nm7cmA30IZvERNdOL1Jmzpz5oxjoAXnq1CnaRGq1ml+BlXT3&#10;vYgq5+O99uzZYzmbdDp27NipUye+UFHxn//8hw3oQtjAAuogX3/9NV8wQpcgejYx69ev12UTJctj&#10;jz1GK7t27crW6FA20f1F6P/I/u8UTP/+97/pzO+++y47D7kTHz+0V+89GzeFnQtmDciqAwXT8T9X&#10;8csSRhdM7HAt4YZVh3+90pTSgf4X5npTq1at2GJsbCzduTVq1GCLtK3o9S8bm8MugbRt25YN9CGb&#10;xET3X2pqKrV9erK1Hz0jxcXF5eTkCHzp7hw0n/TRM15hYeHgwYPX3uv111/nP6BF9wvN2okTJ/Jl&#10;Ld2zJV0OG1hG24FfuhG6BEdk09tvv013hC6bdLvsCAkJ0X/+J8Yfy9J9309aWpquIdqZTVY1JsbO&#10;bHr4qUdbtmxJm8JcNj355JNskVAo05bhCxUV1BD5qKKith6+Su9+p+3MBvqQTWKiBw89W5aUlNAd&#10;aT+qxKWlpTa/oHOQyoesFiUL3TxaY/I13VtvvcVHFRUUSfpTVocuhA1eeeUVNrAZXZS42aR7tOhn&#10;k7e3NxsUFBR8/PHHbMwYZxNdCB/ptUj7X9NZi17H6YLJhtd0jIX3m9grOLJ58+bff/9d15sommfN&#10;msXG5ui2of620pF0NtFrGaohbKOEh4ezleZIIZs8AU0jXSox1WaTOSkpKXRpuk5hD7ocsbLJ4Dlc&#10;P5voZQs97dN5DFohMc6m/Pz8hx9+mM7M3n5inJ9NDAUTH9nEQjZdvXr10KFD9Kxcr149WqSzsSY1&#10;btw4IX2fUpsux2QOSDqbatWqRZH0xBNP/Otf/4qOjtY9a5mEbHIO/VRiTGaThfeGHIHmtyjZZEw/&#10;m+wnp2zSMfns0qBBAz6ylaSzidVFX19ftgMXltPmsGyi81iF/zDYwWQ2ORndlcgmCxyaTfTixuDz&#10;TZGRkTb/AkdH0tnUpUsXOqZsonuUBpajBL3JVZBNBujG0AucCxcu8GU9sswmB0E2gb2QTQYeeugh&#10;uj2kbt26H3zwgf7HfJBNwkk6m6yCbHIVj8qmhISEwdWpVasWyyYdCin2+Qlkk3DIJrAXepMBXW8i&#10;3t7eDRs2jInhf2WCbBIO2QTWoccqH1VBNhlg2VSnTp3Vq1fzVVWQTcIhm8A62jbgpZ9QyCYDH3zw&#10;gbnfUiGbhEM2gXVYNjEsoWzLpuXLl9fUWqv39eU2oxsjnWyyANkkHLIJrMNSSd+ZM2feeuutNlbS&#10;fe/T4MGD2cAedDMcl00TJ07cunXrli1b/rLbihUr+vfvHxgYaNVePe2HbLIOssnR6BHLR+LRxtFd&#10;DRs2pC5gQ2/q3bs3G0g8m0pLS69duxYQEED9bpEY9u3bR0WMNhq/AqewP5soUoc6V4cOHYYMGUJb&#10;3qpHNLLJPdAjlo/Eo02kSpRKbB9Gtr2mKy4uvqBl/EcwNqDb46BsIkqlkmZXeHj4JTFER0enpaU5&#10;uYbYmU0kISHh5MmTtJEXO9HOnTtpi1n1HcjIJvdAj1g+Eo9+KjHyfi+caDQatVpdLh4hfwQrLvuz&#10;KScn59atW6GhoZRQTkONlR7XKpWK3wgBkE3uwRHZZLC/RyL7bJIB+7OJ7mXqenTv5zpRQUFBSUkJ&#10;pTm/EQKIM+Mpg19//fWXX365SZMmz9rtmWee8fHxCQkJ0e3TCxyRTcZo1jZr1uw///nPSy+91NRF&#10;GjdufPDgQd1HHMGA/dnkLkSb8RkZGREREUFBQdR37EfBFBcXZ/zE7rGck00kLS2N7cfHz0XoqukG&#10;OOdrU90Rsslq1BIVCgVNKXohZj9qTBRM9DTOL93jOS2bVCoVPc0kJCRov4TBBRITE+net+qNCY+C&#10;bAJpcVo2gcQhm0BakE3AIJtAWpBNwCCbQFqQTR4lTZFxLSHS5IGyiQ3OR19mB7aYmCm3D9xgxrsH&#10;ZJNH6Tz7O8qgjjMGdpw56PMZA2n82bT+uvH/pg+g8TcLRrSe3LP91L40psP8fdZ9E6f0Yca7B2ST&#10;p+kwtd+4jfxb4YaunNjOt09ZeeWvrb/7YwKdVK6u/BCj/4VjFE+5qjztueQGM949IJs8EHWl0ev4&#10;l32PXOPT1qd3mfZz1cNWTWrr26eotHLn5YevnqImlZPPv6ZYTjDj3QOyyaPEZySzZvTZ9P4jVk1h&#10;K8esn/7plF6l2vY0aq1vO9++RSWVf2Z8POwsxVOmMkd7LvnAjHcPyCaP0nHGQCpNak3lLjc7zhg0&#10;5I/f2B8VT9g8p/WUniyefvtrflufPoXaeDpz4+Lg3yfQQE4w490DssnTdJ87fNsZfzbuNHNwUMR5&#10;Np68bdGgFePZ2Hf7ktHrprGx/GDGuwdkE3gazHj3gGwCT4MZ7x6QTeBpMOPdA7IJPA1mvGkPPvjg&#10;c88917hx43+KoU6dOkqlUv/b9K2FbAJPgxlvmrhZQJcWGRmZkZFh8+6lkU3gaTDjTRM9mw4fPhwT&#10;E2PV/pL1IZvA02DGmyZ6Nq1evfrSpUvIJgCBMONNQzYBuBZmvGnIJgDXwow3DdkE4FqY8aYhmwBc&#10;CzPeNGQTgGthxpuGbAJwLcx404RkQVZW1syZM9Xqyp3sWIZsArAWZrxp1WZBcXHxhx9+SIPatWuz&#10;NRYgmwCshRlvWrVZMGLECNaY1q9fHxUVxVaag2wCsBZmvGnVZkHr1q3Z4Pz5835+fmxsDrIJwFqY&#10;8aZVmwXdunVjg0OHDgUFBbGxOfZnE4CnQTaZVm02nTp1at++fTRo164dW2MBsgnAWsgm04S8hmrZ&#10;siWdbe7cuXzZPGQTgLWQTaYJySbhkE0A1kI2mYZsAnAtZJNpyCYA10I2mYZsAnAtZJNpyCYA10I2&#10;mYZsAnAtZJNpyCYA10I2mYZsAnAtZJNpyCYA10I2mUZp0r59+3bt2rUVA13atm3brl+/jmwCEAjZ&#10;ZJpSqYyMjDx8+DD1HftRMJ09ezYxMVHIjugAgCCbTCsuLs7IyIiJiaEXYvajxkTBpFAobP7OcQBP&#10;g2wyi3KEXoKJhRoTgglAOGQTAEgRsgkApAjZBABShGwCAAAAEArNCQAAAEAoNCcAuEuj0cRnJF+N&#10;j3TyISEjWVOBDwECgBtAcwKAysL025b5rSf3XLR/bUjMVYNa44QDXSldNd2AiVvm4+8oAEDK0JwA&#10;PJ2mQtNl9hAqLnzZpRbuX0M3Bu8/AYBkoTkBeLqr8ZGtJvegY77sUpK6MQAAxtCcADwdmhMAgHBo&#10;TgCeDs0JAEA4NCcAT4fmBAAgHJoTgKdDcwIAEA7NCcDT+QUHUFmhY77sUmhOACBxaE4Anu5EWDCV&#10;FTrmyy6F5gQAEofmBODpJFVW0JwAQOLQnAA8HZoTAIBwaE4Ang7NCQBAODQnAE+H5gQAIByaE4Cn&#10;Q3MCABAOzQnA06E5AQAIh+YE4OnQnAAAhENzAvB0aE4AAMKhOQF4OjQnAADh0JwAZGVt4I7PZwyk&#10;8uHQw6QtC/IKC/hVigrNCQAkDs0JQFb8zgV0mjm49eSeY9ZNS8pKKSwpYofUnPSRq6e08endzreP&#10;/8Xjuao8tj45K2X4yom0vv3UvgcvB+nW02FnML+oH9dOva13UXQoLS/j1yc2NCcAkDg0JwAZOnAx&#10;sPOs71jpScvN1Gg0bL1Slf/zhpltffvQYf/FwKLSYrY+V6UcvW4araReFXA5qLi0hK0nh66cYhf1&#10;w+opqYq7F+UgLmlO2fmKOXv+bOvbW06Hz6b3X7R/Df8fgvuT5Sylw/y9q/j/0H2gOQHI1tFrZ7rM&#10;HkJFZPiqSamKDF3pURUXTvhrLpWkNj69d54/VFTC+1NeYcHYjbMq48yn974Lx3S9ipwIC+4653u6&#10;qCF//HonO81x/clFzSl35q4VdL3rT+ykjUD/cYND4bkzeR06KF58UfHSS8qOHQsjwgzOIKkD9WOf&#10;bYvd9DkJzNGfpcrCfIM73R0P03cup//OnN1/8v+h+0BzApCPrLycr+f/QGF0+Oop3ftGJyNCus4Z&#10;Siu/+31CclaqrvQUlhRN3rqw/dS+raf03HrGnxbZ+oLiwt+2zGe9apderyJnoy5+ObfyogYsH5+U&#10;leKI/uTa5rT51N6SslK+Viu3WbMULy/l669rbt9ma8pPn8584AFaWbpiBVsjNew5Cc1JZizMUjc1&#10;e/cf9N9Bc7JXfn5+mLTl5eXx2wogSbkq5bCVk9r49Ooye0hkUky5upytPxd1ufvcYaz0JGYkqzVq&#10;tp4ieJrfsvZT+7We3HND0C5VcSFbX1haPGXbItartpzeq+tV5Ep8RIoiQ3cJ4tJUaOiWL9q/li87&#10;hbnnJGWLFtSQyvbv58t6SlauVMfF8QWJQXOSJTQn6ZBWczp69KiXl9eWLVuCpWfHjh1029auXZuU&#10;lJSRkaFUKouKihz9mQ+pof/4/Pnz586dO3v27FmzZs2YMWP69OnTpITuKbprVCpVcXFxWZmjPsUs&#10;fRFJMXtCjyRlp5ar7+k3F2PDdp0/XFBVj3RKy8tWHd0Wm5Zo0IcooFce2RKfkWRwOQ5FD6vftsyn&#10;Jkf9KSTm6tX4SEcfTkVe+HnDTArxeXtXJWWm8ttBE752bTrwBfeB5iRLaE7SIcXmFB8fz5elhAoT&#10;3Tb23BwREUGLCoVC7cSnEym4cuUKbQTaAnxZSqgn0W2bNGlSZGQkTSEqefn5+Z5WbWVGU6FJyEg2&#10;aDmOOJhrTjnPPJPi5aVOT+fLekp37Ci/eJEvCJaem3UyIiQo4nxBkYqvcgA0J1lCc5IONCehWHMa&#10;NmyYn59fUFBQeHh4WlpaeTn/VYiHkH5zGjJkyOHDh0NDQ2NiYrKysjztDgLbmHtOos6UXrNmxv33&#10;qyMi+CotVc+elR9+atGCLwt2KjL06/k/fLNgRGLmHb7KAdCcZAnNSTrcozldvnx5gdNt2rSJX70W&#10;a059+vRZvXr1gQMHLl26lJycjOYkHaw5de3a1ZPvILCN5eekkpUrsx9+mKqS7pDbpIn65k1+sjXQ&#10;nMBmaE7S4R7NiXrMiBEj+IJTUEVo1qwZX9BCcyJoTiBLTntOQnMCm9kwS/0vHO+xcBT9iG2H1pN7&#10;dpk95NfN8/yCDyZkJJWJvf9bNCdxoDlJHJoTyJJDm1NhSfGfR/6asm3RpK0Lhq+c3GFavw5T+/20&#10;YcbkrQvpEHA5iIoOP6tI0JxkyYZZWlpeVlhSVFCsMj7kFeYnZd5Zc3xbt3lDP53Sk6Yldfppfku3&#10;nztwLurizZS4+PTbUXdiqev/ceSvoX9O7DRzcBuf3nTtE7csSMxMFqVFoTmJA81J4tCcQJYc/Z7T&#10;ney0AcvG0eUbHKhOKVXi7+gEzUmWxJqlao06+k7cD6smt/Xt03XO9xuCdmbnKfhp1Tl742LvxaPZ&#10;lzUdu37WztKP5iQONCeJQ3MCWRLlOSkhIzkuPcncc4lxeaLalKHM5icbUZUUxabdtm1nEGhOsiTK&#10;LM0rzKcL+Wxa/z6Lx1y4dd22L6DMyleMWjuVilf3ucNu3omzeZclaE7iQHOSODQnkCVRnpOWBWwc&#10;tOKXyKRbfNnInZy0fkt/ZrVp8taFFmqTRqOh6jPkj1+N97wlBJqTLNk/S6NT4oavmtzGp9eqY9ty&#10;7X6z81zUpS/nDG09ueeJ8ODScltuD5qTONCcJA7NCWTJ/uekmJSEgSvG0yX8+tfcpKwUvvZe1IdG&#10;r5tGz1t0tpMRISVld79W2cCe0COdZg6ms/mdC7DhXQE0J1myc5beSk0csdrn0ym9dpw7mF9UwNfa&#10;Jy799lfzhtNNCom5Wlb1dQXCoTmJQx7NKS4u7uTJk3xBXiw0p6ioqKlTp/bt23fgwIHz5s1LTEzk&#10;J5h38OBBumd1lixZsm7duuvXr/OTq2RmZi5btmzw4MG08SdOnHjRzO4HBTYnevby9/fv0KEDXwYw&#10;85xUsmBBQadO6hs32OI9iooKvvii2NeXLdGkWhaw4bNp/ekS6LDz/CGTz0xHr53pPm84a07fLhgZ&#10;l57ET7hXdEpct7nDWk/pSWf7bFq/zLwctr54+nS6PXcPX3yh6tGjaMIE4y+BQXOSJXPNqWznznsm&#10;RufOql69ShYvplnKz0HnUZfP3vNH+6l9Fx9Yl6bI5GvNUGvUxZrSEk2ppqL6PQkfu372i1nfdZ49&#10;JFWRwVdVKVm0iG6PyS8vYqxqTmUxMXf3DFKjRs6XX6ozDK/RadCcTLO2OVFb6tev33333UfnIZMm&#10;TWLrZcZkcwoLC/P29u7cubNCwT9meOfOnffee69mzZpUp9gak7p3706XVlRFpVIlJCT06tWLVs6e&#10;PZvOUFJS8o9//OOFF164dYv/BqSwsHDo0KF0hpUrV7I1OhaaE2tLzZs3pzO0bNmyU6dOjz/+OPsp&#10;AGL6OamkpHI3mHXr8kU9OU89lebtrcnmv267Gh855I9f/ze9/6ID63osGvXFzMG0xuB7bDJys/ov&#10;HUt9yP/C8Z/Wz2g3te+cPX9mGX0yl0rPd79P+HRKr/Undo7dOJNq1ry9K9mXNyuaNKHnDE3Vo6xS&#10;WRk9OaXVqFF5Y5KT+Uo0J8dQFCjDEm/SMV92OnPNqeDrr2liULGmuVF5yM6muk+VhVZmP/ooO8/1&#10;hKjv//zti1mDL8RcY2tMoqp0Qnmp482f3wrv/2ZEv563JgcpLxeqLX0MvFyj7reMTexj+n9wV7pi&#10;Bd0AxQsv0HH5NdNXark5aVSqDO2Pm9iJv1pdsGQJnVRABdEV0JxME9Kczp07R4u6tqTPo5rTxo0b&#10;aeWcOXP4chWqO/n5+XzBFNac+IKeRo0avfLKKzS4ffs2naFjx44Gbx3RfZGVlcUXqhg0p4sXL65b&#10;t+6///0vraS2dPz4cepP7Jy+vr5oTqDP3HNSeWAgpbPy7bf5spbqyy9pZenWrWxRrdHM3buyw7R+&#10;SwM2ZCqzlwVs6Dhz0LiNs/T32FSuVvvuWELnme63jM6TmJlCTzZ0dYFh5/R/GUdTdL7/ajobVauc&#10;AmV8RjJdFJ3tRvIt6mEmmpNW3scf0/rK9xiqoDmJiO6F9lP70r2gf6A1CRl3q6pzWG5OJQsW8OUq&#10;isaNab06OprGBy+d6Lnox2ErJ9FcYqeaFFYY+/Wt396LGHypIOqvrEPtbo58I7wvHYLyLpdo7l6j&#10;AZpstEGWHdyg+wW0Ji2N2nzuSy/RmNobvQKh1yHsJH0WmlN5QgLd+NS6dTV675xJB5qTaeaaU5cu&#10;Xdi7KTS2wKOaE1EoFKNGjXrsscfYf79u3brUYCIjI/nJZrDmNKHK6NGjqSRRE61fv/7Nqh00U2da&#10;tGjRv//9b3bJNWrUePfdd/ebevuXNSc69Z///CcN6O7btm0breQn62HNKT87Jy3mFg440CHm+rUF&#10;a+Z/O6Hvpp3rc9Lv/gpg/8XAIx80pwRf3en9bxeMoMPs/v+jxZttPtZ98VzwzcsDlo/rPOu78NuV&#10;T1HKwvzR66bRS/CNJ3frPoS7N/Tol3OHfjXvh/gM/hs6tqbHwpH6vzo5fPUUXU6nmYOpdbGiv/Tg&#10;hna+fUat9VUVF7LmlKp3oEU63Ln/vtn9Phu/6e5LF2pOE7cuaOPT69fNc68l3MDB5sPZGxd1bcn4&#10;cC7qksH5HXo4c+Pi2I3ab1fctyop6+63K7LmRD0p7913Kw9vv6147jkqLrSycOhQdh7q6H2X/jRw&#10;+Xg2S83RVGh2ZB///OaY9yO/25Z9TFGe/0PC/HciBrD+dCbvWqnGRKLO2LWisjkFbNQ1p8wGDTJq&#10;1WJjjVJJNya7YUO2qM9Cc1L+9BPd/pITJ/iyOeXlqfXqZd77ZO0E7tGc6Al7idNt2bKFX72W7j2n&#10;4cOHN2nShMYWeFRzKiwszM3N5QtVQkJCqAB98MEHfNkUc+856VDvycw0/JU8vZh59dVXH3jggYKC&#10;ez5Kov+eE1Xtli1b0mLTpk03b95s8JYVmhMOBgdzzel2Zgo9O975V+Xz0KlzR09ePpXq7R35yIP/&#10;mz7gZERIWXl5aXnZVL+lbXx6Lz+0MSefPwou3Lreb+nPHab1C4m+Wq4upwvps+Qn6jGBYcHs927M&#10;xC0L2mk/d8I+FEXPhd3nDf90Sq+g8POlVe8oFBSrqGDRs8uRq6dzmjxHzyXTVk+jq+s8+7uTIYFp&#10;Dz1Ia6L7fHsiLPhCzN0PCKI5iXVwo+Zk/J6TvuiU+OGrJrf37XMqIqTanQhkluaOTVpG5emTG8MO&#10;KM7mlat+SJjH+tMHN4ZEFMaV6/0mmiYb2005bQ12yXlvvUW3x/iQ9+ab7Ed0LDSnssjIspiYiupu&#10;qkalSqlZM+v99/mys7hHc5ICk59z2rNnD/v0jAGPak79+vXz9vY+fvw4X9aiWvPss89+/PHHfNmU&#10;apvThg0b6AwTJ07ky1WoHlEto8bGl7UMflun+5xTaGhohw4d6CRdi8Jv68CAud+D6GTWrZvz9NOK&#10;F17IqF17T8iRbxaM6L1kzKXYcCo01Ip6LBx5Nf6ed1g3BO3qOuf7oSsnRibHTNm+qK1v76UHNxh8&#10;RIae/AYsr9zDEz09U3kasXoK1aY/jmzRvZvF7L94nEpYt7lDs7W/fPnytx5fzBpMN5idWjRmDK3M&#10;fvhhtsjgt3UiSjD127oOU/tJ/7d1BlYf2/7FrO8mbV0Yb+ZPEwzcKckYc3txy8jB7aJGHVKczy5T&#10;/pS45L3IQdSfesZOvlGUUF5RWWv+PLKFXkjQ7GWvHIomTKAbo+rVS3sZdxV06EDrC7/7ji9rWf6c&#10;E6Mx9Ws+jl5at2hR+X+/99nHCdCchDLZnPTfzPD392/RogWdh3jab+tiY2O/+OKL2rVrs/8+ef31&#10;1w26lLFqmxPJz88fNWrUww8/zC6WNGrUaOnSpfxkPeaaEz9ZS9ei0JxAX7XNSX3rFgU0HdQ3b2oq&#10;NCsObeo4c9Cotb7fLhjZenLP9Sd25hTc87ZrcWnJhL/mtvHp/cXMwW19eg9cPs7krgoOXArsNHMw&#10;vWSftHXBZ9P6D181WffGlb7v/5xIpSrhycfoBnQc1y3g8kn9j+KqL19O8/amgzosjK1Bc3KEc1GX&#10;aIbQMV92OjubU36Rynf7kna+febtXXknO42vrU500e2h8bPfjRjYOXrcqbyraaU538XPeidiIPWn&#10;sbeXbbi854vZg2kO30pLVGvUNAPpluQ0asR/+F45Tz1Fp5Zt386XBTSnHO1nCtOfeab4wIGKqg+q&#10;MgVz5lSe1KiR2uiTf06A5iRUtc1JX7rx3wLIgrnmJAVCmhOASdU2JwMFxYW+O5a09e1DP0KtKCyR&#10;fyxP343kW2wPT3QIib5qbrdM4zbNZpfz+YyBt1Irn374CXquxkfSy3p2UT+vn1FUUs1XXqA5OcK1&#10;hBu0/emYLzudtbPUWHa+YprfsvZT+45eN82qfX9fLojqHzftnYgBPWInhRXGxhbfYYvUn97f2y8w&#10;5cKlgqgDuef25Jw8nX81rviOoixPyB4NhLznREqvXFF8+21G06Yp3t404GtdCs1JKKuak1zZ3Jx0&#10;f9fmOGhOYDMbnpMSMpLp6efTKT23nvHPKzS9X8GdwQFfzRv+++HNFr6cLjHzzjcLRtDlHLh0Qv9T&#10;UAa+++PXT6dU7ggqLj2p2kcTmpMjyKA5ESo0fucO9lg0qp1vnxWHNiVlpZQL3oNlUN7lb29NfCu8&#10;3/CEuTHFSQdzz7WOGk7liR3+d3PMV7d+6xw9jla+GdGPxiH54WUaSxcusDlJEJqTUGhORHhzys7O&#10;njFjRsOGDRs0aOCc+xTNCWxm23PSpdiwpQEbou7E8mUjao16d8jh5Op+M+J/4djawB359368yUCG&#10;MuvLOUMF3jw0J0eQR3NiikqKN57c3WfJmLa+fb77fQLNwLj02zQDTb7lSejqUhUZF25dn7R1QatN&#10;/VteGPhmeD9qS+9FDvK9s6ZrzC9vR/SnxV05J1TllTsRuKaKoeb0VkT/UQkLlOVm91eO5iQONCeJ&#10;s9CcqLjs3LmzefPmDzzwgMFeG+rXr4/mBFJm83MSvV4392QjnEaLL5hX+e1gwm4bmpMjyKk56cSm&#10;JS4+sG7wil86z/ru0yk9u84Z+sOqybN2/74sYAO9Kljgv+aXTXN6LvqxjU/vDtP60WDsxlnno6+c&#10;y73eJmoEK0/TUtYllqTNT/3r/cjv2JtPh3KDyzRl5Rp131jft8L7L0rdVqw2fWvRnMSB5iRxBs0p&#10;LCzs5ZdfpjXUlujYnPvvv/+bb74ZLB6DHUYwaE5gM0c8J7kQmpMjyLI56ctQZl+MDdsbemTpwQ3z&#10;9q6cv2/1ogPrNp3cfTIiJCEjWXeNGWWKX5P/eC9iEDWnnrFTWt0Y/k7EgDe1Oyz4Pn4OLb4Z0W93&#10;dlCZpnxdxv53IwZ+EzNRpTa9N0s0J3GgOUmcyfecCgsLV65c2bhx43r16tGpxvCeE0gcmhNUS/bN&#10;SaCoosSvb/32lvYNp29jJiYUp05KXvXxjaHvRQyenLyy9Y3h70d+dyg3OL+8cFjC3Lcj+s9L2Vxs&#10;Zv/jaE7iQHOSOCGfc0pMTBw1ahS1JV2RQnMCiTP3nCTku1QlCM3JEdCcdMo0Zd/Hz2H7JrhcEFWm&#10;KVepi/YqTs1K2bg565CivPLvIXbnBHW8+VOfWF9ludnv4EJzEgeak8QJ/4Q4o9FogoKC3nrrLapT&#10;fJXDoDmBzcw9J7E95Vj+LlUJQnNyBDQnA8H5YV/G/DI7ZVOe2tIfN1iA5iQONCeJs7Y5OROaE9jM&#10;cnOy/F2qEoTm5AhoTsbyylXzU7dklZnYfasQaE7iQHOSONacJk6cuF/L399/n2Ts3r2bbluPHj22&#10;bdsWGBh4/fr11NRUad5BGo1GkZKaGh2Dg0QON69dnbd6XuX31vmtz9HbjS1rTpa/S1WC0JwcAc3J&#10;HCE7vTQJzUkcrDl17959rPR8++23dNsGDBiwYcOGQ4cOUYdISUnxtOZUUlISFhYWHBxM99SuXbto&#10;UyxfvnyWZCxdupRu1dmzZ+lGJiYmKhQKteCd5DoBFabjf6xaN3xU8LYdyRGRBk/eOLjwYLk5Vfu9&#10;FlKD5uQIaE6iQ3MSDT3bJSQkXL169eTJk3v37qXn5sWSsXbt2t27dwcGBl6+fDk2NjYnJ0dST8zO&#10;UVxcrFQqMzIykpKSYmJiwsPDL0nG9evXo6OjqTOlpaXRRCoqKhKymxwn0Wi2jJtAnYkvgpRY+9s6&#10;iUNzcgQ0J9GhOYmGnu2okSQnJ9+6dSssLCw0NJQqlESEhISw52YqDVlZWSqVSkJPzE5E/2tCrbFc&#10;kuiGsVvIb640pEbHrBs2ko75MkgJmhNUC81JdGhOoqGnvbKyspKSEqpQVE3y8/NzJSMvL6+goIBu&#10;GN280tJSD3zDCWyG5iRluuekCX/N3RkcsDvksFsfdpw7OGDZODQncUmnOdEs9Tt30OBOd8fDoBW/&#10;oDkBgFloTlKWV1hAhWnS1gVyOkzZvnhPyFH+PwS7ubw5yXKW0mF3yBH+P3QfaE4AzoDmBODWXN6c&#10;QDrQnACcAc0JwK2hOYEOmhOAM6A5Abg1NCfQQXMCcAY0JwC3huYEOmhOAM6A5gTg1tCcQAfNCcAZ&#10;0JwA3BqaE+igOQE4A5oTgFtDcwIdNCcAZ0BzAnBraE6gg+YE4AxoTgBuDc0JdNCcAJwBzQnAraE5&#10;gQ6aE4D4/P39vby8OnXq5GtGq1at6AyhoaH8BwBA2tCcQAfNCcAhWHk6fvw4X9azefNm1CYA94Lm&#10;BDpoTgCOYrI8oTYBuCM0J9BBcwJwIIPyhNoE4KbQnEAHzQnAsXTlCbUJwH2hOYEOmhOAw7HyhNoE&#10;4L7QnEAHzQnAtBYtWjRu3Pg1rVdfffUV+zz33HPPP/88X7Dbk08+OXbsWKVSqVKpiouLy8rK+I0G&#10;AMdAcwIdNCcA0/72t7/NmTOHL0jMm2++2bFjx8jIyPj4+IyMjPz8fI1Gw08DAAdAcwIdNCcA0yTe&#10;nD766KPDhw+HhobGxMRkZWWVl5fz0wDAAdCcQAfNCcA0KTenN954o0WLFqtXrz5w4MClS5eSk5PR&#10;nAAcCs0JdNCcAEyzszllZ2e3bt3ay8uL+g1b07VrV1qsW7fufffdV7t27f3797P1NkBzAnAyNCfQ&#10;QXMCMM2e5pSYmEglafr06Xy5oqJbt241atRISUlhiydOnKAzmCtP6enpCQkJfMEUNCcAJ0NzAh00&#10;JwDT7GlO69evp2KUmZnJFsPDw2lx7NixbJEoFApas3DhQr58rxUrVgwePJgvmILmBOBkaE6gg+YE&#10;YJo9zUmlUtWvX79jx44lJSXZ2dkvvPDCo48+Wlpayk4tKyv76KOPatWqlZOTw9YYQHMCkBo0J9BB&#10;cwIwzf5PiO/fv//LL7/s1KnTrl27+CrtbqLokqdNm2ZhPwJoTgBSg+YEOmhOAKbZ35xshuYEIDVo&#10;TqCD5gRgmp3Nafny5V5eXvfff//TTz9do0YNb2/vjRs38tOqg+YEIDVoTqCD5gRgmj3NiaoM1aZV&#10;q1bx5YqKhQsX0prbt2/zZYvQnACkBs0JdNCcAEyzpzmFhYVRT/L39+fLVbshCA4O5ssWoTkBSA2a&#10;E+igOQGYhuYEADpoTqCD5gRgmj3N6fbt210EuH79Ov+Be6E5AUgNmhPooDkBmGbnJ8TtgeYEIDVo&#10;TqCD5gRgGpoTAOigOYEOmhOAaU5uTs8//7yXl9dDWnXr1q1VqxYbM3TSBx98wM+K5gTgdGhOoIPm&#10;BGCak5tTcXFxvXr1qCGZ9Mgjj6jVan5WNCcAp0NzAh00JwDT7GxO2dnZrVu3ptJD/Yat6dq1Ky3W&#10;rVv3vvvuq1279v79+9l6nQsXLpgsT3Xq1ImJieFn0kJzAnAyNCfQQXMCMM2e5pSYmEiNZ/r06Xy5&#10;oqJbt241atRISUlhi2wnBcbladasWVSttH2Jq1+//sqVK/nJVdCcAJwMzQl00JwATLOnOa1fv55K&#10;T2ZmJlsMDw+nxbFjx7JFolAoaM3ChQv5sp4PPvigsjFpeXt7d+nShZ+gB80JwMnQnEAHzQnANHua&#10;k0qlql+/fseOHUtKSrKzs1944YVHH320tLSUnVpWVvbRRx/VqlUrJyeHrdGn/4Gnhg0b6n+8SQfN&#10;CcDJ0JxAB80JwDT7PyG+f//+L7/8slOnTrt27eKrKiqo8dAlT5s2TaPR8FVGLl68WLdu3Tp16ty6&#10;dYuvuheaE4CToTmBDpoTgGn2Nyd7TJw4cfHixXzBCJoTgJOhOYEOmhOAaa5tTpahOQE4GZoT6KA5&#10;AZjGPmnUTetLiaEb9s4772zbti0wMPD69eupqaloTgAOheYEOmhOAKYplcqkpKTIyMjg4ODDhw/7&#10;+fmttg/VHT6yG3WmgICAs2fPhoWFJSYmKhQKkx8kBwCxoDmBDpoTgGnFxcVUnjIyMqg/xcTEhIeH&#10;X7IPNSc+stv169ejo6OpM6WlpVFtKioqsvB5cwCwH5oT6KA5AZhFdYSo1epyMVBz4iOR0A1jt5Df&#10;XABwGDQn0EFzAnASak58BADuBs0JdKQV5UePHqVnlxEjRiyQntGjR9NtW7t2bVJSUkZGhlKpxK9I&#10;wCpoTgDuC80JdKTYnOLj4/mylFBhots2bdq04ODgiIgIWsTHcsEqaE4A7gvNCXTQnIRizWnYsGF+&#10;fn5BQUHh4eFpaWnl+FNwEAzNCcB9oTmBDpqTUKw59enTZzV2Pwg2QXMCcF+sOV2Nj+TL4MHQnIRC&#10;cwI7oTkBuK/LceGVzSkBzQnQnARDcwI7oTkBuK+v5g+n5rTj3AG+DB4MzUkoNCewE5oTgPv6dsFI&#10;ak6Hr5ziy+DB0JyEQnMCO6E5AbgXdXp6yZw5pStWaBQKg+ZUOGRIWo0aFUVFbBE8CpqTUGhOYCc0&#10;JwB3oU5ISPP2TvX2zvv447wPPqDxnfvvo+YUMbAXjVO8vLIfe6z8/Hl+bvAwaE5CoTmBndCcANyF&#10;qndvqkcVJSVsUaNS0SId0v7WQB0RwVaCx5Jhc9qyZQtdSFhYGF8WCZoT2AnNCcBdqL78Ms3bmy9o&#10;pXp7hTRqiM85AZFzc6JaExkZGRsby0+wD5oT2AnNCcD5ysrL5u7588e1U606nHvjlVRv75//nKw7&#10;UHM6++xjA+eN0l9p8FNCDr9tmXfs2ll+48A9ybY5Pfjgg+vWrYuLi9u2bVvt2rU/+eQTfrKt0JzA&#10;TmhOAM5XWl42aMUvrSb3+O2vedvO7N91/pCQw+Wh/ZKffLzaw+6zBwx+0MJhQ9Cuz2cM7DJ7yF+n&#10;9/EbB+5Jts0pNDSUL1dU/Pzzz7TGzpaja050DJ6D3/1iEPfSAEAIXXM6c+NiSVkpX2s9RYEyPj2J&#10;Lo0vW48uYfym2WhOMiDb5qT/OaexY8fSmrIy22c8wXtOHkjcriPupQGAEHY2J7VGnZyV6rN9MV0C&#10;HTrOGHT4yqn8IhU/2RpoTrKB5iQUmpMHErfriHtpACCEzc2puLTkcmx4r8Wj6We/WTBy34Xjmcrs&#10;iVvm/2/6AFqz4vDmdGWWRqPh5xYAzUk2ZNicHATNyQOhOQG4OxuaU64qb2/o0U4zBrXz7TNs5aSb&#10;KXFsPetJZeryjUG7vpw7tI1Pr5FrfG7eiRX4Kzw0J9lAcxIKzckDoTkBuDvhzalcrY5NS/TZvriN&#10;T2/qN/P2rWK/ldNUaBIyk2fv+YPa0tFrZ/IKC2ilWqMOjbn2/R+/tvXp/eWc7w9cOkF9S3sxZqE5&#10;yQaak1BoTh4IzQnA3QlpToUlRcE3L/db9nMbn169l4zZd+EoexupuLTkUmz4oOXj6cfb+vah4/ZT&#10;+346pdcfR/5KVWTQGTQaDQ2obHWcWfkG1cL9a5OyUsz9Cg/NSTbQnIRCc/JAaE4A7s5yc8rOV2w7&#10;s7/jjIHtp/b7cd20yKSYcrWa1lPL2X8x8PMZA6kwDV816VrCjT5LxtCF7L1wZNWxbV/N/+FTn17j&#10;Ns66kRxbpu1YRSXFm07u+XbhyE+n9By2clJYYpTxdaE5yQaak1BoTh4IzQnA3ZlsTlSP4tOTZu5a&#10;0WFaP6oy8/etys7PpfUajeZ25p2F+9e09e3dceagGbtWsPWENacDlwLZ4vGwcwOWj2vj0/vbBSNP&#10;hJ/PL6r8FV65ujwk5ur3f/zWzrfPNwtGHLpySqnKZ+cnaE6ygeYkFJqTB0JzAnB3JpuT/4Vj3ecN&#10;7714jN+5gFK9N4eOXT/75dyhPRaO2nxqT1Ep/9I6xqA5EbWmsn6N3zSn44yBo9b6qooL2XqqX7R+&#10;0taFnWd9N2L1lKy8HLYezUk20JyEQnPyQGhOAO7O3G/r2G/ljFEf4qN7GTcnHYEXheYkG2hOQqE5&#10;yZhKpdptCt3jfFSF7nf+M+aVlZXt2bOH/4Ae40s7d+4c/xkAcAzLn3MSzkJzEgjNSTbQnIRCc5I3&#10;f39/un8ta9GiBT93dYKDg/nPmNe4cWM7984KANVCcwLRoTkJheYke5bLk/DaxFguT8899xxqE4AT&#10;oDmB6KTVnCIjI6mafP311507d+7QoUOrVq1atmz5pmS89957s2fPDggICAkJiY6OzszMRHOSGXPl&#10;ydraxJgrT6hNAE4jVnNa4L/617/mXbh1jS9bD81JNiT3kVWVSpWRkREfHx8REREaGhoUFHRAMgID&#10;A6kzhYWFxcXFpaWl5efnm9vjGbgv4/JkW21ijMtTkyZNUJsAnEas5mQ/NCfZkFxzoieVoqIiKiUK&#10;hSIrK4sKSrJkpKamZmZm0g2jm0c3Es9/cqVfnuypTYx+eUJtAnAyXXNaenD9oSsnj10766rDvtBj&#10;A1eMR3OSAck1JwApYOXJ/trEsPKE2gTgfOXq8vn+q3/eMEP/MGHV1DkzJtCxwXrRDyPX+PRcNIqO&#10;dWsmb10YGIY/qnVvaE7gKQYOHKh938dtnDlzpqCgoKioqLS0FL8XBhBRanTMumEj6ZgvO8zV+MhW&#10;k3vQMV8GWUBzAk8xYMCAZs2a8QVpY+9R7dixIzY2NjU1ValU4m8RAOxUfuVK2f79bEyd6dw772Y1&#10;aZL74ovF06ezlfbTpKVl//3vKV5eee+/z9ZQZ/rsl6/SvL1pZWaDBuroaLYe3BqaE3iKvn37uldz&#10;Wrp0KQ2ioqLS0tJKSu75IggAEK6gY0cqLtlPPFGybBktqm/cSPXySqtZM33/AU1+fu5LL9GppZs3&#10;szPbrPzixcrO9H//x5e19N9zyvvww8or+usvdhK4LzQn8BR9+vSxtjlNnDgxPDycLzgRa04TJkzY&#10;vXs3jePj44uKivhpAGANdVwc9RVVr158uaIi56mnaM22vgN0v63LfOAB6lVsbLPCoUPpYjUpKXxZ&#10;y+C3ddTYCv73PzYG94XmBJ7Chub0wQcfnDhxgi84EZoTgFg02dlUaAo++4wtlm7dSotZLVroPuek&#10;SUujQqN87TV2BptplMpUb+/cJk34stY97zm9+SZddfnZs+wkcF9oTuAphDen8+fP+2u98sor06dP&#10;Z+Ps7Gx+spUuX77MLkFfamoqP9kUNCcAEZWuW0fdiFoL+7yRonFj9gnxzEmTcp55htZkP/RQhZlv&#10;7bWOWq1o0oRdUfajjypffTXt+Sax9euw681+5BGqcfyc4M7QnMBT4D0nAGBYc6r8nNPt23yV6NRq&#10;9c2bEScCWk/6VvfbOpAHNCfwFDY0J1dBcwJwKNacdJ9zchyDzzmBPKA5gadAcwIAxmnN6UR4MDUn&#10;OubLIAtoTuAp0JwAgLkResE5zWln8CFqTnTMl0EW0JzAU6A5AQAJDQ2lxxfx9/fnqxzmWsINak50&#10;zJdBFtCcwFOgOQEAq02bN28+fvy4E8oTmpMsoTmBp0BzAvBwutrEFp1QntCcZElazeno0aM0j6Vs&#10;x44dSqVSpVIVFxfje+/dC5oTgCczqE2Mo8sTmpMsSbE50fMEX5aSpKQkum2LFy+OjIykW5iRkZGf&#10;n49vsHcjaE4AHstkbWIcWp7QnGQJzUko1pzGjx9/+PBhehDGxMRkZWXhG+zdCJoTgGditalVq1a+&#10;ZnTq1MlB5QnNSZbQnIRizYmefVevXn3gwIFLly4lJyejObkRNCcAYPKzs68cCKBjvuwwaE6yhOYk&#10;FJqTu0NzAgDGaXvCRHOSJTQnodCc3B2aEwAwaE5gDzQnodCc3B2aEwAwaE5gDzQnodCc3B2aEwAw&#10;aE5gDzQnodCc3B2aEwAwaE5gDzQnodCc3B2aEwAwaE5gDzQnodCc3B2aEwAwaE5gD9k2J+o0MTEx&#10;t27dorFGo7H/m1LQnNwdmhMAMGhOYA8ZNqebN2/WqlXr/fffv3btGjWnAQMG0GUSO8sTmpO7Q3MC&#10;AAbNCewhw+b02muvffTRR3xBa+LEiWhOQPcd3YP13AHdTjJt2rTDhw9fvnyZ5h6aE4CI0JzAHjJs&#10;Ts2bN3/77bf5gta4cePoYt20OdGV8hHYR6lU0p0YGRkZHBxMjcTPz4/uStHR/cVHdvjrr7/2799/&#10;6tSpq1evxsXFZWVllZaW8v8GANgNzQnsIcPmRE8zTz31VKNGjZYvX75x48b/+7//q1mzJl2snS0H&#10;zcndFRcXU3nKyMiguzImJiY8PJzuRNHR/cVHdrh27VpUVBQ9EFJTU3NyclQqFd7dBBARmhPYQ4bN&#10;6fbt2/Rkwxe0+vfv//jjj/MFW6E5yYBGS61W0x3nIHR/8ZHd6HayG0z4fwAAxIDmBPaQYXOKi4tr&#10;2LDhI4880q1bty5duvztb397+umnaSU/2VZoTiAE7i8A6UNzAnvIsDk5CJoTSUlJ+eWXX8aPHz92&#10;7Niff/55zJgxo0eP/lEy6MacOHFCqVSqVKri4mL7d0VhAzQnAOlDcwJ7oDkJheZErly5QrcnODiY&#10;L0sJ9SS6bZMmTYqMjKQplJGRkZ+f7/zfc0nq/gIAk9CcwB5oTkKhORHpN6chQ4YcPnw4NDQ0JiYm&#10;KyvLCXeQAUndXwBgEpoT2APNSSg0JyL95tS1a1cn30EGJHV/AYBJaE5gDzQnodCcCJpTtSR1fwGA&#10;SWhOYA80J6Hk3ZzoP/XFF19cvXqVL5uB5lQt59xfAGAPNCewB5qTUPJuTitXrqQrYry9vc21KDSn&#10;atFt4CMAkCo0J7AHmpNQntOc9Bm0KDSnatFt4CMAkCo0J7CHFJvTfffd96z01K5dm27b999/v23b&#10;tsDAwOvXr6empsq+OemjFvXxxx/TAM3JAroNfAQAUoXmBPaQXMo752tZbUOdKSAg4OzZs2FhYYmJ&#10;iQqFQq1W89vt5iw3p5dffpn+7xqNBu85VYtuAx8BgFShOYE9JJfyzvlaVttcv349OjqaOlNaWhrV&#10;pqKiItl8oZhxc9K1JX4OLTSnatFt4CMAkCo0J7CHFFOenq2JQ7+W1R6672HlN1cWWHMy2Zb0oTlV&#10;C80JQPrQnMAeSHmwgv3NKS8vb8OGDXzByLVr106fPs0XrITmJDrq0GGgpVQq+UYBWUBzAnugOYEV&#10;RHnPKSUlpWnTptOnT+fLWtSZnnjiie3bt/Nl60mkOT3++ON85P7YJu3fvz/d4x7L39+fNsLvv/9+&#10;586drKwsqv4lJSV8A4HbQnMCe6A5gRVE/G0dPQ+98MIL1J9YZ9q2bRs/wVYSaU5ffPEFH0kY3YO0&#10;rZo0abJ27VrabnytEbZJV65cyZc9UmZmJm0EHx+fCxcuREVF0bzNz8/np4HbQnMCe6A5gRXE/ZwT&#10;dabHHnvsySefNHj/yTYSaU5z5szhIwljzUmfyRaF5kRYcxo6dOiePXvOnDlD5SkrK4ufBm4LzQns&#10;geYEVhCrObH3mbZu3coW6XX8888/b2d/kkhzOnv2LB9JmHFz0qdrUWhOhDWn3r17b9iw4ciRI9ev&#10;X8/IyOCngdvynOa0ceNG7cPaU+zevVupVKpUquLiYkowB/0tF5oTWMH+5hQbG6vfmfRR0aH+tGTJ&#10;Er5sJfY0T81J+/ABETRr1oyOndOcQkNDW7du3aEKjale89Ncyk2bk64cPy49DzzwAN2wpUuXJiUl&#10;0cak5znn7+HF05oTbWG+LF/x8fH0P12+fHl4eDiN09PT8/PzHbTPRTQnqLR+/fqBAwcmJCTwZTPE&#10;/W2duHTNybXvOZ07d46PJMzCe07/+c9/6EUbexpjm/Sxxx6r53iPPPLIli1b2M0bN27c6NGjBw8e&#10;zBZdy62bU1hYGF+WEoVCQbftt99+oxsZERFB/cn5exVGc5If1pxoXh06dCgkJOTmzZv0UKUQ4yeL&#10;Cs0JKrH9OTH333+/uRaF5lStuXPn8pGEGTQn/bakj21S57znRNVk7dq1fKGiwsfHh7pU9+7dXf5x&#10;bDQn0bHmRCHj5+cXFBQUHh6elpbm5IcqmpP8sOY0YMAAiix/f/8LFy7cvn27tLSUnywqNCeopN+c&#10;9Bm0KDSnanXu3JmPJIzuQXNtSZ8zmxMVlF9++WVCFRrT8yvdvN9//50q1I4dO/j5nA7NSXSsOX3z&#10;zTcufKiiOcmP5zankJCQF198sXnz5m9otWjRgsYS8frrr7/wwguHDx/W//QZv93uz1xz0kctimoB&#10;DdCcLHjyySf5yP05szlZRvWldevW77//fmpqKl/lLGhOokNzciY0J36yqKTVnI4ePUr/c/r/82Up&#10;SUpKotu2ePHiyMhIuoWUnvn5+Y74VCNdCx85keXm1KhRo2XLlpWUlOA9p2rRbeAj9yed5qSzb9++&#10;Rx99dOHChY546JmE5iQ6NCdnQnPiJ4sKzUko1pzGjx9/+PDh0NDQmJiYrKwsRzza6Vr4yImMm5Ou&#10;LfFzaKE5VYtuAx+5Pwk2J0alUlGVeemll27ccPgTEpqT6NCcnAnNiZ8sKjQnoVhz6tOnj6Mf7XQt&#10;fORErDmZbEv60Jyq5ZK7z0Ek25x0QkJCnnnmmTFjxtBN5avEhuYkOjQnZ0Jz4ieLCs1JKHk3J4HQ&#10;nKol5bvPWtJvTgzdy7/++us//vGPM2fO8FXiQXMSHZqTM6E58ZNFheYkFJoTQXOqlpTvPmu5S3PS&#10;uXXrVrNmzb766isR92WA5iQ6NCdnQnPiJ4sKzUkoNCeC5lQtKd99OuxptUWLFpQvfJUpApsTnaF+&#10;/fp8wT5nzpx58MEHGzRo8PLLL3t7e3/yySc2JD7bl0HDhg137tzJV9lBas1pwYIFdHs6dux4+fJl&#10;vsoUc81p3rx5NWvWrFu37ksvvdS0adP777+/du3aq1at4ieb0b17d7o0Y506ddL9cj8oKOihhx6i&#10;C2/SpMmrr75KU4LOMGjQIOPP8qM5OZPA5lRcXPzUU0/RZHj77bdpkrCVX3755a+//srGFrzzzjvL&#10;li3jC/ZRq9XdunWjG/z888/TQ5gm6t69e/lp1UFzQnOSKDSnakn57tNhT6v6TLYo+5vT2LFjGzVq&#10;5Ovrm56ezleZt3XrVrq60NBQvlxR0a9fv8cee8zmvUtT6WnVqtWHH36YlpbGV1lPms1Jn8kWZbI5&#10;sZ+9evUqX9ai/xGt9PHx4cumsObEF6rQcy3VXHqipTFLhoULF7KTGHr0Pfroox9//DFfriKF5pQc&#10;EUnNSeHInVwkZCQPWzmJahM70JjW8NOcSEhzoocYvWihs9GLDXrUs5XvvfceFV82pntHt56hH9Ff&#10;Q3V5woQJfMEO//73v9u3b88XKiqo+tCtWrp0KV+2CM0JzUmiWD5K2cCBA/fv33/u3LmoqCh6hkNz&#10;Msm4OenTtSj7mxOjVCoXL1780ksv0aX997//XbNmjckc79y58wsvvMAXtI4fP04/EhAQwJdtxfZl&#10;QLfBhn0ZSL856dO1KJPNSaVSsXvhzTffpDp78uRJgW/pmWxOgYGBtJIikS3SgBb/+c9//vjjj7TB&#10;s7Oz2XpjLm9OSeER64aPijh+gi87gH5n0j/Qen4OhxkxYgQ12s+1/vOf/9CmJpbv6JSUlM2bN9PZ&#10;Fi1aRHOGWtGUKVPq1q2r60Z077zzzjt0sXRPURdp3rz5E088of9y6PTp0/TjQUFBfFkPzUmTbt26&#10;xc9RhZX4v/76iy9rtWzZ8q233uILFqE5oTlJV0FBAb2Cj42NpVlO6Ux32R7JOHz48NmzZ+kldUxM&#10;TGpqal5entP2+qNDd59s0LMgHbdq1Yp6gwX02vRvf/sb//+bR4/rcePGUYO5//77J00y8fzx6aef&#10;NmvWjC9o0b1JN0D42/WWsX0ZvPvuu+xmC/TVV1/RbaBB5RZxH6+88godm/ucEz0uKMFmz579ySef&#10;1KhRo06dOpY/XM+aE/+KwXr1HnrooX/961+9evWKiIjg59ATFxf3559/duvWjc5JP2X8fUTBO3ev&#10;GzbSVYct4yZQZ3JoMoQl3jQoTBYOrSf3NFhj/+G/nd6n6kCGDx9eORsE/LaOVe3du3ezRYP3fpi1&#10;a9fSeWjCmPwVHjWtIUOG8AWb0Cte/dvAtG7d+vXXX+cLFqE5oTlJF03EwsJCpVJJrympQtFGoPtL&#10;Iug+opuUlZXF9vNON9X5zcktWHjPqXHjxpQ7LG4EvudEl2buRSHlF10gXcibb765adMmCzu8IBMn&#10;TqRSVVxczJcrKpYtW0Y/K+Q3fY7jRu85vf3227r350y+5/Tss89++OGHfEFPp06dLO/73uR7Tvpo&#10;+1D90r/vmIULF9IP3rx5ky9rSeG3dY7mwvecli9fToX44yovv/wybW1rmxM1b3rJxMY69CqiQYMG&#10;TZs2ffHFF+lZgK/VoqS97777fvjhB76sZ4YZxt8HQPlAF0I5wJe1HnvsMYGFjJ4C6L+A5iQtaE4g&#10;GwbNSb8t6bO/OVnVXOnM77777tNPP33mzBnq5b6+vnTtW7Zs4Se7iMSbk35b0meyOSUmJj7++OP0&#10;5NSvXz8qsvv27aNm89JLL9GakydP8jOZUm1zoqnSsmVLOk/r1q3//PNPumTKybZt29Ka6dOn8zNV&#10;8YTmRNzoc07EoDlNnTq1Zs2aur9Rpae/hx56iHoYe0SPHj3a29v70KFD7FRC9yP9+Pnz5/myrQ4f&#10;PkyXM3LkSHqUXb58+d///jfNT4FzA83JxuZEXZjKKftuNfLwww8HBgbSg5P9lQfNA4MyaxU0J5AN&#10;SklzbUmf/c3JNvQETwVFpVLxZZeSYHMy15b0mWxOOoWFhVFRURRion8PIEVibGwsXXJcXJy53uwh&#10;zYlx370S0IO6Z8+efMEitVr9zDPPmPwVvG1ofl69epVygC8Lg+Zke3N67LHHdL8RoN5Kl7Z//362&#10;SNuRFm3+0nU0J/A0ApuTvEmtOQlkuTm5FpqTM9mzP6fPPvvs559/5gvmvfnmmwZ/VukSaE62N6cu&#10;XbrwhYoK9m4/PUrZYkxMDC2uXbuWLVrLac0JQCLQnAiakzl0Fc8//zy9FjX+eJNlaE7OZE9zci9o&#10;TmhOAK6H5kTQnMw5ffr0Qw89RNdC7rvvvnr16j377LOzZ8+u9jeAaE7OhObETxYVmpNQaE7gadCc&#10;iCybU3p6+gq7jR49um7dunQtJjVo0IC61MCBAy9evGjwgSc0J2dCc+Ini0pWzcmh0JzA06A5Ebzn&#10;ZI7+e07m1KpVq06dOjRYsmSJUqlkP4jm5ExoTvxkUaE5CYXmBJ4GzYmgOZljsjnVr1+fqlKXLl2O&#10;Hz9u7mtz0JycCc2JnywqNCeh0JxANtjTaps2bWjAV5mC5kTQnMxhX7jRoEGDRx55ZNy4cTExQr89&#10;F83JmdCc+MmiQnMSCs0JZIM9reoz2aKc2Zw0Gg1dnT5zewNyMjQn0aE5OROaEz9ZVGhOQqE5gWwY&#10;Nyd9uhZF9YUWR48eHeB4bdu21f/rjRUrVgwePJgvuBSak+jQnJwJzYmfLCo0J6HQnEAImiSy0bBh&#10;Qzp2zntOVE3QnERkuRxLwYgRI6gxh4SEREdH00aWa5buPH+ImhMd82WnQ3PiJ4sKzUkoNCcQgiYJ&#10;H0mYhadVakszZsxg31fF3nNyTnOaPHny888/37zKv/71r5kzZ/LTXMpNmxNRqVR0UylOIyIiQkND&#10;g4KCKLgkIjAwkDpTWFhYXFxcWloazTeJ/HJWdCfCg6k50TFfdrr9+/c/9dRTL7300osvvti0aVN6&#10;lDVp0qSxHD3zzDOPPfbYL7/8snv37lOnTtG0p6lFIcY3hKjQnIRCcwIhaJLwkYQZNCf9tqTPmc1J&#10;sty3OdHdV1RURHerQqHIysqiZxGKLIlITU2lDUs3jG4e3UgHPb1JwdX4SGpOdMyXXYE2Mm3wmJiY&#10;y5cvU6U4ePDgdpny9/c/ceLEhQsXoqKiaJrl5uY66DkazUkoNCcQgiYJH0kYNSdzbUkfmhNx3+YE&#10;UiCF5lRaWlpQUEA9NT09nZ624uLibspUbGwsPVPTi4ScnBwKt5KSEge9lynF5vT+++/3qtJTMj76&#10;6CO6bd9///22bdsCAwMpQKnFozmBAbdoTgKx5kSoN3isDh060BYYOHAgPfDp5WxERAR1Kb6BAKoj&#10;heYEopNcyiuVSuqMkZGR9LL48OHDfn5+qyWDojMgIODs2bNhYWGJiYlU4c3t6g08Fj3L8pEs5Obm&#10;0lSn1wmnTp3y9/fftGnTUg+zfPly+l/v37//9OnTtB1u376t2xc2QLXQnGRJcilfXFxMwZSRkUH9&#10;KSYmJjw8/JJkUG5GR0fTE0laWhrVpqKiIrl+qhFsJrPmRJM8JycnJSUlNjaWHowXL16kAuFRzpw5&#10;Q4/9iIgI2gK0HdgDn28dgOqgOcmSFFOe6ghRq9XlkkQ3jN1CfnMB9MisOdE8pzlfWlpKL2kKCwsL&#10;CgryPY9KpaK2RFuAtgNtDTz2QTg0J1mSVcoDuJzMmhMA2APNSZaQ8gBiQnMCAB00J1lCygOICc0J&#10;QK4qf3mtVlt1uBwbTs2JjnVrSsvLDA66k9hBrcEfHkkdUh5ATGhOALJEtWnevlVUgxx9mLFzOb9K&#10;kCqkPICY0JwA5OqvU/s6TO3fenLPcRtnZiizCkuK2CElO/273yd8OqVX+6l9j1w7nV9UwNYnZaYM&#10;XD6O1neY1u942LmCIhWtLCotpuOdwQFfzBxMFzVm3fR0vYuiQ2m5bPeoLhtIeQAxoTkByNuekCMd&#10;pvaj0vPT+ulK1d298Oeq8oavmtzGp1db3z5Hr50pqypAOQW53//5G/Wndr59ToQHF5eWsPUajebg&#10;5aAus4e0mtxj1Frf3II8th6kDykPICY0JwC5oq6j6z0HL534bHp/Kj0j1/goCu7uHLWgWPXjuqnU&#10;n9r49N5/KbBMzb9nQlmY/8PqKbS+vW9f/4vHi0qL2Xq6zKNXT7OLGrZyUnaegtawk0CykPIAYkJz&#10;ApClDGUW+xzSyciQ8qpvjzh+/ez/pg+glUP/nKhfelTFhWM3zvrUp1frKT13hxzR/QIuv0g1YfPc&#10;dr592vn23X3+cFEJ708kKOJ8xxmD6KKG/PFbXqGlL5QEl0PKA4gJzQlArnIKcvst+5nKzZdzvk/O&#10;SuNrKypORV7opC09g1ZMUBTk8rUVFcWlJb9tmdfGp3fryT23nz3A11ZUFJQUTtm6qN3UvnSSX3AA&#10;X6t14db1zLwcvgBShZQHEBOaE4C8XU+M2nfhWFa+Yb85H311b+hRvqCntLxsWcDGdGUWX65CvWrp&#10;wfVZ+Qq+DO4DKQ8gJjQnAAB5Q8oDiAnNCQBA3pDyAGJCcwIAkDekPICY0JwAAOQNKQ9WuHLlCjWD&#10;Dz74YKz0jB49mm7b7Nmzk5KSMjIylEplUVGR8/eMguYEACBvSHmwAmtOwcHBfFlKysrK6LaNGTOG&#10;bl5ERAT1J4VCoa7a7YrToDkBAMgbUh6sIP3m1KtXLz8/v6CgoPDw8LS0tPJyvgNfp0FzAgCQN6Q8&#10;WEH6zalr166rV68+cODApUuXkpOT0ZwAAEBcSHmwAppTtdCcAADkDSkPVkBzqhaaEwCAvCHlwQpo&#10;TtVCcwIAkDekPFgBzalaaE4AAPKGlAcroDlVC80JAEDekPJgBTSnaqE5AQDIG1IerCBWczpz5syD&#10;Dz7YoEGDl19+2dvb+5NPPikqKuKn2QrNCQAAnAApD1YQpTlt3bqVLiQ0NJQvV1T069fvscces3N/&#10;32hOAADgBEh5sIIozalz584vvPACX9A6fvw4XWxAQABftgmaEwAAOAFSHqwgSnP69NNPmzVrxhe0&#10;zp49Sxe7d+9evmwTXXOiY9fiNwgAAOQIKQ9WEKU5TZw48f777y8uLubLFRXLli2ji01PT+fLNpHI&#10;e04AACBvaE5gBVGak0ajeffdd59++ukzZ85kZ2f7+vrSZW7ZsoWfbCs0JwAAcAI0J7CCKM1JJzEx&#10;8fr16yqVii/bB80JAACcAM0JrCBucxIXmhMAADgBmhNYAc0JAAA8HJoTWAHNCQAAPByaE1gBzQkA&#10;ADwcmhNYAc0JAAA8HJoTWAHNCQAAPByaE1gBzQkAADwcmhNYAc0JAAA8HJoTWAHNCQAAPByaE1gh&#10;Njb2008//eijj95777233nrr9ddff+WVV5pKBt2YX375JSAgICQkJDo6OjMzE80JAADEheYE1lGp&#10;VBkZGfHx8REREaGhoUFBQQckIzAwkDpTWFhYXFxcWlpafn6+RqPhtxsAAEAMaE5gnbKysqKiIiol&#10;CoUiKyuLCkqyZKSmpmZmZtINo5tHN5JuKr/RAAAAIkFzAgAAABAKzQkAAABAKDQnAAAAAGEqKv4f&#10;9OCrPmOTZkgAAAAASUVORK5CYIJQSwECLQAUAAYACAAAACEAsYJntgoBAAATAgAAEwAAAAAAAAAA&#10;AAAAAAAAAAAAW0NvbnRlbnRfVHlwZXNdLnhtbFBLAQItABQABgAIAAAAIQA4/SH/1gAAAJQBAAAL&#10;AAAAAAAAAAAAAAAAADsBAABfcmVscy8ucmVsc1BLAQItABQABgAIAAAAIQDxyFHgnQQAADUPAAAO&#10;AAAAAAAAAAAAAAAAADoCAABkcnMvZTJvRG9jLnhtbFBLAQItABQABgAIAAAAIQCqJg6+vAAAACEB&#10;AAAZAAAAAAAAAAAAAAAAAAMHAABkcnMvX3JlbHMvZTJvRG9jLnhtbC5yZWxzUEsBAi0AFAAGAAgA&#10;AAAhAGEHNo7gAAAACAEAAA8AAAAAAAAAAAAAAAAA9gcAAGRycy9kb3ducmV2LnhtbFBLAQItAAoA&#10;AAAAAAAAIQDuQEnrFZwAABWcAAAUAAAAAAAAAAAAAAAAAAMJAABkcnMvbWVkaWEvaW1hZ2UxLnBu&#10;Z1BLBQYAAAAABgAGAHwBAABKpQAAAAA=&#10;">
                <v:shape id="_x0000_s1048" type="#_x0000_t75" style="position:absolute;width:57461;height:34359;visibility:visible;mso-wrap-style:square">
                  <v:fill o:detectmouseclick="t"/>
                  <v:path o:connecttype="none"/>
                </v:shape>
                <v:shape id="Image 259" o:spid="_x0000_s1049" type="#_x0000_t75" style="position:absolute;left:4201;width:49341;height:3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5SxgAAANwAAAAPAAAAZHJzL2Rvd25yZXYueG1sRI9Ba8JA&#10;FITvhf6H5Qm9mY3SphpdpRQKsQehMRdvj+wziWbfptltTP99VxB6HGbmG2a9HU0rBupdY1nBLIpB&#10;EJdWN1wpKA4f0wUI55E1tpZJwS852G4eH9aYanvlLxpyX4kAYZeigtr7LpXSlTUZdJHtiIN3sr1B&#10;H2RfSd3jNcBNK+dxnEiDDYeFGjt6r6m85D9GQbksdvusSV5PR/f5nCQ71Pb8rdTTZHxbgfA0+v/w&#10;vZ1pBfOXJdzOhCMgN38AAAD//wMAUEsBAi0AFAAGAAgAAAAhANvh9svuAAAAhQEAABMAAAAAAAAA&#10;AAAAAAAAAAAAAFtDb250ZW50X1R5cGVzXS54bWxQSwECLQAUAAYACAAAACEAWvQsW78AAAAVAQAA&#10;CwAAAAAAAAAAAAAAAAAfAQAAX3JlbHMvLnJlbHNQSwECLQAUAAYACAAAACEA8/UOUsYAAADcAAAA&#10;DwAAAAAAAAAAAAAAAAAHAgAAZHJzL2Rvd25yZXYueG1sUEsFBgAAAAADAAMAtwAAAPoCAAAAAA==&#10;">
                  <v:imagedata r:id="rId52" o:title=""/>
                </v:shape>
                <v:shape id="Zone de texte 255" o:spid="_x0000_s1050" type="#_x0000_t202" style="position:absolute;left:27060;top:11537;width:10287;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3SxAAAANwAAAAPAAAAZHJzL2Rvd25yZXYueG1sRE9La8JA&#10;EL4L/odlhF6KbnxUJXWVUvqQ3jQ+8DZkp0kwOxuy2yT9912h4G0+vuesNp0pRUO1KywrGI8iEMSp&#10;1QVnCg7J+3AJwnlkjaVlUvBLDjbrfm+FsbYt76jZ+0yEEHYxKsi9r2IpXZqTQTeyFXHgvm1t0AdY&#10;Z1LX2IZwU8pJFM2lwYJDQ44VveaUXvc/RsHlMTt/ue7j2E6fptXbZ5MsTjpR6mHQvTyD8NT5u/jf&#10;vdVh/mwCt2fCBXL9BwAA//8DAFBLAQItABQABgAIAAAAIQDb4fbL7gAAAIUBAAATAAAAAAAAAAAA&#10;AAAAAAAAAABbQ29udGVudF9UeXBlc10ueG1sUEsBAi0AFAAGAAgAAAAhAFr0LFu/AAAAFQEAAAsA&#10;AAAAAAAAAAAAAAAAHwEAAF9yZWxzLy5yZWxzUEsBAi0AFAAGAAgAAAAhAO7EvdLEAAAA3AAAAA8A&#10;AAAAAAAAAAAAAAAABwIAAGRycy9kb3ducmV2LnhtbFBLBQYAAAAAAwADALcAAAD4AgAAAAA=&#10;" fillcolor="white [3201]" stroked="f" strokeweight=".5pt">
                  <v:textbo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Mesure de</w:t>
                        </w:r>
                        <w:r>
                          <w:rPr>
                            <w:rFonts w:ascii="Calibri" w:eastAsia="Times New Roman" w:hAnsi="Calibri"/>
                            <w:color w:val="7030A0"/>
                          </w:rPr>
                          <w:br/>
                          <w:t>déplacement</w:t>
                        </w:r>
                      </w:p>
                    </w:txbxContent>
                  </v:textbox>
                </v:shape>
                <v:shape id="Connecteur droit avec flèche 143" o:spid="_x0000_s1051" type="#_x0000_t32" style="position:absolute;left:32204;top:7825;width:1086;height:3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cnwgAAANwAAAAPAAAAZHJzL2Rvd25yZXYueG1sRE9Na8JA&#10;EL0L/Q/LFHrTTVSkRFdpBaGXgiam4G3IjkkwOxuy2yT9911B8DaP9zmb3Wga0VPnassK4lkEgriw&#10;uuZSwTk7TN9BOI+ssbFMCv7IwW77Mtlgou3AJ+pTX4oQwi5BBZX3bSKlKyoy6Ga2JQ7c1XYGfYBd&#10;KXWHQwg3jZxH0UoarDk0VNjSvqLilv4aBcfsc/iOV3G+yIqf9ILz2Lo+V+rtdfxYg/A0+qf44f7S&#10;Yf5yAfdnwgVy+w8AAP//AwBQSwECLQAUAAYACAAAACEA2+H2y+4AAACFAQAAEwAAAAAAAAAAAAAA&#10;AAAAAAAAW0NvbnRlbnRfVHlwZXNdLnhtbFBLAQItABQABgAIAAAAIQBa9CxbvwAAABUBAAALAAAA&#10;AAAAAAAAAAAAAB8BAABfcmVscy8ucmVsc1BLAQItABQABgAIAAAAIQCqAAcnwgAAANwAAAAPAAAA&#10;AAAAAAAAAAAAAAcCAABkcnMvZG93bnJldi54bWxQSwUGAAAAAAMAAwC3AAAA9gIAAAAA&#10;" strokecolor="#4579b8 [3044]" strokeweight="1.25pt">
                  <v:stroke endarrow="block"/>
                </v:shape>
                <v:shape id="Connecteur droit avec flèche 144" o:spid="_x0000_s1052" type="#_x0000_t32" style="position:absolute;left:17916;top:12677;width:3429;height:5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wwAAANwAAAAPAAAAZHJzL2Rvd25yZXYueG1sRE9Na8JA&#10;EL0L/odlhN50Y9EiqauItFUKHmqk9Dhmp0k0MxuyW43/visUepvH+5z5suNaXaj1lRMD41ECiiR3&#10;tpLCwCF7Hc5A+YBisXZCBm7kYbno9+aYWneVD7rsQ6FiiPgUDZQhNKnWPi+J0Y9cQxK5b9cyhgjb&#10;QtsWrzGca/2YJE+asZLYUGJD65Ly8/6HDXy+nJg3O388H9/fpl3CGX7pzJiHQbd6BhWoC//iP/fW&#10;xvmTCdyfiRfoxS8AAAD//wMAUEsBAi0AFAAGAAgAAAAhANvh9svuAAAAhQEAABMAAAAAAAAAAAAA&#10;AAAAAAAAAFtDb250ZW50X1R5cGVzXS54bWxQSwECLQAUAAYACAAAACEAWvQsW78AAAAVAQAACwAA&#10;AAAAAAAAAAAAAAAfAQAAX3JlbHMvLnJlbHNQSwECLQAUAAYACAAAACEAon/9JcMAAADcAAAADwAA&#10;AAAAAAAAAAAAAAAHAgAAZHJzL2Rvd25yZXYueG1sUEsFBgAAAAADAAMAtwAAAPcCAAAAAA==&#10;" strokecolor="#4579b8 [3044]" strokeweight="1.25pt">
                  <v:stroke endarrow="block"/>
                </v:shape>
                <v:shape id="Zone de texte 255" o:spid="_x0000_s1053" type="#_x0000_t202" style="position:absolute;left:9647;top:10394;width:10287;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rsidR="002155F4" w:rsidRDefault="002155F4" w:rsidP="002155F4">
                        <w:pPr>
                          <w:pStyle w:val="NormalWeb"/>
                          <w:spacing w:before="0" w:beforeAutospacing="0" w:after="0" w:afterAutospacing="0"/>
                          <w:ind w:firstLine="0"/>
                          <w:jc w:val="center"/>
                          <w:rPr>
                            <w:sz w:val="24"/>
                            <w:szCs w:val="24"/>
                          </w:rPr>
                        </w:pPr>
                        <w:r>
                          <w:rPr>
                            <w:rFonts w:ascii="Calibri" w:eastAsia="Times New Roman" w:hAnsi="Calibri"/>
                            <w:color w:val="7030A0"/>
                          </w:rPr>
                          <w:t>Comparaison</w:t>
                        </w:r>
                      </w:p>
                    </w:txbxContent>
                  </v:textbox>
                </v:shape>
              </v:group>
            </w:pict>
          </mc:Fallback>
        </mc:AlternateContent>
      </w: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2155F4" w:rsidP="00D26C04">
      <w:pPr>
        <w:pStyle w:val="Paragraphenormal"/>
      </w:pPr>
    </w:p>
    <w:p w:rsidR="002155F4" w:rsidRDefault="00F53278" w:rsidP="00F53278">
      <w:pPr>
        <w:pStyle w:val="Titre3"/>
      </w:pPr>
      <w:r>
        <w:lastRenderedPageBreak/>
        <w:t>Modèle complet</w:t>
      </w:r>
    </w:p>
    <w:p w:rsidR="00F53278" w:rsidRDefault="00F53278" w:rsidP="00F53278">
      <w:pPr>
        <w:pStyle w:val="Paragraphenormal"/>
      </w:pPr>
    </w:p>
    <w:p w:rsidR="00F53278" w:rsidRDefault="00F53278" w:rsidP="00F53278">
      <w:pPr>
        <w:pStyle w:val="Paragraphenormal"/>
      </w:pPr>
      <w:r>
        <w:rPr>
          <w:noProof/>
        </w:rPr>
        <w:drawing>
          <wp:anchor distT="0" distB="0" distL="114300" distR="114300" simplePos="0" relativeHeight="251733504" behindDoc="0" locked="0" layoutInCell="1" allowOverlap="1" wp14:anchorId="43DBA0CE">
            <wp:simplePos x="0" y="0"/>
            <wp:positionH relativeFrom="column">
              <wp:posOffset>-1256189</wp:posOffset>
            </wp:positionH>
            <wp:positionV relativeFrom="paragraph">
              <wp:posOffset>2742800</wp:posOffset>
            </wp:positionV>
            <wp:extent cx="8110975" cy="2859383"/>
            <wp:effectExtent l="0" t="2857" r="1587" b="1588"/>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110975" cy="2859383"/>
                    </a:xfrm>
                    <a:prstGeom prst="rect">
                      <a:avLst/>
                    </a:prstGeom>
                  </pic:spPr>
                </pic:pic>
              </a:graphicData>
            </a:graphic>
            <wp14:sizeRelH relativeFrom="margin">
              <wp14:pctWidth>0</wp14:pctWidth>
            </wp14:sizeRelH>
            <wp14:sizeRelV relativeFrom="margin">
              <wp14:pctHeight>0</wp14:pctHeight>
            </wp14:sizeRelV>
          </wp:anchor>
        </w:drawing>
      </w: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F53278">
      <w:pPr>
        <w:pStyle w:val="Paragraphenormal"/>
      </w:pPr>
    </w:p>
    <w:p w:rsidR="00B47C01" w:rsidRDefault="00B47C01" w:rsidP="00B47C01">
      <w:pPr>
        <w:pStyle w:val="Titre1"/>
      </w:pPr>
      <w:r>
        <w:lastRenderedPageBreak/>
        <w:t>Conclusion</w:t>
      </w:r>
    </w:p>
    <w:p w:rsidR="00B47C01" w:rsidRDefault="00B47C01" w:rsidP="00B47C01">
      <w:pPr>
        <w:pStyle w:val="Paragraphenormal"/>
      </w:pPr>
    </w:p>
    <w:p w:rsidR="00B47C01" w:rsidRDefault="00B47C01" w:rsidP="00B47C01">
      <w:pPr>
        <w:pStyle w:val="Paragraphenormal"/>
      </w:pPr>
      <w:r>
        <w:t xml:space="preserve">Les deux modèles de simulation donnent des résultats très similaires, mais cependant </w:t>
      </w:r>
      <w:r w:rsidR="00100AEE">
        <w:t>peu conformes au système réel</w:t>
      </w:r>
      <w:r>
        <w:t>. Le comportement du modèle est pourtant correct d’un point de vue « qualitatif » (voir tableau à la fin du paragraphe 4.</w:t>
      </w:r>
      <w:r w:rsidR="00E754A8">
        <w:t>1.6).</w:t>
      </w:r>
    </w:p>
    <w:p w:rsidR="00E754A8" w:rsidRDefault="00E754A8" w:rsidP="00B47C01">
      <w:pPr>
        <w:pStyle w:val="Paragraphenormal"/>
      </w:pPr>
    </w:p>
    <w:p w:rsidR="00E754A8" w:rsidRDefault="00E754A8" w:rsidP="00B47C01">
      <w:pPr>
        <w:pStyle w:val="Paragraphenormal"/>
      </w:pPr>
      <w:r>
        <w:t xml:space="preserve">Lors des manipulations il est rapidement apparu </w:t>
      </w:r>
      <w:r w:rsidR="00100AEE">
        <w:t xml:space="preserve">que </w:t>
      </w:r>
      <w:r>
        <w:t>de petites variations des paramètres du modèle engendraient d’importantes erreurs, or, certains paramètres, comme le rendement du réducteur, sont difficilement évaluables.</w:t>
      </w:r>
    </w:p>
    <w:p w:rsidR="00E754A8" w:rsidRDefault="00E754A8" w:rsidP="00B47C01">
      <w:pPr>
        <w:pStyle w:val="Paragraphenormal"/>
      </w:pPr>
    </w:p>
    <w:p w:rsidR="00E754A8" w:rsidRPr="00B47C01" w:rsidRDefault="00E754A8" w:rsidP="00B47C01">
      <w:pPr>
        <w:pStyle w:val="Paragraphenormal"/>
      </w:pPr>
      <w:r>
        <w:t xml:space="preserve"> </w:t>
      </w:r>
      <w:bookmarkStart w:id="0" w:name="_GoBack"/>
      <w:bookmarkEnd w:id="0"/>
    </w:p>
    <w:sectPr w:rsidR="00E754A8" w:rsidRPr="00B47C01" w:rsidSect="003E178B">
      <w:headerReference w:type="default" r:id="rId54"/>
      <w:footerReference w:type="default" r:id="rId55"/>
      <w:headerReference w:type="first" r:id="rId5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693" w:rsidRDefault="00102693">
      <w:r>
        <w:separator/>
      </w:r>
    </w:p>
  </w:endnote>
  <w:endnote w:type="continuationSeparator" w:id="0">
    <w:p w:rsidR="00102693" w:rsidRDefault="00102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1F1" w:rsidRPr="00353A02" w:rsidRDefault="00A24A9D" w:rsidP="00ED2FE2">
    <w:pPr>
      <w:pStyle w:val="Pieddepage"/>
      <w:pBdr>
        <w:top w:val="thickThinSmallGap" w:sz="12" w:space="1" w:color="000080"/>
      </w:pBdr>
      <w:tabs>
        <w:tab w:val="clear" w:pos="9072"/>
        <w:tab w:val="right" w:pos="7797"/>
      </w:tabs>
      <w:ind w:firstLine="0"/>
      <w:rPr>
        <w:rFonts w:ascii="Comic Sans MS" w:hAnsi="Comic Sans MS"/>
        <w:b/>
        <w:bCs/>
        <w:i/>
        <w:iCs/>
        <w:color w:val="000080"/>
        <w:sz w:val="18"/>
        <w:szCs w:val="18"/>
      </w:rPr>
    </w:pPr>
    <w:r>
      <w:rPr>
        <w:rFonts w:ascii="Comic Sans MS" w:hAnsi="Comic Sans MS"/>
        <w:b/>
        <w:bCs/>
        <w:i/>
        <w:iCs/>
        <w:color w:val="000080"/>
        <w:sz w:val="18"/>
        <w:szCs w:val="18"/>
      </w:rPr>
      <w:t>Sciences de l’ingénieur</w:t>
    </w:r>
    <w:r w:rsidR="00C221F1">
      <w:tab/>
    </w:r>
    <w:r w:rsidR="00C221F1" w:rsidRPr="00353A02">
      <w:rPr>
        <w:rFonts w:ascii="Comic Sans MS" w:hAnsi="Comic Sans MS"/>
        <w:b/>
        <w:bCs/>
        <w:i/>
        <w:iCs/>
        <w:color w:val="000080"/>
        <w:sz w:val="18"/>
        <w:szCs w:val="18"/>
      </w:rPr>
      <w:t xml:space="preserve">- page  </w:t>
    </w:r>
    <w:r w:rsidR="00C221F1" w:rsidRPr="00353A02">
      <w:rPr>
        <w:rFonts w:ascii="Comic Sans MS" w:hAnsi="Comic Sans MS"/>
        <w:b/>
        <w:bCs/>
        <w:i/>
        <w:iCs/>
        <w:color w:val="000080"/>
        <w:sz w:val="18"/>
        <w:szCs w:val="18"/>
      </w:rPr>
      <w:fldChar w:fldCharType="begin"/>
    </w:r>
    <w:r w:rsidR="00C221F1" w:rsidRPr="00353A02">
      <w:rPr>
        <w:rFonts w:ascii="Comic Sans MS" w:hAnsi="Comic Sans MS"/>
        <w:b/>
        <w:bCs/>
        <w:i/>
        <w:iCs/>
        <w:color w:val="000080"/>
        <w:sz w:val="18"/>
        <w:szCs w:val="18"/>
      </w:rPr>
      <w:instrText xml:space="preserve"> PAGE </w:instrText>
    </w:r>
    <w:r w:rsidR="00C221F1" w:rsidRPr="00353A02">
      <w:rPr>
        <w:rFonts w:ascii="Comic Sans MS" w:hAnsi="Comic Sans MS"/>
        <w:b/>
        <w:bCs/>
        <w:i/>
        <w:iCs/>
        <w:color w:val="000080"/>
        <w:sz w:val="18"/>
        <w:szCs w:val="18"/>
      </w:rPr>
      <w:fldChar w:fldCharType="separate"/>
    </w:r>
    <w:r w:rsidR="00F90807">
      <w:rPr>
        <w:rFonts w:ascii="Comic Sans MS" w:hAnsi="Comic Sans MS"/>
        <w:b/>
        <w:bCs/>
        <w:i/>
        <w:iCs/>
        <w:noProof/>
        <w:color w:val="000080"/>
        <w:sz w:val="18"/>
        <w:szCs w:val="18"/>
      </w:rPr>
      <w:t>9</w:t>
    </w:r>
    <w:r w:rsidR="00C221F1" w:rsidRPr="00353A02">
      <w:rPr>
        <w:rFonts w:ascii="Comic Sans MS" w:hAnsi="Comic Sans MS"/>
        <w:b/>
        <w:bCs/>
        <w:i/>
        <w:iCs/>
        <w:color w:val="000080"/>
        <w:sz w:val="18"/>
        <w:szCs w:val="18"/>
      </w:rPr>
      <w:fldChar w:fldCharType="end"/>
    </w:r>
    <w:r w:rsidR="00C221F1" w:rsidRPr="00353A02">
      <w:rPr>
        <w:rFonts w:ascii="Comic Sans MS" w:hAnsi="Comic Sans MS"/>
        <w:b/>
        <w:bCs/>
        <w:i/>
        <w:iCs/>
        <w:color w:val="000080"/>
        <w:sz w:val="18"/>
        <w:szCs w:val="18"/>
      </w:rPr>
      <w:t xml:space="preserve"> -</w:t>
    </w:r>
    <w:r w:rsidR="00C221F1">
      <w:rPr>
        <w:rFonts w:ascii="Comic Sans MS" w:hAnsi="Comic Sans MS"/>
        <w:b/>
        <w:bCs/>
        <w:i/>
        <w:iCs/>
        <w:color w:val="000080"/>
        <w:sz w:val="18"/>
        <w:szCs w:val="18"/>
      </w:rPr>
      <w:tab/>
    </w:r>
    <w:r w:rsidR="00C221F1">
      <w:rPr>
        <w:rFonts w:ascii="Comic Sans MS" w:hAnsi="Comic Sans MS"/>
        <w:b/>
        <w:bCs/>
        <w:i/>
        <w:iCs/>
        <w:color w:val="000080"/>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693" w:rsidRDefault="00102693">
      <w:r>
        <w:separator/>
      </w:r>
    </w:p>
  </w:footnote>
  <w:footnote w:type="continuationSeparator" w:id="0">
    <w:p w:rsidR="00102693" w:rsidRDefault="00102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1F1" w:rsidRPr="00C61C10" w:rsidRDefault="00A24A9D" w:rsidP="00E50259">
    <w:pPr>
      <w:pStyle w:val="En-tte"/>
      <w:shd w:val="clear" w:color="auto" w:fill="DBE5F1"/>
      <w:jc w:val="center"/>
      <w:rPr>
        <w:rFonts w:ascii="Comic Sans MS" w:hAnsi="Comic Sans MS"/>
        <w:sz w:val="30"/>
      </w:rPr>
    </w:pPr>
    <w:r>
      <w:rPr>
        <w:rFonts w:ascii="Comic Sans MS" w:hAnsi="Comic Sans MS"/>
        <w:b/>
        <w:bCs/>
        <w:i/>
        <w:iCs/>
        <w:color w:val="333399"/>
        <w:sz w:val="30"/>
      </w:rPr>
      <w:t>Modélisation du système Gravity Light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1F1" w:rsidRPr="001E3E1B" w:rsidRDefault="000C23BD" w:rsidP="001E3E1B">
    <w:pPr>
      <w:shd w:val="clear" w:color="auto" w:fill="DBE5F1" w:themeFill="accent1" w:themeFillTint="33"/>
      <w:jc w:val="center"/>
      <w:rPr>
        <w:rFonts w:ascii="Comic Sans MS" w:hAnsi="Comic Sans MS"/>
        <w:b/>
        <w:sz w:val="20"/>
        <w:szCs w:val="20"/>
      </w:rPr>
    </w:pPr>
    <w:r>
      <w:rPr>
        <w:rFonts w:ascii="Comic Sans MS" w:hAnsi="Comic Sans MS"/>
        <w:b/>
        <w:sz w:val="20"/>
        <w:szCs w:val="20"/>
      </w:rPr>
      <w:t xml:space="preserve">Lycée St-Eloi, </w:t>
    </w:r>
    <w:r w:rsidR="00C221F1" w:rsidRPr="001E3E1B">
      <w:rPr>
        <w:rFonts w:ascii="Comic Sans MS" w:hAnsi="Comic Sans MS"/>
        <w:b/>
        <w:sz w:val="20"/>
        <w:szCs w:val="20"/>
      </w:rPr>
      <w:t>9 Avenue Jules Isaac 13626 Aix en Provence</w:t>
    </w:r>
  </w:p>
  <w:p w:rsidR="00C221F1" w:rsidRPr="001E3E1B" w:rsidRDefault="00C221F1" w:rsidP="001E3E1B">
    <w:pPr>
      <w:shd w:val="clear" w:color="auto" w:fill="DBE5F1" w:themeFill="accent1" w:themeFillTint="33"/>
      <w:jc w:val="center"/>
      <w:rPr>
        <w:rFonts w:ascii="Comic Sans MS" w:hAnsi="Comic Sans MS"/>
        <w:b/>
        <w:bCs/>
        <w:sz w:val="20"/>
        <w:szCs w:val="20"/>
      </w:rPr>
    </w:pPr>
    <w:r w:rsidRPr="001E3E1B">
      <w:rPr>
        <w:rFonts w:ascii="Comic Sans MS" w:hAnsi="Comic Sans MS"/>
        <w:b/>
        <w:bCs/>
        <w:sz w:val="20"/>
        <w:szCs w:val="20"/>
      </w:rPr>
      <w:sym w:font="Wingdings 2" w:char="F027"/>
    </w:r>
    <w:r w:rsidRPr="001E3E1B">
      <w:rPr>
        <w:rFonts w:ascii="Comic Sans MS" w:hAnsi="Comic Sans MS"/>
        <w:b/>
        <w:bCs/>
        <w:sz w:val="20"/>
        <w:szCs w:val="20"/>
      </w:rPr>
      <w:t xml:space="preserve">  04 42 23 44 99  </w:t>
    </w:r>
    <w:r w:rsidRPr="001E3E1B">
      <w:rPr>
        <w:rFonts w:ascii="Comic Sans MS" w:hAnsi="Comic Sans MS"/>
        <w:b/>
        <w:bCs/>
        <w:sz w:val="20"/>
        <w:szCs w:val="20"/>
      </w:rPr>
      <w:sym w:font="Wingdings 2" w:char="F036"/>
    </w:r>
    <w:r w:rsidRPr="001E3E1B">
      <w:rPr>
        <w:rFonts w:ascii="Comic Sans MS" w:hAnsi="Comic Sans MS"/>
        <w:b/>
        <w:bCs/>
        <w:sz w:val="20"/>
        <w:szCs w:val="20"/>
      </w:rPr>
      <w:t xml:space="preserve">  04 42 21 63 63</w:t>
    </w:r>
  </w:p>
  <w:p w:rsidR="00C221F1" w:rsidRPr="00E50259" w:rsidRDefault="00C221F1" w:rsidP="00CC0CA0">
    <w:pPr>
      <w:pStyle w:val="En-tte"/>
      <w:ind w:firstLine="2160"/>
      <w:jc w:val="right"/>
      <w:rPr>
        <w:rFonts w:ascii="Comic Sans MS" w:hAnsi="Comic Sans MS"/>
        <w:b/>
        <w:bCs/>
        <w:i/>
        <w:iCs/>
        <w:color w:val="0F243E"/>
        <w:sz w:val="16"/>
      </w:rPr>
    </w:pPr>
    <w:r>
      <w:rPr>
        <w:noProof/>
      </w:rPr>
      <w:drawing>
        <wp:anchor distT="0" distB="0" distL="114300" distR="114300" simplePos="0" relativeHeight="251657728" behindDoc="0" locked="0" layoutInCell="1" allowOverlap="1" wp14:anchorId="1A163FDC" wp14:editId="629C8E79">
          <wp:simplePos x="0" y="0"/>
          <wp:positionH relativeFrom="column">
            <wp:posOffset>-228600</wp:posOffset>
          </wp:positionH>
          <wp:positionV relativeFrom="paragraph">
            <wp:posOffset>210820</wp:posOffset>
          </wp:positionV>
          <wp:extent cx="1828800" cy="1828800"/>
          <wp:effectExtent l="0" t="0" r="0" b="0"/>
          <wp:wrapSquare wrapText="bothSides"/>
          <wp:docPr id="244" name="Image 4"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259">
      <w:rPr>
        <w:rFonts w:ascii="Comic Sans MS" w:hAnsi="Comic Sans MS"/>
        <w:b/>
        <w:bCs/>
        <w:i/>
        <w:iCs/>
        <w:color w:val="0F243E"/>
        <w:sz w:val="16"/>
      </w:rPr>
      <w:t xml:space="preserve">Bruno Masi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C7001"/>
    <w:multiLevelType w:val="hybridMultilevel"/>
    <w:tmpl w:val="4DC629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E77244"/>
    <w:multiLevelType w:val="hybridMultilevel"/>
    <w:tmpl w:val="EB7EC5E8"/>
    <w:lvl w:ilvl="0" w:tplc="04988206">
      <w:start w:val="1"/>
      <w:numFmt w:val="bullet"/>
      <w:lvlText w:val="•"/>
      <w:lvlJc w:val="left"/>
      <w:pPr>
        <w:tabs>
          <w:tab w:val="num" w:pos="720"/>
        </w:tabs>
        <w:ind w:left="720" w:hanging="360"/>
      </w:pPr>
      <w:rPr>
        <w:rFonts w:ascii="Arial" w:hAnsi="Arial" w:hint="default"/>
      </w:rPr>
    </w:lvl>
    <w:lvl w:ilvl="1" w:tplc="C330BA0A" w:tentative="1">
      <w:start w:val="1"/>
      <w:numFmt w:val="bullet"/>
      <w:lvlText w:val="•"/>
      <w:lvlJc w:val="left"/>
      <w:pPr>
        <w:tabs>
          <w:tab w:val="num" w:pos="1440"/>
        </w:tabs>
        <w:ind w:left="1440" w:hanging="360"/>
      </w:pPr>
      <w:rPr>
        <w:rFonts w:ascii="Arial" w:hAnsi="Arial" w:hint="default"/>
      </w:rPr>
    </w:lvl>
    <w:lvl w:ilvl="2" w:tplc="AB72AAA2" w:tentative="1">
      <w:start w:val="1"/>
      <w:numFmt w:val="bullet"/>
      <w:lvlText w:val="•"/>
      <w:lvlJc w:val="left"/>
      <w:pPr>
        <w:tabs>
          <w:tab w:val="num" w:pos="2160"/>
        </w:tabs>
        <w:ind w:left="2160" w:hanging="360"/>
      </w:pPr>
      <w:rPr>
        <w:rFonts w:ascii="Arial" w:hAnsi="Arial" w:hint="default"/>
      </w:rPr>
    </w:lvl>
    <w:lvl w:ilvl="3" w:tplc="8552FA08" w:tentative="1">
      <w:start w:val="1"/>
      <w:numFmt w:val="bullet"/>
      <w:lvlText w:val="•"/>
      <w:lvlJc w:val="left"/>
      <w:pPr>
        <w:tabs>
          <w:tab w:val="num" w:pos="2880"/>
        </w:tabs>
        <w:ind w:left="2880" w:hanging="360"/>
      </w:pPr>
      <w:rPr>
        <w:rFonts w:ascii="Arial" w:hAnsi="Arial" w:hint="default"/>
      </w:rPr>
    </w:lvl>
    <w:lvl w:ilvl="4" w:tplc="897270F2" w:tentative="1">
      <w:start w:val="1"/>
      <w:numFmt w:val="bullet"/>
      <w:lvlText w:val="•"/>
      <w:lvlJc w:val="left"/>
      <w:pPr>
        <w:tabs>
          <w:tab w:val="num" w:pos="3600"/>
        </w:tabs>
        <w:ind w:left="3600" w:hanging="360"/>
      </w:pPr>
      <w:rPr>
        <w:rFonts w:ascii="Arial" w:hAnsi="Arial" w:hint="default"/>
      </w:rPr>
    </w:lvl>
    <w:lvl w:ilvl="5" w:tplc="56380AF2" w:tentative="1">
      <w:start w:val="1"/>
      <w:numFmt w:val="bullet"/>
      <w:lvlText w:val="•"/>
      <w:lvlJc w:val="left"/>
      <w:pPr>
        <w:tabs>
          <w:tab w:val="num" w:pos="4320"/>
        </w:tabs>
        <w:ind w:left="4320" w:hanging="360"/>
      </w:pPr>
      <w:rPr>
        <w:rFonts w:ascii="Arial" w:hAnsi="Arial" w:hint="default"/>
      </w:rPr>
    </w:lvl>
    <w:lvl w:ilvl="6" w:tplc="3C4223BE" w:tentative="1">
      <w:start w:val="1"/>
      <w:numFmt w:val="bullet"/>
      <w:lvlText w:val="•"/>
      <w:lvlJc w:val="left"/>
      <w:pPr>
        <w:tabs>
          <w:tab w:val="num" w:pos="5040"/>
        </w:tabs>
        <w:ind w:left="5040" w:hanging="360"/>
      </w:pPr>
      <w:rPr>
        <w:rFonts w:ascii="Arial" w:hAnsi="Arial" w:hint="default"/>
      </w:rPr>
    </w:lvl>
    <w:lvl w:ilvl="7" w:tplc="86306ABA" w:tentative="1">
      <w:start w:val="1"/>
      <w:numFmt w:val="bullet"/>
      <w:lvlText w:val="•"/>
      <w:lvlJc w:val="left"/>
      <w:pPr>
        <w:tabs>
          <w:tab w:val="num" w:pos="5760"/>
        </w:tabs>
        <w:ind w:left="5760" w:hanging="360"/>
      </w:pPr>
      <w:rPr>
        <w:rFonts w:ascii="Arial" w:hAnsi="Arial" w:hint="default"/>
      </w:rPr>
    </w:lvl>
    <w:lvl w:ilvl="8" w:tplc="FE36F7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6F7085"/>
    <w:multiLevelType w:val="hybridMultilevel"/>
    <w:tmpl w:val="D836493C"/>
    <w:lvl w:ilvl="0" w:tplc="151293F6">
      <w:start w:val="1"/>
      <w:numFmt w:val="bullet"/>
      <w:lvlText w:val="•"/>
      <w:lvlJc w:val="left"/>
      <w:pPr>
        <w:tabs>
          <w:tab w:val="num" w:pos="720"/>
        </w:tabs>
        <w:ind w:left="720" w:hanging="360"/>
      </w:pPr>
      <w:rPr>
        <w:rFonts w:ascii="Arial" w:hAnsi="Arial" w:hint="default"/>
      </w:rPr>
    </w:lvl>
    <w:lvl w:ilvl="1" w:tplc="A792F690" w:tentative="1">
      <w:start w:val="1"/>
      <w:numFmt w:val="bullet"/>
      <w:lvlText w:val="•"/>
      <w:lvlJc w:val="left"/>
      <w:pPr>
        <w:tabs>
          <w:tab w:val="num" w:pos="1440"/>
        </w:tabs>
        <w:ind w:left="1440" w:hanging="360"/>
      </w:pPr>
      <w:rPr>
        <w:rFonts w:ascii="Arial" w:hAnsi="Arial" w:hint="default"/>
      </w:rPr>
    </w:lvl>
    <w:lvl w:ilvl="2" w:tplc="9C7266AE" w:tentative="1">
      <w:start w:val="1"/>
      <w:numFmt w:val="bullet"/>
      <w:lvlText w:val="•"/>
      <w:lvlJc w:val="left"/>
      <w:pPr>
        <w:tabs>
          <w:tab w:val="num" w:pos="2160"/>
        </w:tabs>
        <w:ind w:left="2160" w:hanging="360"/>
      </w:pPr>
      <w:rPr>
        <w:rFonts w:ascii="Arial" w:hAnsi="Arial" w:hint="default"/>
      </w:rPr>
    </w:lvl>
    <w:lvl w:ilvl="3" w:tplc="87A414FE" w:tentative="1">
      <w:start w:val="1"/>
      <w:numFmt w:val="bullet"/>
      <w:lvlText w:val="•"/>
      <w:lvlJc w:val="left"/>
      <w:pPr>
        <w:tabs>
          <w:tab w:val="num" w:pos="2880"/>
        </w:tabs>
        <w:ind w:left="2880" w:hanging="360"/>
      </w:pPr>
      <w:rPr>
        <w:rFonts w:ascii="Arial" w:hAnsi="Arial" w:hint="default"/>
      </w:rPr>
    </w:lvl>
    <w:lvl w:ilvl="4" w:tplc="A02AEC7A" w:tentative="1">
      <w:start w:val="1"/>
      <w:numFmt w:val="bullet"/>
      <w:lvlText w:val="•"/>
      <w:lvlJc w:val="left"/>
      <w:pPr>
        <w:tabs>
          <w:tab w:val="num" w:pos="3600"/>
        </w:tabs>
        <w:ind w:left="3600" w:hanging="360"/>
      </w:pPr>
      <w:rPr>
        <w:rFonts w:ascii="Arial" w:hAnsi="Arial" w:hint="default"/>
      </w:rPr>
    </w:lvl>
    <w:lvl w:ilvl="5" w:tplc="86E8176A" w:tentative="1">
      <w:start w:val="1"/>
      <w:numFmt w:val="bullet"/>
      <w:lvlText w:val="•"/>
      <w:lvlJc w:val="left"/>
      <w:pPr>
        <w:tabs>
          <w:tab w:val="num" w:pos="4320"/>
        </w:tabs>
        <w:ind w:left="4320" w:hanging="360"/>
      </w:pPr>
      <w:rPr>
        <w:rFonts w:ascii="Arial" w:hAnsi="Arial" w:hint="default"/>
      </w:rPr>
    </w:lvl>
    <w:lvl w:ilvl="6" w:tplc="8686395E" w:tentative="1">
      <w:start w:val="1"/>
      <w:numFmt w:val="bullet"/>
      <w:lvlText w:val="•"/>
      <w:lvlJc w:val="left"/>
      <w:pPr>
        <w:tabs>
          <w:tab w:val="num" w:pos="5040"/>
        </w:tabs>
        <w:ind w:left="5040" w:hanging="360"/>
      </w:pPr>
      <w:rPr>
        <w:rFonts w:ascii="Arial" w:hAnsi="Arial" w:hint="default"/>
      </w:rPr>
    </w:lvl>
    <w:lvl w:ilvl="7" w:tplc="33221D5E" w:tentative="1">
      <w:start w:val="1"/>
      <w:numFmt w:val="bullet"/>
      <w:lvlText w:val="•"/>
      <w:lvlJc w:val="left"/>
      <w:pPr>
        <w:tabs>
          <w:tab w:val="num" w:pos="5760"/>
        </w:tabs>
        <w:ind w:left="5760" w:hanging="360"/>
      </w:pPr>
      <w:rPr>
        <w:rFonts w:ascii="Arial" w:hAnsi="Arial" w:hint="default"/>
      </w:rPr>
    </w:lvl>
    <w:lvl w:ilvl="8" w:tplc="F32A20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000584"/>
    <w:multiLevelType w:val="hybridMultilevel"/>
    <w:tmpl w:val="6D40C880"/>
    <w:lvl w:ilvl="0" w:tplc="50A67EDA">
      <w:start w:val="1"/>
      <w:numFmt w:val="bullet"/>
      <w:lvlText w:val="•"/>
      <w:lvlJc w:val="left"/>
      <w:pPr>
        <w:tabs>
          <w:tab w:val="num" w:pos="720"/>
        </w:tabs>
        <w:ind w:left="720" w:hanging="360"/>
      </w:pPr>
      <w:rPr>
        <w:rFonts w:ascii="Arial" w:hAnsi="Arial" w:hint="default"/>
      </w:rPr>
    </w:lvl>
    <w:lvl w:ilvl="1" w:tplc="D3B67932" w:tentative="1">
      <w:start w:val="1"/>
      <w:numFmt w:val="bullet"/>
      <w:lvlText w:val="•"/>
      <w:lvlJc w:val="left"/>
      <w:pPr>
        <w:tabs>
          <w:tab w:val="num" w:pos="1440"/>
        </w:tabs>
        <w:ind w:left="1440" w:hanging="360"/>
      </w:pPr>
      <w:rPr>
        <w:rFonts w:ascii="Arial" w:hAnsi="Arial" w:hint="default"/>
      </w:rPr>
    </w:lvl>
    <w:lvl w:ilvl="2" w:tplc="D12E722C" w:tentative="1">
      <w:start w:val="1"/>
      <w:numFmt w:val="bullet"/>
      <w:lvlText w:val="•"/>
      <w:lvlJc w:val="left"/>
      <w:pPr>
        <w:tabs>
          <w:tab w:val="num" w:pos="2160"/>
        </w:tabs>
        <w:ind w:left="2160" w:hanging="360"/>
      </w:pPr>
      <w:rPr>
        <w:rFonts w:ascii="Arial" w:hAnsi="Arial" w:hint="default"/>
      </w:rPr>
    </w:lvl>
    <w:lvl w:ilvl="3" w:tplc="83A85728" w:tentative="1">
      <w:start w:val="1"/>
      <w:numFmt w:val="bullet"/>
      <w:lvlText w:val="•"/>
      <w:lvlJc w:val="left"/>
      <w:pPr>
        <w:tabs>
          <w:tab w:val="num" w:pos="2880"/>
        </w:tabs>
        <w:ind w:left="2880" w:hanging="360"/>
      </w:pPr>
      <w:rPr>
        <w:rFonts w:ascii="Arial" w:hAnsi="Arial" w:hint="default"/>
      </w:rPr>
    </w:lvl>
    <w:lvl w:ilvl="4" w:tplc="FD14B136" w:tentative="1">
      <w:start w:val="1"/>
      <w:numFmt w:val="bullet"/>
      <w:lvlText w:val="•"/>
      <w:lvlJc w:val="left"/>
      <w:pPr>
        <w:tabs>
          <w:tab w:val="num" w:pos="3600"/>
        </w:tabs>
        <w:ind w:left="3600" w:hanging="360"/>
      </w:pPr>
      <w:rPr>
        <w:rFonts w:ascii="Arial" w:hAnsi="Arial" w:hint="default"/>
      </w:rPr>
    </w:lvl>
    <w:lvl w:ilvl="5" w:tplc="1324AFEA" w:tentative="1">
      <w:start w:val="1"/>
      <w:numFmt w:val="bullet"/>
      <w:lvlText w:val="•"/>
      <w:lvlJc w:val="left"/>
      <w:pPr>
        <w:tabs>
          <w:tab w:val="num" w:pos="4320"/>
        </w:tabs>
        <w:ind w:left="4320" w:hanging="360"/>
      </w:pPr>
      <w:rPr>
        <w:rFonts w:ascii="Arial" w:hAnsi="Arial" w:hint="default"/>
      </w:rPr>
    </w:lvl>
    <w:lvl w:ilvl="6" w:tplc="2DE62388" w:tentative="1">
      <w:start w:val="1"/>
      <w:numFmt w:val="bullet"/>
      <w:lvlText w:val="•"/>
      <w:lvlJc w:val="left"/>
      <w:pPr>
        <w:tabs>
          <w:tab w:val="num" w:pos="5040"/>
        </w:tabs>
        <w:ind w:left="5040" w:hanging="360"/>
      </w:pPr>
      <w:rPr>
        <w:rFonts w:ascii="Arial" w:hAnsi="Arial" w:hint="default"/>
      </w:rPr>
    </w:lvl>
    <w:lvl w:ilvl="7" w:tplc="6E3A298C" w:tentative="1">
      <w:start w:val="1"/>
      <w:numFmt w:val="bullet"/>
      <w:lvlText w:val="•"/>
      <w:lvlJc w:val="left"/>
      <w:pPr>
        <w:tabs>
          <w:tab w:val="num" w:pos="5760"/>
        </w:tabs>
        <w:ind w:left="5760" w:hanging="360"/>
      </w:pPr>
      <w:rPr>
        <w:rFonts w:ascii="Arial" w:hAnsi="Arial" w:hint="default"/>
      </w:rPr>
    </w:lvl>
    <w:lvl w:ilvl="8" w:tplc="57747A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105636"/>
    <w:multiLevelType w:val="hybridMultilevel"/>
    <w:tmpl w:val="2BEEAA80"/>
    <w:lvl w:ilvl="0" w:tplc="88BAD0F2">
      <w:start w:val="1"/>
      <w:numFmt w:val="bullet"/>
      <w:lvlText w:val=""/>
      <w:lvlJc w:val="left"/>
      <w:pPr>
        <w:tabs>
          <w:tab w:val="num" w:pos="720"/>
        </w:tabs>
        <w:ind w:left="720" w:hanging="360"/>
      </w:pPr>
      <w:rPr>
        <w:rFonts w:ascii="Wingdings" w:hAnsi="Wingdings"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5612F5C"/>
    <w:multiLevelType w:val="hybridMultilevel"/>
    <w:tmpl w:val="16D2F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097AF2"/>
    <w:multiLevelType w:val="hybridMultilevel"/>
    <w:tmpl w:val="DBF285B2"/>
    <w:lvl w:ilvl="0" w:tplc="040C0001">
      <w:start w:val="1"/>
      <w:numFmt w:val="bullet"/>
      <w:lvlText w:val=""/>
      <w:lvlJc w:val="left"/>
      <w:pPr>
        <w:ind w:left="3900" w:hanging="360"/>
      </w:pPr>
      <w:rPr>
        <w:rFonts w:ascii="Symbol" w:hAnsi="Symbol" w:hint="default"/>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7" w15:restartNumberingAfterBreak="0">
    <w:nsid w:val="31110FF1"/>
    <w:multiLevelType w:val="hybridMultilevel"/>
    <w:tmpl w:val="64A0A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B52CCF"/>
    <w:multiLevelType w:val="hybridMultilevel"/>
    <w:tmpl w:val="949A55F4"/>
    <w:lvl w:ilvl="0" w:tplc="D6A620E0">
      <w:start w:val="1"/>
      <w:numFmt w:val="bullet"/>
      <w:lvlText w:val="•"/>
      <w:lvlJc w:val="left"/>
      <w:pPr>
        <w:tabs>
          <w:tab w:val="num" w:pos="720"/>
        </w:tabs>
        <w:ind w:left="720" w:hanging="360"/>
      </w:pPr>
      <w:rPr>
        <w:rFonts w:ascii="Arial" w:hAnsi="Arial" w:hint="default"/>
      </w:rPr>
    </w:lvl>
    <w:lvl w:ilvl="1" w:tplc="725A4902" w:tentative="1">
      <w:start w:val="1"/>
      <w:numFmt w:val="bullet"/>
      <w:lvlText w:val="•"/>
      <w:lvlJc w:val="left"/>
      <w:pPr>
        <w:tabs>
          <w:tab w:val="num" w:pos="1440"/>
        </w:tabs>
        <w:ind w:left="1440" w:hanging="360"/>
      </w:pPr>
      <w:rPr>
        <w:rFonts w:ascii="Arial" w:hAnsi="Arial" w:hint="default"/>
      </w:rPr>
    </w:lvl>
    <w:lvl w:ilvl="2" w:tplc="43E07CCC" w:tentative="1">
      <w:start w:val="1"/>
      <w:numFmt w:val="bullet"/>
      <w:lvlText w:val="•"/>
      <w:lvlJc w:val="left"/>
      <w:pPr>
        <w:tabs>
          <w:tab w:val="num" w:pos="2160"/>
        </w:tabs>
        <w:ind w:left="2160" w:hanging="360"/>
      </w:pPr>
      <w:rPr>
        <w:rFonts w:ascii="Arial" w:hAnsi="Arial" w:hint="default"/>
      </w:rPr>
    </w:lvl>
    <w:lvl w:ilvl="3" w:tplc="203C273A" w:tentative="1">
      <w:start w:val="1"/>
      <w:numFmt w:val="bullet"/>
      <w:lvlText w:val="•"/>
      <w:lvlJc w:val="left"/>
      <w:pPr>
        <w:tabs>
          <w:tab w:val="num" w:pos="2880"/>
        </w:tabs>
        <w:ind w:left="2880" w:hanging="360"/>
      </w:pPr>
      <w:rPr>
        <w:rFonts w:ascii="Arial" w:hAnsi="Arial" w:hint="default"/>
      </w:rPr>
    </w:lvl>
    <w:lvl w:ilvl="4" w:tplc="2B548E96" w:tentative="1">
      <w:start w:val="1"/>
      <w:numFmt w:val="bullet"/>
      <w:lvlText w:val="•"/>
      <w:lvlJc w:val="left"/>
      <w:pPr>
        <w:tabs>
          <w:tab w:val="num" w:pos="3600"/>
        </w:tabs>
        <w:ind w:left="3600" w:hanging="360"/>
      </w:pPr>
      <w:rPr>
        <w:rFonts w:ascii="Arial" w:hAnsi="Arial" w:hint="default"/>
      </w:rPr>
    </w:lvl>
    <w:lvl w:ilvl="5" w:tplc="9C9C7C24" w:tentative="1">
      <w:start w:val="1"/>
      <w:numFmt w:val="bullet"/>
      <w:lvlText w:val="•"/>
      <w:lvlJc w:val="left"/>
      <w:pPr>
        <w:tabs>
          <w:tab w:val="num" w:pos="4320"/>
        </w:tabs>
        <w:ind w:left="4320" w:hanging="360"/>
      </w:pPr>
      <w:rPr>
        <w:rFonts w:ascii="Arial" w:hAnsi="Arial" w:hint="default"/>
      </w:rPr>
    </w:lvl>
    <w:lvl w:ilvl="6" w:tplc="E97264A0" w:tentative="1">
      <w:start w:val="1"/>
      <w:numFmt w:val="bullet"/>
      <w:lvlText w:val="•"/>
      <w:lvlJc w:val="left"/>
      <w:pPr>
        <w:tabs>
          <w:tab w:val="num" w:pos="5040"/>
        </w:tabs>
        <w:ind w:left="5040" w:hanging="360"/>
      </w:pPr>
      <w:rPr>
        <w:rFonts w:ascii="Arial" w:hAnsi="Arial" w:hint="default"/>
      </w:rPr>
    </w:lvl>
    <w:lvl w:ilvl="7" w:tplc="B2EA39AA" w:tentative="1">
      <w:start w:val="1"/>
      <w:numFmt w:val="bullet"/>
      <w:lvlText w:val="•"/>
      <w:lvlJc w:val="left"/>
      <w:pPr>
        <w:tabs>
          <w:tab w:val="num" w:pos="5760"/>
        </w:tabs>
        <w:ind w:left="5760" w:hanging="360"/>
      </w:pPr>
      <w:rPr>
        <w:rFonts w:ascii="Arial" w:hAnsi="Arial" w:hint="default"/>
      </w:rPr>
    </w:lvl>
    <w:lvl w:ilvl="8" w:tplc="860C0A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E63FAB"/>
    <w:multiLevelType w:val="multilevel"/>
    <w:tmpl w:val="CA60762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46FD16F6"/>
    <w:multiLevelType w:val="hybridMultilevel"/>
    <w:tmpl w:val="14BCD1EC"/>
    <w:lvl w:ilvl="0" w:tplc="05389106">
      <w:start w:val="1"/>
      <w:numFmt w:val="bullet"/>
      <w:lvlText w:val="•"/>
      <w:lvlJc w:val="left"/>
      <w:pPr>
        <w:tabs>
          <w:tab w:val="num" w:pos="720"/>
        </w:tabs>
        <w:ind w:left="720" w:hanging="360"/>
      </w:pPr>
      <w:rPr>
        <w:rFonts w:ascii="Arial" w:hAnsi="Arial" w:hint="default"/>
      </w:rPr>
    </w:lvl>
    <w:lvl w:ilvl="1" w:tplc="2B3CF902" w:tentative="1">
      <w:start w:val="1"/>
      <w:numFmt w:val="bullet"/>
      <w:lvlText w:val="•"/>
      <w:lvlJc w:val="left"/>
      <w:pPr>
        <w:tabs>
          <w:tab w:val="num" w:pos="1440"/>
        </w:tabs>
        <w:ind w:left="1440" w:hanging="360"/>
      </w:pPr>
      <w:rPr>
        <w:rFonts w:ascii="Arial" w:hAnsi="Arial" w:hint="default"/>
      </w:rPr>
    </w:lvl>
    <w:lvl w:ilvl="2" w:tplc="6FF8004C" w:tentative="1">
      <w:start w:val="1"/>
      <w:numFmt w:val="bullet"/>
      <w:lvlText w:val="•"/>
      <w:lvlJc w:val="left"/>
      <w:pPr>
        <w:tabs>
          <w:tab w:val="num" w:pos="2160"/>
        </w:tabs>
        <w:ind w:left="2160" w:hanging="360"/>
      </w:pPr>
      <w:rPr>
        <w:rFonts w:ascii="Arial" w:hAnsi="Arial" w:hint="default"/>
      </w:rPr>
    </w:lvl>
    <w:lvl w:ilvl="3" w:tplc="CB6A55F4" w:tentative="1">
      <w:start w:val="1"/>
      <w:numFmt w:val="bullet"/>
      <w:lvlText w:val="•"/>
      <w:lvlJc w:val="left"/>
      <w:pPr>
        <w:tabs>
          <w:tab w:val="num" w:pos="2880"/>
        </w:tabs>
        <w:ind w:left="2880" w:hanging="360"/>
      </w:pPr>
      <w:rPr>
        <w:rFonts w:ascii="Arial" w:hAnsi="Arial" w:hint="default"/>
      </w:rPr>
    </w:lvl>
    <w:lvl w:ilvl="4" w:tplc="D6CCFE34" w:tentative="1">
      <w:start w:val="1"/>
      <w:numFmt w:val="bullet"/>
      <w:lvlText w:val="•"/>
      <w:lvlJc w:val="left"/>
      <w:pPr>
        <w:tabs>
          <w:tab w:val="num" w:pos="3600"/>
        </w:tabs>
        <w:ind w:left="3600" w:hanging="360"/>
      </w:pPr>
      <w:rPr>
        <w:rFonts w:ascii="Arial" w:hAnsi="Arial" w:hint="default"/>
      </w:rPr>
    </w:lvl>
    <w:lvl w:ilvl="5" w:tplc="C32ADF32" w:tentative="1">
      <w:start w:val="1"/>
      <w:numFmt w:val="bullet"/>
      <w:lvlText w:val="•"/>
      <w:lvlJc w:val="left"/>
      <w:pPr>
        <w:tabs>
          <w:tab w:val="num" w:pos="4320"/>
        </w:tabs>
        <w:ind w:left="4320" w:hanging="360"/>
      </w:pPr>
      <w:rPr>
        <w:rFonts w:ascii="Arial" w:hAnsi="Arial" w:hint="default"/>
      </w:rPr>
    </w:lvl>
    <w:lvl w:ilvl="6" w:tplc="32CE5C22" w:tentative="1">
      <w:start w:val="1"/>
      <w:numFmt w:val="bullet"/>
      <w:lvlText w:val="•"/>
      <w:lvlJc w:val="left"/>
      <w:pPr>
        <w:tabs>
          <w:tab w:val="num" w:pos="5040"/>
        </w:tabs>
        <w:ind w:left="5040" w:hanging="360"/>
      </w:pPr>
      <w:rPr>
        <w:rFonts w:ascii="Arial" w:hAnsi="Arial" w:hint="default"/>
      </w:rPr>
    </w:lvl>
    <w:lvl w:ilvl="7" w:tplc="00DA2CD6" w:tentative="1">
      <w:start w:val="1"/>
      <w:numFmt w:val="bullet"/>
      <w:lvlText w:val="•"/>
      <w:lvlJc w:val="left"/>
      <w:pPr>
        <w:tabs>
          <w:tab w:val="num" w:pos="5760"/>
        </w:tabs>
        <w:ind w:left="5760" w:hanging="360"/>
      </w:pPr>
      <w:rPr>
        <w:rFonts w:ascii="Arial" w:hAnsi="Arial" w:hint="default"/>
      </w:rPr>
    </w:lvl>
    <w:lvl w:ilvl="8" w:tplc="717873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DC2EAA"/>
    <w:multiLevelType w:val="hybridMultilevel"/>
    <w:tmpl w:val="F6D28808"/>
    <w:lvl w:ilvl="0" w:tplc="3A509CCC">
      <w:start w:val="1"/>
      <w:numFmt w:val="bullet"/>
      <w:lvlText w:val="•"/>
      <w:lvlJc w:val="left"/>
      <w:pPr>
        <w:tabs>
          <w:tab w:val="num" w:pos="720"/>
        </w:tabs>
        <w:ind w:left="720" w:hanging="360"/>
      </w:pPr>
      <w:rPr>
        <w:rFonts w:ascii="Arial" w:hAnsi="Arial" w:hint="default"/>
      </w:rPr>
    </w:lvl>
    <w:lvl w:ilvl="1" w:tplc="BD224C72" w:tentative="1">
      <w:start w:val="1"/>
      <w:numFmt w:val="bullet"/>
      <w:lvlText w:val="•"/>
      <w:lvlJc w:val="left"/>
      <w:pPr>
        <w:tabs>
          <w:tab w:val="num" w:pos="1440"/>
        </w:tabs>
        <w:ind w:left="1440" w:hanging="360"/>
      </w:pPr>
      <w:rPr>
        <w:rFonts w:ascii="Arial" w:hAnsi="Arial" w:hint="default"/>
      </w:rPr>
    </w:lvl>
    <w:lvl w:ilvl="2" w:tplc="350A4E40" w:tentative="1">
      <w:start w:val="1"/>
      <w:numFmt w:val="bullet"/>
      <w:lvlText w:val="•"/>
      <w:lvlJc w:val="left"/>
      <w:pPr>
        <w:tabs>
          <w:tab w:val="num" w:pos="2160"/>
        </w:tabs>
        <w:ind w:left="2160" w:hanging="360"/>
      </w:pPr>
      <w:rPr>
        <w:rFonts w:ascii="Arial" w:hAnsi="Arial" w:hint="default"/>
      </w:rPr>
    </w:lvl>
    <w:lvl w:ilvl="3" w:tplc="772A1C7A" w:tentative="1">
      <w:start w:val="1"/>
      <w:numFmt w:val="bullet"/>
      <w:lvlText w:val="•"/>
      <w:lvlJc w:val="left"/>
      <w:pPr>
        <w:tabs>
          <w:tab w:val="num" w:pos="2880"/>
        </w:tabs>
        <w:ind w:left="2880" w:hanging="360"/>
      </w:pPr>
      <w:rPr>
        <w:rFonts w:ascii="Arial" w:hAnsi="Arial" w:hint="default"/>
      </w:rPr>
    </w:lvl>
    <w:lvl w:ilvl="4" w:tplc="BB8447CC" w:tentative="1">
      <w:start w:val="1"/>
      <w:numFmt w:val="bullet"/>
      <w:lvlText w:val="•"/>
      <w:lvlJc w:val="left"/>
      <w:pPr>
        <w:tabs>
          <w:tab w:val="num" w:pos="3600"/>
        </w:tabs>
        <w:ind w:left="3600" w:hanging="360"/>
      </w:pPr>
      <w:rPr>
        <w:rFonts w:ascii="Arial" w:hAnsi="Arial" w:hint="default"/>
      </w:rPr>
    </w:lvl>
    <w:lvl w:ilvl="5" w:tplc="E71EE62A" w:tentative="1">
      <w:start w:val="1"/>
      <w:numFmt w:val="bullet"/>
      <w:lvlText w:val="•"/>
      <w:lvlJc w:val="left"/>
      <w:pPr>
        <w:tabs>
          <w:tab w:val="num" w:pos="4320"/>
        </w:tabs>
        <w:ind w:left="4320" w:hanging="360"/>
      </w:pPr>
      <w:rPr>
        <w:rFonts w:ascii="Arial" w:hAnsi="Arial" w:hint="default"/>
      </w:rPr>
    </w:lvl>
    <w:lvl w:ilvl="6" w:tplc="89B2F9FC" w:tentative="1">
      <w:start w:val="1"/>
      <w:numFmt w:val="bullet"/>
      <w:lvlText w:val="•"/>
      <w:lvlJc w:val="left"/>
      <w:pPr>
        <w:tabs>
          <w:tab w:val="num" w:pos="5040"/>
        </w:tabs>
        <w:ind w:left="5040" w:hanging="360"/>
      </w:pPr>
      <w:rPr>
        <w:rFonts w:ascii="Arial" w:hAnsi="Arial" w:hint="default"/>
      </w:rPr>
    </w:lvl>
    <w:lvl w:ilvl="7" w:tplc="00A0796E" w:tentative="1">
      <w:start w:val="1"/>
      <w:numFmt w:val="bullet"/>
      <w:lvlText w:val="•"/>
      <w:lvlJc w:val="left"/>
      <w:pPr>
        <w:tabs>
          <w:tab w:val="num" w:pos="5760"/>
        </w:tabs>
        <w:ind w:left="5760" w:hanging="360"/>
      </w:pPr>
      <w:rPr>
        <w:rFonts w:ascii="Arial" w:hAnsi="Arial" w:hint="default"/>
      </w:rPr>
    </w:lvl>
    <w:lvl w:ilvl="8" w:tplc="101AF8E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E376186"/>
    <w:multiLevelType w:val="hybridMultilevel"/>
    <w:tmpl w:val="47E458A6"/>
    <w:lvl w:ilvl="0" w:tplc="7138D114">
      <w:start w:val="1"/>
      <w:numFmt w:val="bullet"/>
      <w:lvlText w:val="•"/>
      <w:lvlJc w:val="left"/>
      <w:pPr>
        <w:tabs>
          <w:tab w:val="num" w:pos="720"/>
        </w:tabs>
        <w:ind w:left="720" w:hanging="360"/>
      </w:pPr>
      <w:rPr>
        <w:rFonts w:ascii="Arial" w:hAnsi="Arial" w:hint="default"/>
      </w:rPr>
    </w:lvl>
    <w:lvl w:ilvl="1" w:tplc="A1E69732" w:tentative="1">
      <w:start w:val="1"/>
      <w:numFmt w:val="bullet"/>
      <w:lvlText w:val="•"/>
      <w:lvlJc w:val="left"/>
      <w:pPr>
        <w:tabs>
          <w:tab w:val="num" w:pos="1440"/>
        </w:tabs>
        <w:ind w:left="1440" w:hanging="360"/>
      </w:pPr>
      <w:rPr>
        <w:rFonts w:ascii="Arial" w:hAnsi="Arial" w:hint="default"/>
      </w:rPr>
    </w:lvl>
    <w:lvl w:ilvl="2" w:tplc="E76000DA" w:tentative="1">
      <w:start w:val="1"/>
      <w:numFmt w:val="bullet"/>
      <w:lvlText w:val="•"/>
      <w:lvlJc w:val="left"/>
      <w:pPr>
        <w:tabs>
          <w:tab w:val="num" w:pos="2160"/>
        </w:tabs>
        <w:ind w:left="2160" w:hanging="360"/>
      </w:pPr>
      <w:rPr>
        <w:rFonts w:ascii="Arial" w:hAnsi="Arial" w:hint="default"/>
      </w:rPr>
    </w:lvl>
    <w:lvl w:ilvl="3" w:tplc="269C9DE8" w:tentative="1">
      <w:start w:val="1"/>
      <w:numFmt w:val="bullet"/>
      <w:lvlText w:val="•"/>
      <w:lvlJc w:val="left"/>
      <w:pPr>
        <w:tabs>
          <w:tab w:val="num" w:pos="2880"/>
        </w:tabs>
        <w:ind w:left="2880" w:hanging="360"/>
      </w:pPr>
      <w:rPr>
        <w:rFonts w:ascii="Arial" w:hAnsi="Arial" w:hint="default"/>
      </w:rPr>
    </w:lvl>
    <w:lvl w:ilvl="4" w:tplc="408833D4" w:tentative="1">
      <w:start w:val="1"/>
      <w:numFmt w:val="bullet"/>
      <w:lvlText w:val="•"/>
      <w:lvlJc w:val="left"/>
      <w:pPr>
        <w:tabs>
          <w:tab w:val="num" w:pos="3600"/>
        </w:tabs>
        <w:ind w:left="3600" w:hanging="360"/>
      </w:pPr>
      <w:rPr>
        <w:rFonts w:ascii="Arial" w:hAnsi="Arial" w:hint="default"/>
      </w:rPr>
    </w:lvl>
    <w:lvl w:ilvl="5" w:tplc="BA5E5BBC" w:tentative="1">
      <w:start w:val="1"/>
      <w:numFmt w:val="bullet"/>
      <w:lvlText w:val="•"/>
      <w:lvlJc w:val="left"/>
      <w:pPr>
        <w:tabs>
          <w:tab w:val="num" w:pos="4320"/>
        </w:tabs>
        <w:ind w:left="4320" w:hanging="360"/>
      </w:pPr>
      <w:rPr>
        <w:rFonts w:ascii="Arial" w:hAnsi="Arial" w:hint="default"/>
      </w:rPr>
    </w:lvl>
    <w:lvl w:ilvl="6" w:tplc="C79AD728" w:tentative="1">
      <w:start w:val="1"/>
      <w:numFmt w:val="bullet"/>
      <w:lvlText w:val="•"/>
      <w:lvlJc w:val="left"/>
      <w:pPr>
        <w:tabs>
          <w:tab w:val="num" w:pos="5040"/>
        </w:tabs>
        <w:ind w:left="5040" w:hanging="360"/>
      </w:pPr>
      <w:rPr>
        <w:rFonts w:ascii="Arial" w:hAnsi="Arial" w:hint="default"/>
      </w:rPr>
    </w:lvl>
    <w:lvl w:ilvl="7" w:tplc="D55E022E" w:tentative="1">
      <w:start w:val="1"/>
      <w:numFmt w:val="bullet"/>
      <w:lvlText w:val="•"/>
      <w:lvlJc w:val="left"/>
      <w:pPr>
        <w:tabs>
          <w:tab w:val="num" w:pos="5760"/>
        </w:tabs>
        <w:ind w:left="5760" w:hanging="360"/>
      </w:pPr>
      <w:rPr>
        <w:rFonts w:ascii="Arial" w:hAnsi="Arial" w:hint="default"/>
      </w:rPr>
    </w:lvl>
    <w:lvl w:ilvl="8" w:tplc="DD9C5C0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A33C8C"/>
    <w:multiLevelType w:val="hybridMultilevel"/>
    <w:tmpl w:val="F3467740"/>
    <w:lvl w:ilvl="0" w:tplc="040C0001">
      <w:start w:val="1"/>
      <w:numFmt w:val="bullet"/>
      <w:lvlText w:val=""/>
      <w:lvlJc w:val="left"/>
      <w:pPr>
        <w:ind w:left="1773" w:hanging="360"/>
      </w:pPr>
      <w:rPr>
        <w:rFonts w:ascii="Symbol" w:hAnsi="Symbol" w:hint="default"/>
      </w:rPr>
    </w:lvl>
    <w:lvl w:ilvl="1" w:tplc="040C0003" w:tentative="1">
      <w:start w:val="1"/>
      <w:numFmt w:val="bullet"/>
      <w:lvlText w:val="o"/>
      <w:lvlJc w:val="left"/>
      <w:pPr>
        <w:ind w:left="2493" w:hanging="360"/>
      </w:pPr>
      <w:rPr>
        <w:rFonts w:ascii="Courier New" w:hAnsi="Courier New" w:cs="Courier New" w:hint="default"/>
      </w:rPr>
    </w:lvl>
    <w:lvl w:ilvl="2" w:tplc="040C0005" w:tentative="1">
      <w:start w:val="1"/>
      <w:numFmt w:val="bullet"/>
      <w:lvlText w:val=""/>
      <w:lvlJc w:val="left"/>
      <w:pPr>
        <w:ind w:left="3213" w:hanging="360"/>
      </w:pPr>
      <w:rPr>
        <w:rFonts w:ascii="Wingdings" w:hAnsi="Wingdings" w:hint="default"/>
      </w:rPr>
    </w:lvl>
    <w:lvl w:ilvl="3" w:tplc="040C0001" w:tentative="1">
      <w:start w:val="1"/>
      <w:numFmt w:val="bullet"/>
      <w:lvlText w:val=""/>
      <w:lvlJc w:val="left"/>
      <w:pPr>
        <w:ind w:left="3933" w:hanging="360"/>
      </w:pPr>
      <w:rPr>
        <w:rFonts w:ascii="Symbol" w:hAnsi="Symbol" w:hint="default"/>
      </w:rPr>
    </w:lvl>
    <w:lvl w:ilvl="4" w:tplc="040C0003" w:tentative="1">
      <w:start w:val="1"/>
      <w:numFmt w:val="bullet"/>
      <w:lvlText w:val="o"/>
      <w:lvlJc w:val="left"/>
      <w:pPr>
        <w:ind w:left="4653" w:hanging="360"/>
      </w:pPr>
      <w:rPr>
        <w:rFonts w:ascii="Courier New" w:hAnsi="Courier New" w:cs="Courier New" w:hint="default"/>
      </w:rPr>
    </w:lvl>
    <w:lvl w:ilvl="5" w:tplc="040C0005" w:tentative="1">
      <w:start w:val="1"/>
      <w:numFmt w:val="bullet"/>
      <w:lvlText w:val=""/>
      <w:lvlJc w:val="left"/>
      <w:pPr>
        <w:ind w:left="5373" w:hanging="360"/>
      </w:pPr>
      <w:rPr>
        <w:rFonts w:ascii="Wingdings" w:hAnsi="Wingdings" w:hint="default"/>
      </w:rPr>
    </w:lvl>
    <w:lvl w:ilvl="6" w:tplc="040C0001" w:tentative="1">
      <w:start w:val="1"/>
      <w:numFmt w:val="bullet"/>
      <w:lvlText w:val=""/>
      <w:lvlJc w:val="left"/>
      <w:pPr>
        <w:ind w:left="6093" w:hanging="360"/>
      </w:pPr>
      <w:rPr>
        <w:rFonts w:ascii="Symbol" w:hAnsi="Symbol" w:hint="default"/>
      </w:rPr>
    </w:lvl>
    <w:lvl w:ilvl="7" w:tplc="040C0003" w:tentative="1">
      <w:start w:val="1"/>
      <w:numFmt w:val="bullet"/>
      <w:lvlText w:val="o"/>
      <w:lvlJc w:val="left"/>
      <w:pPr>
        <w:ind w:left="6813" w:hanging="360"/>
      </w:pPr>
      <w:rPr>
        <w:rFonts w:ascii="Courier New" w:hAnsi="Courier New" w:cs="Courier New" w:hint="default"/>
      </w:rPr>
    </w:lvl>
    <w:lvl w:ilvl="8" w:tplc="040C0005" w:tentative="1">
      <w:start w:val="1"/>
      <w:numFmt w:val="bullet"/>
      <w:lvlText w:val=""/>
      <w:lvlJc w:val="left"/>
      <w:pPr>
        <w:ind w:left="7533" w:hanging="360"/>
      </w:pPr>
      <w:rPr>
        <w:rFonts w:ascii="Wingdings" w:hAnsi="Wingdings" w:hint="default"/>
      </w:rPr>
    </w:lvl>
  </w:abstractNum>
  <w:abstractNum w:abstractNumId="14" w15:restartNumberingAfterBreak="0">
    <w:nsid w:val="5451645C"/>
    <w:multiLevelType w:val="hybridMultilevel"/>
    <w:tmpl w:val="DB303E9C"/>
    <w:lvl w:ilvl="0" w:tplc="5AA0153C">
      <w:start w:val="1"/>
      <w:numFmt w:val="bullet"/>
      <w:lvlText w:val="•"/>
      <w:lvlJc w:val="left"/>
      <w:pPr>
        <w:tabs>
          <w:tab w:val="num" w:pos="720"/>
        </w:tabs>
        <w:ind w:left="720" w:hanging="360"/>
      </w:pPr>
      <w:rPr>
        <w:rFonts w:ascii="Arial" w:hAnsi="Arial" w:hint="default"/>
      </w:rPr>
    </w:lvl>
    <w:lvl w:ilvl="1" w:tplc="226AA9E4" w:tentative="1">
      <w:start w:val="1"/>
      <w:numFmt w:val="bullet"/>
      <w:lvlText w:val="•"/>
      <w:lvlJc w:val="left"/>
      <w:pPr>
        <w:tabs>
          <w:tab w:val="num" w:pos="1440"/>
        </w:tabs>
        <w:ind w:left="1440" w:hanging="360"/>
      </w:pPr>
      <w:rPr>
        <w:rFonts w:ascii="Arial" w:hAnsi="Arial" w:hint="default"/>
      </w:rPr>
    </w:lvl>
    <w:lvl w:ilvl="2" w:tplc="16004AA2" w:tentative="1">
      <w:start w:val="1"/>
      <w:numFmt w:val="bullet"/>
      <w:lvlText w:val="•"/>
      <w:lvlJc w:val="left"/>
      <w:pPr>
        <w:tabs>
          <w:tab w:val="num" w:pos="2160"/>
        </w:tabs>
        <w:ind w:left="2160" w:hanging="360"/>
      </w:pPr>
      <w:rPr>
        <w:rFonts w:ascii="Arial" w:hAnsi="Arial" w:hint="default"/>
      </w:rPr>
    </w:lvl>
    <w:lvl w:ilvl="3" w:tplc="B5A29F2E" w:tentative="1">
      <w:start w:val="1"/>
      <w:numFmt w:val="bullet"/>
      <w:lvlText w:val="•"/>
      <w:lvlJc w:val="left"/>
      <w:pPr>
        <w:tabs>
          <w:tab w:val="num" w:pos="2880"/>
        </w:tabs>
        <w:ind w:left="2880" w:hanging="360"/>
      </w:pPr>
      <w:rPr>
        <w:rFonts w:ascii="Arial" w:hAnsi="Arial" w:hint="default"/>
      </w:rPr>
    </w:lvl>
    <w:lvl w:ilvl="4" w:tplc="2B1C5302" w:tentative="1">
      <w:start w:val="1"/>
      <w:numFmt w:val="bullet"/>
      <w:lvlText w:val="•"/>
      <w:lvlJc w:val="left"/>
      <w:pPr>
        <w:tabs>
          <w:tab w:val="num" w:pos="3600"/>
        </w:tabs>
        <w:ind w:left="3600" w:hanging="360"/>
      </w:pPr>
      <w:rPr>
        <w:rFonts w:ascii="Arial" w:hAnsi="Arial" w:hint="default"/>
      </w:rPr>
    </w:lvl>
    <w:lvl w:ilvl="5" w:tplc="02EECF18" w:tentative="1">
      <w:start w:val="1"/>
      <w:numFmt w:val="bullet"/>
      <w:lvlText w:val="•"/>
      <w:lvlJc w:val="left"/>
      <w:pPr>
        <w:tabs>
          <w:tab w:val="num" w:pos="4320"/>
        </w:tabs>
        <w:ind w:left="4320" w:hanging="360"/>
      </w:pPr>
      <w:rPr>
        <w:rFonts w:ascii="Arial" w:hAnsi="Arial" w:hint="default"/>
      </w:rPr>
    </w:lvl>
    <w:lvl w:ilvl="6" w:tplc="7166E33E" w:tentative="1">
      <w:start w:val="1"/>
      <w:numFmt w:val="bullet"/>
      <w:lvlText w:val="•"/>
      <w:lvlJc w:val="left"/>
      <w:pPr>
        <w:tabs>
          <w:tab w:val="num" w:pos="5040"/>
        </w:tabs>
        <w:ind w:left="5040" w:hanging="360"/>
      </w:pPr>
      <w:rPr>
        <w:rFonts w:ascii="Arial" w:hAnsi="Arial" w:hint="default"/>
      </w:rPr>
    </w:lvl>
    <w:lvl w:ilvl="7" w:tplc="8070D45A" w:tentative="1">
      <w:start w:val="1"/>
      <w:numFmt w:val="bullet"/>
      <w:lvlText w:val="•"/>
      <w:lvlJc w:val="left"/>
      <w:pPr>
        <w:tabs>
          <w:tab w:val="num" w:pos="5760"/>
        </w:tabs>
        <w:ind w:left="5760" w:hanging="360"/>
      </w:pPr>
      <w:rPr>
        <w:rFonts w:ascii="Arial" w:hAnsi="Arial" w:hint="default"/>
      </w:rPr>
    </w:lvl>
    <w:lvl w:ilvl="8" w:tplc="FE5E242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D51A95"/>
    <w:multiLevelType w:val="hybridMultilevel"/>
    <w:tmpl w:val="1F3E182A"/>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5C905B15"/>
    <w:multiLevelType w:val="hybridMultilevel"/>
    <w:tmpl w:val="18B64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DF1B5B"/>
    <w:multiLevelType w:val="hybridMultilevel"/>
    <w:tmpl w:val="3B8A84AE"/>
    <w:lvl w:ilvl="0" w:tplc="94089D36">
      <w:start w:val="1"/>
      <w:numFmt w:val="bullet"/>
      <w:lvlText w:val="•"/>
      <w:lvlJc w:val="left"/>
      <w:pPr>
        <w:tabs>
          <w:tab w:val="num" w:pos="720"/>
        </w:tabs>
        <w:ind w:left="720" w:hanging="360"/>
      </w:pPr>
      <w:rPr>
        <w:rFonts w:ascii="Arial" w:hAnsi="Arial" w:hint="default"/>
      </w:rPr>
    </w:lvl>
    <w:lvl w:ilvl="1" w:tplc="B9BCE550" w:tentative="1">
      <w:start w:val="1"/>
      <w:numFmt w:val="bullet"/>
      <w:lvlText w:val="•"/>
      <w:lvlJc w:val="left"/>
      <w:pPr>
        <w:tabs>
          <w:tab w:val="num" w:pos="1440"/>
        </w:tabs>
        <w:ind w:left="1440" w:hanging="360"/>
      </w:pPr>
      <w:rPr>
        <w:rFonts w:ascii="Arial" w:hAnsi="Arial" w:hint="default"/>
      </w:rPr>
    </w:lvl>
    <w:lvl w:ilvl="2" w:tplc="B832FF0A" w:tentative="1">
      <w:start w:val="1"/>
      <w:numFmt w:val="bullet"/>
      <w:lvlText w:val="•"/>
      <w:lvlJc w:val="left"/>
      <w:pPr>
        <w:tabs>
          <w:tab w:val="num" w:pos="2160"/>
        </w:tabs>
        <w:ind w:left="2160" w:hanging="360"/>
      </w:pPr>
      <w:rPr>
        <w:rFonts w:ascii="Arial" w:hAnsi="Arial" w:hint="default"/>
      </w:rPr>
    </w:lvl>
    <w:lvl w:ilvl="3" w:tplc="C9EE4318" w:tentative="1">
      <w:start w:val="1"/>
      <w:numFmt w:val="bullet"/>
      <w:lvlText w:val="•"/>
      <w:lvlJc w:val="left"/>
      <w:pPr>
        <w:tabs>
          <w:tab w:val="num" w:pos="2880"/>
        </w:tabs>
        <w:ind w:left="2880" w:hanging="360"/>
      </w:pPr>
      <w:rPr>
        <w:rFonts w:ascii="Arial" w:hAnsi="Arial" w:hint="default"/>
      </w:rPr>
    </w:lvl>
    <w:lvl w:ilvl="4" w:tplc="6DC0D844" w:tentative="1">
      <w:start w:val="1"/>
      <w:numFmt w:val="bullet"/>
      <w:lvlText w:val="•"/>
      <w:lvlJc w:val="left"/>
      <w:pPr>
        <w:tabs>
          <w:tab w:val="num" w:pos="3600"/>
        </w:tabs>
        <w:ind w:left="3600" w:hanging="360"/>
      </w:pPr>
      <w:rPr>
        <w:rFonts w:ascii="Arial" w:hAnsi="Arial" w:hint="default"/>
      </w:rPr>
    </w:lvl>
    <w:lvl w:ilvl="5" w:tplc="2A2C3A92" w:tentative="1">
      <w:start w:val="1"/>
      <w:numFmt w:val="bullet"/>
      <w:lvlText w:val="•"/>
      <w:lvlJc w:val="left"/>
      <w:pPr>
        <w:tabs>
          <w:tab w:val="num" w:pos="4320"/>
        </w:tabs>
        <w:ind w:left="4320" w:hanging="360"/>
      </w:pPr>
      <w:rPr>
        <w:rFonts w:ascii="Arial" w:hAnsi="Arial" w:hint="default"/>
      </w:rPr>
    </w:lvl>
    <w:lvl w:ilvl="6" w:tplc="6AC0D7F0" w:tentative="1">
      <w:start w:val="1"/>
      <w:numFmt w:val="bullet"/>
      <w:lvlText w:val="•"/>
      <w:lvlJc w:val="left"/>
      <w:pPr>
        <w:tabs>
          <w:tab w:val="num" w:pos="5040"/>
        </w:tabs>
        <w:ind w:left="5040" w:hanging="360"/>
      </w:pPr>
      <w:rPr>
        <w:rFonts w:ascii="Arial" w:hAnsi="Arial" w:hint="default"/>
      </w:rPr>
    </w:lvl>
    <w:lvl w:ilvl="7" w:tplc="AC36494C" w:tentative="1">
      <w:start w:val="1"/>
      <w:numFmt w:val="bullet"/>
      <w:lvlText w:val="•"/>
      <w:lvlJc w:val="left"/>
      <w:pPr>
        <w:tabs>
          <w:tab w:val="num" w:pos="5760"/>
        </w:tabs>
        <w:ind w:left="5760" w:hanging="360"/>
      </w:pPr>
      <w:rPr>
        <w:rFonts w:ascii="Arial" w:hAnsi="Arial" w:hint="default"/>
      </w:rPr>
    </w:lvl>
    <w:lvl w:ilvl="8" w:tplc="4FA4A3B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295F72"/>
    <w:multiLevelType w:val="hybridMultilevel"/>
    <w:tmpl w:val="AB764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EAD3795"/>
    <w:multiLevelType w:val="hybridMultilevel"/>
    <w:tmpl w:val="389648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35234C"/>
    <w:multiLevelType w:val="hybridMultilevel"/>
    <w:tmpl w:val="64A6A736"/>
    <w:lvl w:ilvl="0" w:tplc="AA44757A">
      <w:start w:val="1"/>
      <w:numFmt w:val="decimal"/>
      <w:lvlText w:val="%1."/>
      <w:lvlJc w:val="left"/>
      <w:pPr>
        <w:ind w:left="1068" w:hanging="360"/>
      </w:pPr>
      <w:rPr>
        <w:rFonts w:ascii="Comic Sans MS" w:eastAsia="Times New Roman" w:hAnsi="Comic Sans MS" w:cs="Times New Roman" w:hint="default"/>
        <w:sz w:val="22"/>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15:restartNumberingAfterBreak="0">
    <w:nsid w:val="79E81D66"/>
    <w:multiLevelType w:val="hybridMultilevel"/>
    <w:tmpl w:val="1B002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5"/>
  </w:num>
  <w:num w:numId="4">
    <w:abstractNumId w:val="18"/>
  </w:num>
  <w:num w:numId="5">
    <w:abstractNumId w:val="0"/>
  </w:num>
  <w:num w:numId="6">
    <w:abstractNumId w:val="7"/>
  </w:num>
  <w:num w:numId="7">
    <w:abstractNumId w:val="6"/>
  </w:num>
  <w:num w:numId="8">
    <w:abstractNumId w:val="10"/>
  </w:num>
  <w:num w:numId="9">
    <w:abstractNumId w:val="3"/>
  </w:num>
  <w:num w:numId="10">
    <w:abstractNumId w:val="17"/>
  </w:num>
  <w:num w:numId="11">
    <w:abstractNumId w:val="8"/>
  </w:num>
  <w:num w:numId="12">
    <w:abstractNumId w:val="1"/>
  </w:num>
  <w:num w:numId="13">
    <w:abstractNumId w:val="2"/>
  </w:num>
  <w:num w:numId="14">
    <w:abstractNumId w:val="11"/>
  </w:num>
  <w:num w:numId="15">
    <w:abstractNumId w:val="12"/>
  </w:num>
  <w:num w:numId="16">
    <w:abstractNumId w:val="14"/>
  </w:num>
  <w:num w:numId="17">
    <w:abstractNumId w:val="13"/>
  </w:num>
  <w:num w:numId="18">
    <w:abstractNumId w:val="19"/>
  </w:num>
  <w:num w:numId="19">
    <w:abstractNumId w:val="16"/>
  </w:num>
  <w:num w:numId="20">
    <w:abstractNumId w:val="15"/>
  </w:num>
  <w:num w:numId="21">
    <w:abstractNumId w:val="20"/>
  </w:num>
  <w:num w:numId="2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04F5"/>
    <w:rsid w:val="00007E8E"/>
    <w:rsid w:val="00011C0B"/>
    <w:rsid w:val="000157A7"/>
    <w:rsid w:val="0002534E"/>
    <w:rsid w:val="00025E67"/>
    <w:rsid w:val="000261FE"/>
    <w:rsid w:val="000277DA"/>
    <w:rsid w:val="00031EB4"/>
    <w:rsid w:val="0003329D"/>
    <w:rsid w:val="00033682"/>
    <w:rsid w:val="000351DD"/>
    <w:rsid w:val="00036892"/>
    <w:rsid w:val="000376FC"/>
    <w:rsid w:val="00040047"/>
    <w:rsid w:val="000437CE"/>
    <w:rsid w:val="00045610"/>
    <w:rsid w:val="00046B08"/>
    <w:rsid w:val="000505DA"/>
    <w:rsid w:val="000614AF"/>
    <w:rsid w:val="0007264E"/>
    <w:rsid w:val="000749FA"/>
    <w:rsid w:val="00076760"/>
    <w:rsid w:val="0008301A"/>
    <w:rsid w:val="00083353"/>
    <w:rsid w:val="000869F0"/>
    <w:rsid w:val="000929B8"/>
    <w:rsid w:val="000A1BFD"/>
    <w:rsid w:val="000B299E"/>
    <w:rsid w:val="000C23BD"/>
    <w:rsid w:val="000C40C0"/>
    <w:rsid w:val="000C586C"/>
    <w:rsid w:val="000D1C84"/>
    <w:rsid w:val="000D40E4"/>
    <w:rsid w:val="000D7822"/>
    <w:rsid w:val="000D7C14"/>
    <w:rsid w:val="000D7C38"/>
    <w:rsid w:val="000E1120"/>
    <w:rsid w:val="000E67FD"/>
    <w:rsid w:val="000F007A"/>
    <w:rsid w:val="000F538F"/>
    <w:rsid w:val="000F7BC4"/>
    <w:rsid w:val="00100AEE"/>
    <w:rsid w:val="00102300"/>
    <w:rsid w:val="00102693"/>
    <w:rsid w:val="001030A8"/>
    <w:rsid w:val="00104411"/>
    <w:rsid w:val="00106E21"/>
    <w:rsid w:val="001071FD"/>
    <w:rsid w:val="0011472F"/>
    <w:rsid w:val="0011510C"/>
    <w:rsid w:val="00117C85"/>
    <w:rsid w:val="001207D7"/>
    <w:rsid w:val="001272B3"/>
    <w:rsid w:val="00131F2A"/>
    <w:rsid w:val="00133DCA"/>
    <w:rsid w:val="00134484"/>
    <w:rsid w:val="001347FE"/>
    <w:rsid w:val="00136561"/>
    <w:rsid w:val="00141332"/>
    <w:rsid w:val="00141669"/>
    <w:rsid w:val="00145C01"/>
    <w:rsid w:val="00150E18"/>
    <w:rsid w:val="001653DC"/>
    <w:rsid w:val="0016651A"/>
    <w:rsid w:val="00167B3D"/>
    <w:rsid w:val="00167DB8"/>
    <w:rsid w:val="0017080C"/>
    <w:rsid w:val="00170F7C"/>
    <w:rsid w:val="00172976"/>
    <w:rsid w:val="00172FB9"/>
    <w:rsid w:val="001758D5"/>
    <w:rsid w:val="00177F66"/>
    <w:rsid w:val="001834FD"/>
    <w:rsid w:val="00186D2B"/>
    <w:rsid w:val="00191FAD"/>
    <w:rsid w:val="00192902"/>
    <w:rsid w:val="00194845"/>
    <w:rsid w:val="00194998"/>
    <w:rsid w:val="0019508D"/>
    <w:rsid w:val="0019553A"/>
    <w:rsid w:val="001A11B4"/>
    <w:rsid w:val="001A13CC"/>
    <w:rsid w:val="001A18BB"/>
    <w:rsid w:val="001A58D6"/>
    <w:rsid w:val="001B0149"/>
    <w:rsid w:val="001B17E9"/>
    <w:rsid w:val="001B4502"/>
    <w:rsid w:val="001C0BBA"/>
    <w:rsid w:val="001C739C"/>
    <w:rsid w:val="001D2C48"/>
    <w:rsid w:val="001E0825"/>
    <w:rsid w:val="001E1E96"/>
    <w:rsid w:val="001E37E1"/>
    <w:rsid w:val="001E3E1B"/>
    <w:rsid w:val="001E5AC4"/>
    <w:rsid w:val="001F2982"/>
    <w:rsid w:val="001F45C7"/>
    <w:rsid w:val="00200EEB"/>
    <w:rsid w:val="00202957"/>
    <w:rsid w:val="002109CF"/>
    <w:rsid w:val="00214EED"/>
    <w:rsid w:val="002155F4"/>
    <w:rsid w:val="00216AE9"/>
    <w:rsid w:val="00224A9C"/>
    <w:rsid w:val="00225BA0"/>
    <w:rsid w:val="00232D97"/>
    <w:rsid w:val="00235D99"/>
    <w:rsid w:val="002361C7"/>
    <w:rsid w:val="00246C77"/>
    <w:rsid w:val="0025493F"/>
    <w:rsid w:val="002552B0"/>
    <w:rsid w:val="002621C1"/>
    <w:rsid w:val="0027048B"/>
    <w:rsid w:val="0027330A"/>
    <w:rsid w:val="002750C0"/>
    <w:rsid w:val="00287AD9"/>
    <w:rsid w:val="00290E27"/>
    <w:rsid w:val="00292640"/>
    <w:rsid w:val="002A0B21"/>
    <w:rsid w:val="002A6698"/>
    <w:rsid w:val="002A7EF2"/>
    <w:rsid w:val="002B03F4"/>
    <w:rsid w:val="002B0A88"/>
    <w:rsid w:val="002B255A"/>
    <w:rsid w:val="002B30D7"/>
    <w:rsid w:val="002B496B"/>
    <w:rsid w:val="002B69BC"/>
    <w:rsid w:val="002B780F"/>
    <w:rsid w:val="002C670A"/>
    <w:rsid w:val="002C7C88"/>
    <w:rsid w:val="002D77C0"/>
    <w:rsid w:val="002E25AE"/>
    <w:rsid w:val="002E6B3A"/>
    <w:rsid w:val="002F19C6"/>
    <w:rsid w:val="002F1F3C"/>
    <w:rsid w:val="002F535F"/>
    <w:rsid w:val="002F64E1"/>
    <w:rsid w:val="00300F14"/>
    <w:rsid w:val="00311CFB"/>
    <w:rsid w:val="0031353D"/>
    <w:rsid w:val="00313F77"/>
    <w:rsid w:val="0031412D"/>
    <w:rsid w:val="0031520B"/>
    <w:rsid w:val="00321FE2"/>
    <w:rsid w:val="00324F9E"/>
    <w:rsid w:val="00324FF8"/>
    <w:rsid w:val="003337BF"/>
    <w:rsid w:val="00333E69"/>
    <w:rsid w:val="00334BB0"/>
    <w:rsid w:val="0035020F"/>
    <w:rsid w:val="0035157D"/>
    <w:rsid w:val="00352260"/>
    <w:rsid w:val="00353A02"/>
    <w:rsid w:val="00355DAF"/>
    <w:rsid w:val="003560AF"/>
    <w:rsid w:val="00356B0C"/>
    <w:rsid w:val="00357ADD"/>
    <w:rsid w:val="00360A8B"/>
    <w:rsid w:val="00360B4A"/>
    <w:rsid w:val="00362EE4"/>
    <w:rsid w:val="003679FE"/>
    <w:rsid w:val="003700DB"/>
    <w:rsid w:val="00375DBB"/>
    <w:rsid w:val="00383858"/>
    <w:rsid w:val="00384BB6"/>
    <w:rsid w:val="00385518"/>
    <w:rsid w:val="00390F22"/>
    <w:rsid w:val="0039101E"/>
    <w:rsid w:val="003915CB"/>
    <w:rsid w:val="00391765"/>
    <w:rsid w:val="00393745"/>
    <w:rsid w:val="003A080E"/>
    <w:rsid w:val="003A50C9"/>
    <w:rsid w:val="003B03F0"/>
    <w:rsid w:val="003B3426"/>
    <w:rsid w:val="003B6036"/>
    <w:rsid w:val="003C4A16"/>
    <w:rsid w:val="003C7E52"/>
    <w:rsid w:val="003D10B8"/>
    <w:rsid w:val="003D29C3"/>
    <w:rsid w:val="003D6224"/>
    <w:rsid w:val="003E178B"/>
    <w:rsid w:val="003E6630"/>
    <w:rsid w:val="003F2EA7"/>
    <w:rsid w:val="003F4981"/>
    <w:rsid w:val="003F6291"/>
    <w:rsid w:val="003F6878"/>
    <w:rsid w:val="004064CB"/>
    <w:rsid w:val="0040727E"/>
    <w:rsid w:val="00410A46"/>
    <w:rsid w:val="00411212"/>
    <w:rsid w:val="004132A8"/>
    <w:rsid w:val="004172D5"/>
    <w:rsid w:val="00421140"/>
    <w:rsid w:val="004232D2"/>
    <w:rsid w:val="0042369A"/>
    <w:rsid w:val="0042708F"/>
    <w:rsid w:val="00427D2E"/>
    <w:rsid w:val="0043173B"/>
    <w:rsid w:val="00431E48"/>
    <w:rsid w:val="004322E4"/>
    <w:rsid w:val="004343D0"/>
    <w:rsid w:val="004401EF"/>
    <w:rsid w:val="00440F6F"/>
    <w:rsid w:val="004414DC"/>
    <w:rsid w:val="00442A99"/>
    <w:rsid w:val="004439CA"/>
    <w:rsid w:val="00445239"/>
    <w:rsid w:val="00453ECA"/>
    <w:rsid w:val="004566C4"/>
    <w:rsid w:val="004648F5"/>
    <w:rsid w:val="00464A28"/>
    <w:rsid w:val="00464B7D"/>
    <w:rsid w:val="00465744"/>
    <w:rsid w:val="0047004F"/>
    <w:rsid w:val="0047629A"/>
    <w:rsid w:val="00480E63"/>
    <w:rsid w:val="00482FCE"/>
    <w:rsid w:val="00483115"/>
    <w:rsid w:val="00483EE6"/>
    <w:rsid w:val="00486326"/>
    <w:rsid w:val="004907A9"/>
    <w:rsid w:val="00496333"/>
    <w:rsid w:val="00496AC7"/>
    <w:rsid w:val="0049731D"/>
    <w:rsid w:val="004A298B"/>
    <w:rsid w:val="004A2CAF"/>
    <w:rsid w:val="004A494F"/>
    <w:rsid w:val="004A5E59"/>
    <w:rsid w:val="004C023E"/>
    <w:rsid w:val="004C74AF"/>
    <w:rsid w:val="004D41B6"/>
    <w:rsid w:val="004D56AC"/>
    <w:rsid w:val="004D5D9A"/>
    <w:rsid w:val="004D670F"/>
    <w:rsid w:val="004D7EEA"/>
    <w:rsid w:val="004E27FF"/>
    <w:rsid w:val="004E72CD"/>
    <w:rsid w:val="004E788E"/>
    <w:rsid w:val="004E7E23"/>
    <w:rsid w:val="004F0D0B"/>
    <w:rsid w:val="004F524D"/>
    <w:rsid w:val="005014A6"/>
    <w:rsid w:val="00501DD2"/>
    <w:rsid w:val="00501E40"/>
    <w:rsid w:val="005063AF"/>
    <w:rsid w:val="00506FC9"/>
    <w:rsid w:val="00513467"/>
    <w:rsid w:val="0051594E"/>
    <w:rsid w:val="0052619D"/>
    <w:rsid w:val="0053085B"/>
    <w:rsid w:val="00531F40"/>
    <w:rsid w:val="0053294F"/>
    <w:rsid w:val="00536E35"/>
    <w:rsid w:val="0054380F"/>
    <w:rsid w:val="005458DC"/>
    <w:rsid w:val="00546E7F"/>
    <w:rsid w:val="00555F58"/>
    <w:rsid w:val="00556695"/>
    <w:rsid w:val="005636D2"/>
    <w:rsid w:val="00564B88"/>
    <w:rsid w:val="005657D7"/>
    <w:rsid w:val="005664F1"/>
    <w:rsid w:val="0057197A"/>
    <w:rsid w:val="005770C3"/>
    <w:rsid w:val="00584D96"/>
    <w:rsid w:val="00585834"/>
    <w:rsid w:val="00586292"/>
    <w:rsid w:val="005868D6"/>
    <w:rsid w:val="005909A7"/>
    <w:rsid w:val="00591D86"/>
    <w:rsid w:val="0059775E"/>
    <w:rsid w:val="005A0120"/>
    <w:rsid w:val="005A302E"/>
    <w:rsid w:val="005A3DC3"/>
    <w:rsid w:val="005A4133"/>
    <w:rsid w:val="005C2053"/>
    <w:rsid w:val="005C70C8"/>
    <w:rsid w:val="005D0969"/>
    <w:rsid w:val="005D0BB5"/>
    <w:rsid w:val="005D163D"/>
    <w:rsid w:val="005D1F2C"/>
    <w:rsid w:val="005D573A"/>
    <w:rsid w:val="005D75DF"/>
    <w:rsid w:val="005E0677"/>
    <w:rsid w:val="005E1B77"/>
    <w:rsid w:val="005E1E4A"/>
    <w:rsid w:val="005E39AE"/>
    <w:rsid w:val="005E6CA3"/>
    <w:rsid w:val="005F2667"/>
    <w:rsid w:val="006001E0"/>
    <w:rsid w:val="0060364C"/>
    <w:rsid w:val="00603D50"/>
    <w:rsid w:val="00612B9B"/>
    <w:rsid w:val="00621780"/>
    <w:rsid w:val="00623DE8"/>
    <w:rsid w:val="0062418C"/>
    <w:rsid w:val="00624F6D"/>
    <w:rsid w:val="00634498"/>
    <w:rsid w:val="006421C5"/>
    <w:rsid w:val="0064702F"/>
    <w:rsid w:val="00651935"/>
    <w:rsid w:val="0065370E"/>
    <w:rsid w:val="00653B76"/>
    <w:rsid w:val="00655A40"/>
    <w:rsid w:val="006604F5"/>
    <w:rsid w:val="006616CF"/>
    <w:rsid w:val="006650BF"/>
    <w:rsid w:val="00671122"/>
    <w:rsid w:val="006718BE"/>
    <w:rsid w:val="00673233"/>
    <w:rsid w:val="0067639D"/>
    <w:rsid w:val="00680BC5"/>
    <w:rsid w:val="00686DE7"/>
    <w:rsid w:val="00687EB1"/>
    <w:rsid w:val="006938DD"/>
    <w:rsid w:val="00694F9A"/>
    <w:rsid w:val="00695B0E"/>
    <w:rsid w:val="00697B47"/>
    <w:rsid w:val="00697D67"/>
    <w:rsid w:val="006A2DBE"/>
    <w:rsid w:val="006A6C1C"/>
    <w:rsid w:val="006B1611"/>
    <w:rsid w:val="006B1A84"/>
    <w:rsid w:val="006B1F37"/>
    <w:rsid w:val="006B5A00"/>
    <w:rsid w:val="006B7160"/>
    <w:rsid w:val="006B740F"/>
    <w:rsid w:val="006C1E32"/>
    <w:rsid w:val="006C29CA"/>
    <w:rsid w:val="006C2C77"/>
    <w:rsid w:val="006D4B90"/>
    <w:rsid w:val="006D5D59"/>
    <w:rsid w:val="006D687C"/>
    <w:rsid w:val="006D6CAC"/>
    <w:rsid w:val="006D6F5E"/>
    <w:rsid w:val="006D7B15"/>
    <w:rsid w:val="006E3E11"/>
    <w:rsid w:val="006F19D2"/>
    <w:rsid w:val="006F38B4"/>
    <w:rsid w:val="006F3EE0"/>
    <w:rsid w:val="006F4DD3"/>
    <w:rsid w:val="006F5B3E"/>
    <w:rsid w:val="006F5D20"/>
    <w:rsid w:val="006F6ABD"/>
    <w:rsid w:val="00700A70"/>
    <w:rsid w:val="00702D82"/>
    <w:rsid w:val="00715582"/>
    <w:rsid w:val="007200CA"/>
    <w:rsid w:val="00720D44"/>
    <w:rsid w:val="007218B5"/>
    <w:rsid w:val="00725C05"/>
    <w:rsid w:val="00730775"/>
    <w:rsid w:val="0073666C"/>
    <w:rsid w:val="0075100A"/>
    <w:rsid w:val="0076094D"/>
    <w:rsid w:val="00761CE1"/>
    <w:rsid w:val="00763676"/>
    <w:rsid w:val="00764FB2"/>
    <w:rsid w:val="00765818"/>
    <w:rsid w:val="00776506"/>
    <w:rsid w:val="00780BC4"/>
    <w:rsid w:val="0078259F"/>
    <w:rsid w:val="00784370"/>
    <w:rsid w:val="0079154D"/>
    <w:rsid w:val="007930F3"/>
    <w:rsid w:val="007A0E9D"/>
    <w:rsid w:val="007A3A6E"/>
    <w:rsid w:val="007A49FB"/>
    <w:rsid w:val="007A58A2"/>
    <w:rsid w:val="007B222A"/>
    <w:rsid w:val="007B6850"/>
    <w:rsid w:val="007C00F1"/>
    <w:rsid w:val="007C07BB"/>
    <w:rsid w:val="007C2695"/>
    <w:rsid w:val="007D0C0E"/>
    <w:rsid w:val="007D1997"/>
    <w:rsid w:val="007D40B2"/>
    <w:rsid w:val="007E1B13"/>
    <w:rsid w:val="007E3299"/>
    <w:rsid w:val="007E3A68"/>
    <w:rsid w:val="007E4A9A"/>
    <w:rsid w:val="007E6154"/>
    <w:rsid w:val="007E664B"/>
    <w:rsid w:val="007E7E1C"/>
    <w:rsid w:val="007E7F01"/>
    <w:rsid w:val="007F19E8"/>
    <w:rsid w:val="007F2424"/>
    <w:rsid w:val="00800CDD"/>
    <w:rsid w:val="00802B8A"/>
    <w:rsid w:val="0080667E"/>
    <w:rsid w:val="00806F47"/>
    <w:rsid w:val="008072F8"/>
    <w:rsid w:val="00807B87"/>
    <w:rsid w:val="00807FAB"/>
    <w:rsid w:val="00811A48"/>
    <w:rsid w:val="00812A75"/>
    <w:rsid w:val="00817246"/>
    <w:rsid w:val="00817D42"/>
    <w:rsid w:val="00820CCC"/>
    <w:rsid w:val="008230F7"/>
    <w:rsid w:val="00831C10"/>
    <w:rsid w:val="00832B58"/>
    <w:rsid w:val="008330AC"/>
    <w:rsid w:val="008333DE"/>
    <w:rsid w:val="008416B0"/>
    <w:rsid w:val="008501F2"/>
    <w:rsid w:val="00850A9F"/>
    <w:rsid w:val="00854646"/>
    <w:rsid w:val="00855836"/>
    <w:rsid w:val="00860B30"/>
    <w:rsid w:val="00861F80"/>
    <w:rsid w:val="00864049"/>
    <w:rsid w:val="00865BE1"/>
    <w:rsid w:val="008660E6"/>
    <w:rsid w:val="00867B01"/>
    <w:rsid w:val="00870FB1"/>
    <w:rsid w:val="00872843"/>
    <w:rsid w:val="00872DA9"/>
    <w:rsid w:val="008767C3"/>
    <w:rsid w:val="0088002C"/>
    <w:rsid w:val="0088100F"/>
    <w:rsid w:val="0088184D"/>
    <w:rsid w:val="00882A6D"/>
    <w:rsid w:val="00885653"/>
    <w:rsid w:val="008857D7"/>
    <w:rsid w:val="008866A3"/>
    <w:rsid w:val="008A3CF3"/>
    <w:rsid w:val="008B0EAF"/>
    <w:rsid w:val="008B26F6"/>
    <w:rsid w:val="008B5511"/>
    <w:rsid w:val="008C007E"/>
    <w:rsid w:val="008C0F89"/>
    <w:rsid w:val="008C4122"/>
    <w:rsid w:val="008D1F2F"/>
    <w:rsid w:val="008D206B"/>
    <w:rsid w:val="008D4615"/>
    <w:rsid w:val="008E0D88"/>
    <w:rsid w:val="008E1188"/>
    <w:rsid w:val="008E1BC4"/>
    <w:rsid w:val="008E4C3D"/>
    <w:rsid w:val="008E6164"/>
    <w:rsid w:val="008E674E"/>
    <w:rsid w:val="008F1861"/>
    <w:rsid w:val="008F2DAD"/>
    <w:rsid w:val="008F2E02"/>
    <w:rsid w:val="008F43CA"/>
    <w:rsid w:val="008F6428"/>
    <w:rsid w:val="008F7F31"/>
    <w:rsid w:val="009019D5"/>
    <w:rsid w:val="0090386B"/>
    <w:rsid w:val="00913567"/>
    <w:rsid w:val="00920099"/>
    <w:rsid w:val="009216C5"/>
    <w:rsid w:val="00922E25"/>
    <w:rsid w:val="00927899"/>
    <w:rsid w:val="00930538"/>
    <w:rsid w:val="00931357"/>
    <w:rsid w:val="00934DBD"/>
    <w:rsid w:val="009350C0"/>
    <w:rsid w:val="00935AC5"/>
    <w:rsid w:val="009433C4"/>
    <w:rsid w:val="009450DC"/>
    <w:rsid w:val="00946CC7"/>
    <w:rsid w:val="00946DB4"/>
    <w:rsid w:val="00947B36"/>
    <w:rsid w:val="009506B6"/>
    <w:rsid w:val="009518FC"/>
    <w:rsid w:val="00953DA8"/>
    <w:rsid w:val="00954868"/>
    <w:rsid w:val="00961560"/>
    <w:rsid w:val="009629F1"/>
    <w:rsid w:val="00963589"/>
    <w:rsid w:val="00963BE9"/>
    <w:rsid w:val="00965A1E"/>
    <w:rsid w:val="0096608C"/>
    <w:rsid w:val="00970546"/>
    <w:rsid w:val="00974406"/>
    <w:rsid w:val="0097466E"/>
    <w:rsid w:val="0097556D"/>
    <w:rsid w:val="00976519"/>
    <w:rsid w:val="009765A0"/>
    <w:rsid w:val="00976F74"/>
    <w:rsid w:val="009809F8"/>
    <w:rsid w:val="009918FA"/>
    <w:rsid w:val="00994AE7"/>
    <w:rsid w:val="00995676"/>
    <w:rsid w:val="009A05A4"/>
    <w:rsid w:val="009A0C78"/>
    <w:rsid w:val="009A5558"/>
    <w:rsid w:val="009B1C68"/>
    <w:rsid w:val="009B6B83"/>
    <w:rsid w:val="009C3A40"/>
    <w:rsid w:val="009C6E7B"/>
    <w:rsid w:val="009E1A88"/>
    <w:rsid w:val="009E59FC"/>
    <w:rsid w:val="009E7C21"/>
    <w:rsid w:val="009F13C6"/>
    <w:rsid w:val="009F4777"/>
    <w:rsid w:val="009F546C"/>
    <w:rsid w:val="009F6DBB"/>
    <w:rsid w:val="00A0658C"/>
    <w:rsid w:val="00A07B95"/>
    <w:rsid w:val="00A112A6"/>
    <w:rsid w:val="00A11EB6"/>
    <w:rsid w:val="00A21903"/>
    <w:rsid w:val="00A21FB1"/>
    <w:rsid w:val="00A23211"/>
    <w:rsid w:val="00A24A9D"/>
    <w:rsid w:val="00A26B21"/>
    <w:rsid w:val="00A3177A"/>
    <w:rsid w:val="00A369CB"/>
    <w:rsid w:val="00A410FD"/>
    <w:rsid w:val="00A43873"/>
    <w:rsid w:val="00A514DA"/>
    <w:rsid w:val="00A52021"/>
    <w:rsid w:val="00A538AA"/>
    <w:rsid w:val="00A54051"/>
    <w:rsid w:val="00A55389"/>
    <w:rsid w:val="00A576AC"/>
    <w:rsid w:val="00A57B06"/>
    <w:rsid w:val="00A62591"/>
    <w:rsid w:val="00A7720D"/>
    <w:rsid w:val="00A8236F"/>
    <w:rsid w:val="00A86B79"/>
    <w:rsid w:val="00A87D1E"/>
    <w:rsid w:val="00A92A8A"/>
    <w:rsid w:val="00A937B2"/>
    <w:rsid w:val="00A966FB"/>
    <w:rsid w:val="00A9768B"/>
    <w:rsid w:val="00AA01BF"/>
    <w:rsid w:val="00AA0422"/>
    <w:rsid w:val="00AA2B4B"/>
    <w:rsid w:val="00AA6223"/>
    <w:rsid w:val="00AA7C64"/>
    <w:rsid w:val="00AB5E28"/>
    <w:rsid w:val="00AC42A9"/>
    <w:rsid w:val="00AC68E7"/>
    <w:rsid w:val="00AC72D9"/>
    <w:rsid w:val="00AD3CE6"/>
    <w:rsid w:val="00AD5A5D"/>
    <w:rsid w:val="00AD5C6E"/>
    <w:rsid w:val="00AE11C4"/>
    <w:rsid w:val="00AF2CC9"/>
    <w:rsid w:val="00AF2D32"/>
    <w:rsid w:val="00AF58D7"/>
    <w:rsid w:val="00B078A2"/>
    <w:rsid w:val="00B10236"/>
    <w:rsid w:val="00B12337"/>
    <w:rsid w:val="00B14B00"/>
    <w:rsid w:val="00B15732"/>
    <w:rsid w:val="00B2040F"/>
    <w:rsid w:val="00B2322E"/>
    <w:rsid w:val="00B24930"/>
    <w:rsid w:val="00B26142"/>
    <w:rsid w:val="00B264C6"/>
    <w:rsid w:val="00B265D2"/>
    <w:rsid w:val="00B30C02"/>
    <w:rsid w:val="00B361DA"/>
    <w:rsid w:val="00B42DB4"/>
    <w:rsid w:val="00B47C01"/>
    <w:rsid w:val="00B47C3B"/>
    <w:rsid w:val="00B51AA8"/>
    <w:rsid w:val="00B5208B"/>
    <w:rsid w:val="00B522A8"/>
    <w:rsid w:val="00B55A00"/>
    <w:rsid w:val="00B678E0"/>
    <w:rsid w:val="00B727C6"/>
    <w:rsid w:val="00B74C2B"/>
    <w:rsid w:val="00B77CAC"/>
    <w:rsid w:val="00B80C87"/>
    <w:rsid w:val="00B81090"/>
    <w:rsid w:val="00B9375C"/>
    <w:rsid w:val="00B939E3"/>
    <w:rsid w:val="00B9449D"/>
    <w:rsid w:val="00BA44E8"/>
    <w:rsid w:val="00BA620C"/>
    <w:rsid w:val="00BA64EA"/>
    <w:rsid w:val="00BA64F5"/>
    <w:rsid w:val="00BB032D"/>
    <w:rsid w:val="00BB246A"/>
    <w:rsid w:val="00BB2F5C"/>
    <w:rsid w:val="00BB378B"/>
    <w:rsid w:val="00BB7DB4"/>
    <w:rsid w:val="00BC05F7"/>
    <w:rsid w:val="00BC0721"/>
    <w:rsid w:val="00BC23B8"/>
    <w:rsid w:val="00BD00F0"/>
    <w:rsid w:val="00BD2A05"/>
    <w:rsid w:val="00BD4653"/>
    <w:rsid w:val="00BD491E"/>
    <w:rsid w:val="00BD77F0"/>
    <w:rsid w:val="00BD7C7C"/>
    <w:rsid w:val="00BE1232"/>
    <w:rsid w:val="00BE4302"/>
    <w:rsid w:val="00BE5880"/>
    <w:rsid w:val="00BE769E"/>
    <w:rsid w:val="00BF0B69"/>
    <w:rsid w:val="00BF1535"/>
    <w:rsid w:val="00BF212D"/>
    <w:rsid w:val="00BF546F"/>
    <w:rsid w:val="00BF5792"/>
    <w:rsid w:val="00BF5B0C"/>
    <w:rsid w:val="00C018BC"/>
    <w:rsid w:val="00C02466"/>
    <w:rsid w:val="00C03B6D"/>
    <w:rsid w:val="00C05FEF"/>
    <w:rsid w:val="00C0736A"/>
    <w:rsid w:val="00C137E2"/>
    <w:rsid w:val="00C138CD"/>
    <w:rsid w:val="00C14806"/>
    <w:rsid w:val="00C1736C"/>
    <w:rsid w:val="00C176F2"/>
    <w:rsid w:val="00C17A98"/>
    <w:rsid w:val="00C20100"/>
    <w:rsid w:val="00C20CF7"/>
    <w:rsid w:val="00C213B1"/>
    <w:rsid w:val="00C221F1"/>
    <w:rsid w:val="00C26058"/>
    <w:rsid w:val="00C3366F"/>
    <w:rsid w:val="00C455D7"/>
    <w:rsid w:val="00C50612"/>
    <w:rsid w:val="00C52337"/>
    <w:rsid w:val="00C536A9"/>
    <w:rsid w:val="00C54B62"/>
    <w:rsid w:val="00C61C10"/>
    <w:rsid w:val="00C61CA2"/>
    <w:rsid w:val="00C62246"/>
    <w:rsid w:val="00C63C00"/>
    <w:rsid w:val="00C71362"/>
    <w:rsid w:val="00C7186F"/>
    <w:rsid w:val="00C72011"/>
    <w:rsid w:val="00C7588C"/>
    <w:rsid w:val="00C77AD7"/>
    <w:rsid w:val="00C80A04"/>
    <w:rsid w:val="00C84254"/>
    <w:rsid w:val="00C849BF"/>
    <w:rsid w:val="00C914C0"/>
    <w:rsid w:val="00C932AB"/>
    <w:rsid w:val="00C93801"/>
    <w:rsid w:val="00C93D55"/>
    <w:rsid w:val="00C94F5D"/>
    <w:rsid w:val="00CA03B5"/>
    <w:rsid w:val="00CA18A9"/>
    <w:rsid w:val="00CA41D4"/>
    <w:rsid w:val="00CA4E37"/>
    <w:rsid w:val="00CA610C"/>
    <w:rsid w:val="00CB291B"/>
    <w:rsid w:val="00CB6582"/>
    <w:rsid w:val="00CB71AA"/>
    <w:rsid w:val="00CB7A00"/>
    <w:rsid w:val="00CC0A06"/>
    <w:rsid w:val="00CC0CA0"/>
    <w:rsid w:val="00CC3B5F"/>
    <w:rsid w:val="00CC44B7"/>
    <w:rsid w:val="00CC63CA"/>
    <w:rsid w:val="00CC69AB"/>
    <w:rsid w:val="00CC7392"/>
    <w:rsid w:val="00CC7AA4"/>
    <w:rsid w:val="00CD1ED7"/>
    <w:rsid w:val="00CD6F0B"/>
    <w:rsid w:val="00CE2916"/>
    <w:rsid w:val="00CE3110"/>
    <w:rsid w:val="00CE43F5"/>
    <w:rsid w:val="00CE715A"/>
    <w:rsid w:val="00CE7165"/>
    <w:rsid w:val="00CE7C7D"/>
    <w:rsid w:val="00CF5447"/>
    <w:rsid w:val="00D003A3"/>
    <w:rsid w:val="00D114EE"/>
    <w:rsid w:val="00D120ED"/>
    <w:rsid w:val="00D126C4"/>
    <w:rsid w:val="00D12D61"/>
    <w:rsid w:val="00D176BF"/>
    <w:rsid w:val="00D20AF0"/>
    <w:rsid w:val="00D233B8"/>
    <w:rsid w:val="00D2495F"/>
    <w:rsid w:val="00D26C04"/>
    <w:rsid w:val="00D372A7"/>
    <w:rsid w:val="00D379E9"/>
    <w:rsid w:val="00D40345"/>
    <w:rsid w:val="00D42366"/>
    <w:rsid w:val="00D42F1F"/>
    <w:rsid w:val="00D435F4"/>
    <w:rsid w:val="00D467CA"/>
    <w:rsid w:val="00D46E3B"/>
    <w:rsid w:val="00D54EB2"/>
    <w:rsid w:val="00D551B3"/>
    <w:rsid w:val="00D65BDC"/>
    <w:rsid w:val="00D705C3"/>
    <w:rsid w:val="00D7173F"/>
    <w:rsid w:val="00D72230"/>
    <w:rsid w:val="00D748C5"/>
    <w:rsid w:val="00D80400"/>
    <w:rsid w:val="00D856A4"/>
    <w:rsid w:val="00D971EC"/>
    <w:rsid w:val="00D972D2"/>
    <w:rsid w:val="00D97747"/>
    <w:rsid w:val="00D97A3F"/>
    <w:rsid w:val="00DA1D69"/>
    <w:rsid w:val="00DA260E"/>
    <w:rsid w:val="00DA5041"/>
    <w:rsid w:val="00DA66FD"/>
    <w:rsid w:val="00DA73C8"/>
    <w:rsid w:val="00DB0777"/>
    <w:rsid w:val="00DB2905"/>
    <w:rsid w:val="00DB53BD"/>
    <w:rsid w:val="00DB645E"/>
    <w:rsid w:val="00DC0193"/>
    <w:rsid w:val="00DC2A7F"/>
    <w:rsid w:val="00DC3F89"/>
    <w:rsid w:val="00DC5F1B"/>
    <w:rsid w:val="00DC7978"/>
    <w:rsid w:val="00DC7D46"/>
    <w:rsid w:val="00DD2D31"/>
    <w:rsid w:val="00DD4C8B"/>
    <w:rsid w:val="00DE45C1"/>
    <w:rsid w:val="00DE75F7"/>
    <w:rsid w:val="00DF1306"/>
    <w:rsid w:val="00DF288D"/>
    <w:rsid w:val="00DF377D"/>
    <w:rsid w:val="00DF3C46"/>
    <w:rsid w:val="00DF73AD"/>
    <w:rsid w:val="00E002DE"/>
    <w:rsid w:val="00E017EB"/>
    <w:rsid w:val="00E04F3B"/>
    <w:rsid w:val="00E06BDF"/>
    <w:rsid w:val="00E06F47"/>
    <w:rsid w:val="00E0752F"/>
    <w:rsid w:val="00E15AA1"/>
    <w:rsid w:val="00E16B30"/>
    <w:rsid w:val="00E221AC"/>
    <w:rsid w:val="00E22CDB"/>
    <w:rsid w:val="00E246F0"/>
    <w:rsid w:val="00E24A6D"/>
    <w:rsid w:val="00E27AB9"/>
    <w:rsid w:val="00E30372"/>
    <w:rsid w:val="00E3048E"/>
    <w:rsid w:val="00E326E9"/>
    <w:rsid w:val="00E327E5"/>
    <w:rsid w:val="00E34F36"/>
    <w:rsid w:val="00E36783"/>
    <w:rsid w:val="00E50259"/>
    <w:rsid w:val="00E51E7D"/>
    <w:rsid w:val="00E520CE"/>
    <w:rsid w:val="00E52347"/>
    <w:rsid w:val="00E53E72"/>
    <w:rsid w:val="00E636F9"/>
    <w:rsid w:val="00E65F8E"/>
    <w:rsid w:val="00E70B1D"/>
    <w:rsid w:val="00E73E49"/>
    <w:rsid w:val="00E754A8"/>
    <w:rsid w:val="00E76497"/>
    <w:rsid w:val="00E80F19"/>
    <w:rsid w:val="00E851E8"/>
    <w:rsid w:val="00E85302"/>
    <w:rsid w:val="00E86434"/>
    <w:rsid w:val="00E90DFE"/>
    <w:rsid w:val="00E9339D"/>
    <w:rsid w:val="00E95015"/>
    <w:rsid w:val="00EA0E55"/>
    <w:rsid w:val="00EA5B9F"/>
    <w:rsid w:val="00EB6C5E"/>
    <w:rsid w:val="00EB799D"/>
    <w:rsid w:val="00EC022D"/>
    <w:rsid w:val="00EC34A5"/>
    <w:rsid w:val="00EC5C83"/>
    <w:rsid w:val="00ED2FE2"/>
    <w:rsid w:val="00ED4E2B"/>
    <w:rsid w:val="00EE0E1C"/>
    <w:rsid w:val="00EE17C2"/>
    <w:rsid w:val="00EE7061"/>
    <w:rsid w:val="00EF27B7"/>
    <w:rsid w:val="00EF4FBC"/>
    <w:rsid w:val="00EF54DD"/>
    <w:rsid w:val="00EF6576"/>
    <w:rsid w:val="00EF7986"/>
    <w:rsid w:val="00F012A2"/>
    <w:rsid w:val="00F03E58"/>
    <w:rsid w:val="00F07EEE"/>
    <w:rsid w:val="00F12BA2"/>
    <w:rsid w:val="00F12CDF"/>
    <w:rsid w:val="00F16AEA"/>
    <w:rsid w:val="00F16AFC"/>
    <w:rsid w:val="00F21223"/>
    <w:rsid w:val="00F2555C"/>
    <w:rsid w:val="00F41D29"/>
    <w:rsid w:val="00F42768"/>
    <w:rsid w:val="00F46D48"/>
    <w:rsid w:val="00F46D87"/>
    <w:rsid w:val="00F53278"/>
    <w:rsid w:val="00F53EFA"/>
    <w:rsid w:val="00F541CE"/>
    <w:rsid w:val="00F619AC"/>
    <w:rsid w:val="00F637C5"/>
    <w:rsid w:val="00F65859"/>
    <w:rsid w:val="00F65CC6"/>
    <w:rsid w:val="00F702E3"/>
    <w:rsid w:val="00F7332A"/>
    <w:rsid w:val="00F73B9A"/>
    <w:rsid w:val="00F7634F"/>
    <w:rsid w:val="00F81041"/>
    <w:rsid w:val="00F85928"/>
    <w:rsid w:val="00F8646F"/>
    <w:rsid w:val="00F90807"/>
    <w:rsid w:val="00F95849"/>
    <w:rsid w:val="00F96390"/>
    <w:rsid w:val="00FA16F5"/>
    <w:rsid w:val="00FA1ED7"/>
    <w:rsid w:val="00FA3DB4"/>
    <w:rsid w:val="00FA7B3C"/>
    <w:rsid w:val="00FB01C7"/>
    <w:rsid w:val="00FB3DF0"/>
    <w:rsid w:val="00FB7D34"/>
    <w:rsid w:val="00FC0E53"/>
    <w:rsid w:val="00FC0EC3"/>
    <w:rsid w:val="00FC104E"/>
    <w:rsid w:val="00FC1754"/>
    <w:rsid w:val="00FC1814"/>
    <w:rsid w:val="00FC30AA"/>
    <w:rsid w:val="00FC6930"/>
    <w:rsid w:val="00FD0678"/>
    <w:rsid w:val="00FD077F"/>
    <w:rsid w:val="00FD0E6A"/>
    <w:rsid w:val="00FD386F"/>
    <w:rsid w:val="00FD757E"/>
    <w:rsid w:val="00FD7CA9"/>
    <w:rsid w:val="00FE2689"/>
    <w:rsid w:val="00FE3087"/>
    <w:rsid w:val="00FE7882"/>
    <w:rsid w:val="00FF4EDA"/>
    <w:rsid w:val="00FF5667"/>
    <w:rsid w:val="00FF5D98"/>
    <w:rsid w:val="00FF6D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E28D3"/>
  <w15:docId w15:val="{F63975FD-24F1-4C9A-868C-3508E489C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2FE2"/>
  </w:style>
  <w:style w:type="paragraph" w:styleId="Titre1">
    <w:name w:val="heading 1"/>
    <w:basedOn w:val="Normal"/>
    <w:next w:val="Paragraphenormal"/>
    <w:link w:val="Titre1Car"/>
    <w:qFormat/>
    <w:rsid w:val="00854646"/>
    <w:pPr>
      <w:numPr>
        <w:numId w:val="1"/>
      </w:numPr>
      <w:spacing w:before="200" w:after="80"/>
      <w:ind w:left="431" w:hanging="431"/>
      <w:outlineLvl w:val="0"/>
    </w:pPr>
    <w:rPr>
      <w:rFonts w:ascii="Comic Sans MS" w:eastAsiaTheme="majorEastAsia" w:hAnsi="Comic Sans MS" w:cstheme="majorBidi"/>
      <w:b/>
      <w:bCs/>
      <w:caps/>
      <w:color w:val="000080"/>
      <w:sz w:val="24"/>
      <w:szCs w:val="24"/>
      <w:u w:val="single"/>
    </w:rPr>
  </w:style>
  <w:style w:type="paragraph" w:styleId="Titre2">
    <w:name w:val="heading 2"/>
    <w:basedOn w:val="Normal"/>
    <w:next w:val="Paragraphenormal"/>
    <w:link w:val="Titre2Car"/>
    <w:unhideWhenUsed/>
    <w:qFormat/>
    <w:rsid w:val="00651935"/>
    <w:pPr>
      <w:numPr>
        <w:ilvl w:val="1"/>
        <w:numId w:val="1"/>
      </w:numPr>
      <w:spacing w:before="200" w:after="80"/>
      <w:ind w:left="862" w:hanging="578"/>
      <w:outlineLvl w:val="1"/>
    </w:pPr>
    <w:rPr>
      <w:rFonts w:ascii="Comic Sans MS" w:eastAsiaTheme="majorEastAsia" w:hAnsi="Comic Sans MS" w:cstheme="majorBidi"/>
      <w:b/>
      <w:i/>
      <w:color w:val="000080"/>
      <w:sz w:val="24"/>
      <w:szCs w:val="24"/>
      <w:u w:val="single"/>
    </w:rPr>
  </w:style>
  <w:style w:type="paragraph" w:styleId="Titre3">
    <w:name w:val="heading 3"/>
    <w:basedOn w:val="Normal"/>
    <w:next w:val="Paragraphenormal"/>
    <w:link w:val="Titre3Car"/>
    <w:unhideWhenUsed/>
    <w:qFormat/>
    <w:rsid w:val="00651935"/>
    <w:pPr>
      <w:numPr>
        <w:ilvl w:val="2"/>
        <w:numId w:val="1"/>
      </w:numPr>
      <w:spacing w:before="200" w:after="80"/>
      <w:ind w:left="1287"/>
      <w:outlineLvl w:val="2"/>
    </w:pPr>
    <w:rPr>
      <w:rFonts w:ascii="Comic Sans MS" w:eastAsiaTheme="majorEastAsia" w:hAnsi="Comic Sans MS" w:cstheme="majorBidi"/>
      <w:i/>
      <w:color w:val="000080"/>
      <w:sz w:val="24"/>
      <w:szCs w:val="24"/>
    </w:rPr>
  </w:style>
  <w:style w:type="paragraph" w:styleId="Titre4">
    <w:name w:val="heading 4"/>
    <w:basedOn w:val="Normal"/>
    <w:next w:val="Normal"/>
    <w:link w:val="Titre4Car"/>
    <w:unhideWhenUsed/>
    <w:qFormat/>
    <w:rsid w:val="00ED2FE2"/>
    <w:pPr>
      <w:numPr>
        <w:ilvl w:val="3"/>
        <w:numId w:val="1"/>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nhideWhenUsed/>
    <w:qFormat/>
    <w:rsid w:val="00ED2FE2"/>
    <w:pPr>
      <w:numPr>
        <w:ilvl w:val="4"/>
        <w:numId w:val="1"/>
      </w:numPr>
      <w:spacing w:before="200" w:after="8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ED2FE2"/>
    <w:pPr>
      <w:numPr>
        <w:ilvl w:val="5"/>
        <w:numId w:val="1"/>
      </w:numPr>
      <w:spacing w:before="280" w:after="10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ED2FE2"/>
    <w:pPr>
      <w:numPr>
        <w:ilvl w:val="6"/>
        <w:numId w:val="1"/>
      </w:numPr>
      <w:spacing w:before="320" w:after="10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ED2FE2"/>
    <w:pPr>
      <w:numPr>
        <w:ilvl w:val="7"/>
        <w:numId w:val="1"/>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ED2FE2"/>
    <w:pPr>
      <w:numPr>
        <w:ilvl w:val="8"/>
        <w:numId w:val="1"/>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link w:val="CorpsdetexteCar"/>
    <w:pPr>
      <w:shd w:val="clear" w:color="auto" w:fill="CCECFF"/>
    </w:pPr>
    <w:rPr>
      <w:rFonts w:ascii="Monotype Corsiva" w:hAnsi="Monotype Corsiva"/>
      <w:color w:val="000080"/>
      <w:sz w:val="48"/>
    </w:rPr>
  </w:style>
  <w:style w:type="paragraph" w:styleId="NormalWeb">
    <w:name w:val="Normal (Web)"/>
    <w:basedOn w:val="Normal"/>
    <w:uiPriority w:val="99"/>
    <w:pPr>
      <w:spacing w:before="100" w:beforeAutospacing="1" w:after="100" w:afterAutospacing="1"/>
    </w:pPr>
  </w:style>
  <w:style w:type="paragraph" w:styleId="Corpsdetexte2">
    <w:name w:val="Body Text 2"/>
    <w:basedOn w:val="Normal"/>
    <w:link w:val="Corpsdetexte2Car"/>
    <w:pPr>
      <w:jc w:val="both"/>
    </w:pPr>
  </w:style>
  <w:style w:type="character" w:customStyle="1" w:styleId="Titre2Car">
    <w:name w:val="Titre 2 Car"/>
    <w:basedOn w:val="Policepardfaut"/>
    <w:link w:val="Titre2"/>
    <w:rsid w:val="00651935"/>
    <w:rPr>
      <w:rFonts w:ascii="Comic Sans MS" w:eastAsiaTheme="majorEastAsia" w:hAnsi="Comic Sans MS" w:cstheme="majorBidi"/>
      <w:b/>
      <w:i/>
      <w:color w:val="000080"/>
      <w:sz w:val="24"/>
      <w:szCs w:val="24"/>
      <w:u w:val="single"/>
    </w:rPr>
  </w:style>
  <w:style w:type="character" w:customStyle="1" w:styleId="Titre3Car">
    <w:name w:val="Titre 3 Car"/>
    <w:basedOn w:val="Policepardfaut"/>
    <w:link w:val="Titre3"/>
    <w:rsid w:val="00651935"/>
    <w:rPr>
      <w:rFonts w:ascii="Comic Sans MS" w:eastAsiaTheme="majorEastAsia" w:hAnsi="Comic Sans MS" w:cstheme="majorBidi"/>
      <w:i/>
      <w:color w:val="000080"/>
      <w:sz w:val="24"/>
      <w:szCs w:val="24"/>
    </w:rPr>
  </w:style>
  <w:style w:type="character" w:customStyle="1" w:styleId="En-tteCar">
    <w:name w:val="En-tête Car"/>
    <w:link w:val="En-tte"/>
    <w:rsid w:val="00591D86"/>
    <w:rPr>
      <w:sz w:val="24"/>
      <w:szCs w:val="24"/>
    </w:rPr>
  </w:style>
  <w:style w:type="character" w:customStyle="1" w:styleId="CorpsdetexteCar">
    <w:name w:val="Corps de texte Car"/>
    <w:link w:val="Corpsdetexte"/>
    <w:rsid w:val="00591D86"/>
    <w:rPr>
      <w:rFonts w:ascii="Monotype Corsiva" w:hAnsi="Monotype Corsiva"/>
      <w:color w:val="000080"/>
      <w:sz w:val="48"/>
      <w:szCs w:val="24"/>
      <w:shd w:val="clear" w:color="auto" w:fill="CCECFF"/>
    </w:rPr>
  </w:style>
  <w:style w:type="paragraph" w:styleId="Textedebulles">
    <w:name w:val="Balloon Text"/>
    <w:basedOn w:val="Normal"/>
    <w:link w:val="TextedebullesCar"/>
    <w:uiPriority w:val="99"/>
    <w:semiHidden/>
    <w:unhideWhenUsed/>
    <w:rsid w:val="009019D5"/>
    <w:rPr>
      <w:rFonts w:ascii="Tahoma" w:hAnsi="Tahoma" w:cs="Tahoma"/>
      <w:sz w:val="16"/>
      <w:szCs w:val="16"/>
    </w:rPr>
  </w:style>
  <w:style w:type="character" w:customStyle="1" w:styleId="TextedebullesCar">
    <w:name w:val="Texte de bulles Car"/>
    <w:link w:val="Textedebulles"/>
    <w:uiPriority w:val="99"/>
    <w:semiHidden/>
    <w:rsid w:val="009019D5"/>
    <w:rPr>
      <w:rFonts w:ascii="Tahoma" w:hAnsi="Tahoma" w:cs="Tahoma"/>
      <w:sz w:val="16"/>
      <w:szCs w:val="16"/>
    </w:rPr>
  </w:style>
  <w:style w:type="character" w:customStyle="1" w:styleId="Titre1Car">
    <w:name w:val="Titre 1 Car"/>
    <w:basedOn w:val="Policepardfaut"/>
    <w:link w:val="Titre1"/>
    <w:rsid w:val="00854646"/>
    <w:rPr>
      <w:rFonts w:ascii="Comic Sans MS" w:eastAsiaTheme="majorEastAsia" w:hAnsi="Comic Sans MS" w:cstheme="majorBidi"/>
      <w:b/>
      <w:bCs/>
      <w:caps/>
      <w:color w:val="000080"/>
      <w:sz w:val="24"/>
      <w:szCs w:val="24"/>
      <w:u w:val="single"/>
    </w:rPr>
  </w:style>
  <w:style w:type="character" w:customStyle="1" w:styleId="Titre4Car">
    <w:name w:val="Titre 4 Car"/>
    <w:basedOn w:val="Policepardfaut"/>
    <w:link w:val="Titre4"/>
    <w:rsid w:val="00ED2FE2"/>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rsid w:val="00ED2FE2"/>
    <w:rPr>
      <w:rFonts w:asciiTheme="majorHAnsi" w:eastAsiaTheme="majorEastAsia" w:hAnsiTheme="majorHAnsi" w:cstheme="majorBidi"/>
      <w:color w:val="4F81BD" w:themeColor="accent1"/>
    </w:rPr>
  </w:style>
  <w:style w:type="paragraph" w:styleId="Paragraphedeliste">
    <w:name w:val="List Paragraph"/>
    <w:basedOn w:val="Normal"/>
    <w:link w:val="ParagraphedelisteCar"/>
    <w:uiPriority w:val="34"/>
    <w:qFormat/>
    <w:rsid w:val="00ED2FE2"/>
    <w:pPr>
      <w:ind w:left="720"/>
      <w:contextualSpacing/>
    </w:pPr>
  </w:style>
  <w:style w:type="table" w:styleId="Grilledutableau">
    <w:name w:val="Table Grid"/>
    <w:basedOn w:val="TableauNormal"/>
    <w:rsid w:val="00104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2Car">
    <w:name w:val="Corps de texte 2 Car"/>
    <w:link w:val="Corpsdetexte2"/>
    <w:rsid w:val="006650BF"/>
    <w:rPr>
      <w:sz w:val="24"/>
      <w:szCs w:val="24"/>
    </w:rPr>
  </w:style>
  <w:style w:type="character" w:customStyle="1" w:styleId="Titre6Car">
    <w:name w:val="Titre 6 Car"/>
    <w:basedOn w:val="Policepardfaut"/>
    <w:link w:val="Titre6"/>
    <w:uiPriority w:val="9"/>
    <w:semiHidden/>
    <w:rsid w:val="00ED2FE2"/>
    <w:rPr>
      <w:rFonts w:asciiTheme="majorHAnsi" w:eastAsiaTheme="majorEastAsia" w:hAnsiTheme="majorHAnsi" w:cstheme="majorBidi"/>
      <w:i/>
      <w:iCs/>
      <w:color w:val="4F81BD" w:themeColor="accent1"/>
    </w:rPr>
  </w:style>
  <w:style w:type="paragraph" w:customStyle="1" w:styleId="Paragraphenormal">
    <w:name w:val="Paragraphe normal"/>
    <w:basedOn w:val="Paragraphedeliste"/>
    <w:link w:val="ParagraphenormalCar"/>
    <w:qFormat/>
    <w:rsid w:val="00CC0A06"/>
    <w:pPr>
      <w:ind w:left="0" w:firstLine="0"/>
      <w:contextualSpacing w:val="0"/>
      <w:jc w:val="both"/>
    </w:pPr>
    <w:rPr>
      <w:rFonts w:ascii="Comic Sans MS" w:eastAsia="Times New Roman" w:hAnsi="Comic Sans MS" w:cs="Times New Roman"/>
      <w:szCs w:val="24"/>
    </w:rPr>
  </w:style>
  <w:style w:type="character" w:customStyle="1" w:styleId="Titre7Car">
    <w:name w:val="Titre 7 Car"/>
    <w:basedOn w:val="Policepardfaut"/>
    <w:link w:val="Titre7"/>
    <w:uiPriority w:val="9"/>
    <w:semiHidden/>
    <w:rsid w:val="00ED2FE2"/>
    <w:rPr>
      <w:rFonts w:asciiTheme="majorHAnsi" w:eastAsiaTheme="majorEastAsia" w:hAnsiTheme="majorHAnsi" w:cstheme="majorBidi"/>
      <w:b/>
      <w:bCs/>
      <w:color w:val="9BBB59" w:themeColor="accent3"/>
      <w:sz w:val="20"/>
      <w:szCs w:val="20"/>
    </w:rPr>
  </w:style>
  <w:style w:type="character" w:customStyle="1" w:styleId="ParagraphedelisteCar">
    <w:name w:val="Paragraphe de liste Car"/>
    <w:basedOn w:val="Policepardfaut"/>
    <w:link w:val="Paragraphedeliste"/>
    <w:uiPriority w:val="34"/>
    <w:rsid w:val="005D573A"/>
  </w:style>
  <w:style w:type="character" w:customStyle="1" w:styleId="ParagraphenormalCar">
    <w:name w:val="Paragraphe normal Car"/>
    <w:basedOn w:val="ParagraphedelisteCar"/>
    <w:link w:val="Paragraphenormal"/>
    <w:rsid w:val="00CC0A06"/>
    <w:rPr>
      <w:rFonts w:ascii="Comic Sans MS" w:eastAsia="Times New Roman" w:hAnsi="Comic Sans MS" w:cs="Times New Roman"/>
      <w:szCs w:val="24"/>
    </w:rPr>
  </w:style>
  <w:style w:type="character" w:customStyle="1" w:styleId="Titre8Car">
    <w:name w:val="Titre 8 Car"/>
    <w:basedOn w:val="Policepardfaut"/>
    <w:link w:val="Titre8"/>
    <w:uiPriority w:val="9"/>
    <w:semiHidden/>
    <w:rsid w:val="00ED2FE2"/>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ED2FE2"/>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semiHidden/>
    <w:unhideWhenUsed/>
    <w:qFormat/>
    <w:rsid w:val="00ED2FE2"/>
    <w:rPr>
      <w:b/>
      <w:bCs/>
      <w:sz w:val="18"/>
      <w:szCs w:val="18"/>
    </w:rPr>
  </w:style>
  <w:style w:type="paragraph" w:styleId="Titre">
    <w:name w:val="Title"/>
    <w:basedOn w:val="Normal"/>
    <w:next w:val="Normal"/>
    <w:link w:val="TitreCar"/>
    <w:uiPriority w:val="10"/>
    <w:qFormat/>
    <w:rsid w:val="00ED2FE2"/>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ED2FE2"/>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ED2FE2"/>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ED2FE2"/>
    <w:rPr>
      <w:i/>
      <w:iCs/>
      <w:sz w:val="24"/>
      <w:szCs w:val="24"/>
    </w:rPr>
  </w:style>
  <w:style w:type="character" w:styleId="lev">
    <w:name w:val="Strong"/>
    <w:basedOn w:val="Policepardfaut"/>
    <w:uiPriority w:val="22"/>
    <w:qFormat/>
    <w:rsid w:val="00ED2FE2"/>
    <w:rPr>
      <w:b/>
      <w:bCs/>
      <w:spacing w:val="0"/>
    </w:rPr>
  </w:style>
  <w:style w:type="character" w:styleId="Accentuation">
    <w:name w:val="Emphasis"/>
    <w:uiPriority w:val="20"/>
    <w:qFormat/>
    <w:rsid w:val="00ED2FE2"/>
    <w:rPr>
      <w:b/>
      <w:bCs/>
      <w:i/>
      <w:iCs/>
      <w:color w:val="5A5A5A" w:themeColor="text1" w:themeTint="A5"/>
    </w:rPr>
  </w:style>
  <w:style w:type="paragraph" w:styleId="Sansinterligne">
    <w:name w:val="No Spacing"/>
    <w:basedOn w:val="Normal"/>
    <w:link w:val="SansinterligneCar"/>
    <w:uiPriority w:val="1"/>
    <w:qFormat/>
    <w:rsid w:val="00ED2FE2"/>
    <w:pPr>
      <w:ind w:firstLine="0"/>
    </w:pPr>
  </w:style>
  <w:style w:type="character" w:customStyle="1" w:styleId="SansinterligneCar">
    <w:name w:val="Sans interligne Car"/>
    <w:basedOn w:val="Policepardfaut"/>
    <w:link w:val="Sansinterligne"/>
    <w:uiPriority w:val="1"/>
    <w:rsid w:val="00ED2FE2"/>
  </w:style>
  <w:style w:type="paragraph" w:styleId="Citation">
    <w:name w:val="Quote"/>
    <w:basedOn w:val="Normal"/>
    <w:next w:val="Normal"/>
    <w:link w:val="CitationCar"/>
    <w:uiPriority w:val="29"/>
    <w:qFormat/>
    <w:rsid w:val="00ED2FE2"/>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ED2FE2"/>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ED2FE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ED2FE2"/>
    <w:rPr>
      <w:rFonts w:asciiTheme="majorHAnsi" w:eastAsiaTheme="majorEastAsia" w:hAnsiTheme="majorHAnsi" w:cstheme="majorBidi"/>
      <w:i/>
      <w:iCs/>
      <w:color w:val="FFFFFF" w:themeColor="background1"/>
      <w:sz w:val="24"/>
      <w:szCs w:val="24"/>
      <w:shd w:val="clear" w:color="auto" w:fill="4F81BD" w:themeFill="accent1"/>
    </w:rPr>
  </w:style>
  <w:style w:type="character" w:styleId="Accentuationlgre">
    <w:name w:val="Subtle Emphasis"/>
    <w:uiPriority w:val="19"/>
    <w:qFormat/>
    <w:rsid w:val="00ED2FE2"/>
    <w:rPr>
      <w:i/>
      <w:iCs/>
      <w:color w:val="5A5A5A" w:themeColor="text1" w:themeTint="A5"/>
    </w:rPr>
  </w:style>
  <w:style w:type="character" w:styleId="Accentuationintense">
    <w:name w:val="Intense Emphasis"/>
    <w:uiPriority w:val="21"/>
    <w:qFormat/>
    <w:rsid w:val="00ED2FE2"/>
    <w:rPr>
      <w:b/>
      <w:bCs/>
      <w:i/>
      <w:iCs/>
      <w:color w:val="4F81BD" w:themeColor="accent1"/>
      <w:sz w:val="22"/>
      <w:szCs w:val="22"/>
    </w:rPr>
  </w:style>
  <w:style w:type="character" w:styleId="Rfrenceple">
    <w:name w:val="Subtle Reference"/>
    <w:uiPriority w:val="31"/>
    <w:qFormat/>
    <w:rsid w:val="00ED2FE2"/>
    <w:rPr>
      <w:color w:val="auto"/>
      <w:u w:val="single" w:color="9BBB59" w:themeColor="accent3"/>
    </w:rPr>
  </w:style>
  <w:style w:type="character" w:styleId="Rfrenceintense">
    <w:name w:val="Intense Reference"/>
    <w:basedOn w:val="Policepardfaut"/>
    <w:uiPriority w:val="32"/>
    <w:qFormat/>
    <w:rsid w:val="00ED2FE2"/>
    <w:rPr>
      <w:b/>
      <w:bCs/>
      <w:color w:val="76923C" w:themeColor="accent3" w:themeShade="BF"/>
      <w:u w:val="single" w:color="9BBB59" w:themeColor="accent3"/>
    </w:rPr>
  </w:style>
  <w:style w:type="character" w:styleId="Titredulivre">
    <w:name w:val="Book Title"/>
    <w:basedOn w:val="Policepardfaut"/>
    <w:uiPriority w:val="33"/>
    <w:qFormat/>
    <w:rsid w:val="00ED2FE2"/>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ED2FE2"/>
    <w:pPr>
      <w:outlineLvl w:val="9"/>
    </w:pPr>
    <w:rPr>
      <w:lang w:bidi="en-US"/>
    </w:rPr>
  </w:style>
  <w:style w:type="table" w:styleId="Listeclaire-Accent1">
    <w:name w:val="Light List Accent 1"/>
    <w:basedOn w:val="TableauNormal"/>
    <w:uiPriority w:val="66"/>
    <w:rsid w:val="00A07B9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edelespacerserv">
    <w:name w:val="Placeholder Text"/>
    <w:basedOn w:val="Policepardfaut"/>
    <w:uiPriority w:val="67"/>
    <w:rsid w:val="00AE11C4"/>
    <w:rPr>
      <w:color w:val="808080"/>
    </w:rPr>
  </w:style>
  <w:style w:type="paragraph" w:customStyle="1" w:styleId="TexteCarCar">
    <w:name w:val="Texte Car Car"/>
    <w:basedOn w:val="Normal"/>
    <w:link w:val="TexteCarCarCar"/>
    <w:rsid w:val="001834FD"/>
    <w:pPr>
      <w:ind w:left="540" w:firstLine="0"/>
      <w:jc w:val="both"/>
    </w:pPr>
    <w:rPr>
      <w:rFonts w:ascii="Arial" w:eastAsia="Times New Roman" w:hAnsi="Arial" w:cs="Times New Roman"/>
      <w:sz w:val="24"/>
      <w:szCs w:val="24"/>
    </w:rPr>
  </w:style>
  <w:style w:type="character" w:customStyle="1" w:styleId="TexteCarCarCar">
    <w:name w:val="Texte Car Car Car"/>
    <w:basedOn w:val="Policepardfaut"/>
    <w:link w:val="TexteCarCar"/>
    <w:rsid w:val="001834FD"/>
    <w:rPr>
      <w:rFonts w:ascii="Arial" w:eastAsia="Times New Roman" w:hAnsi="Arial" w:cs="Times New Roman"/>
      <w:sz w:val="24"/>
      <w:szCs w:val="24"/>
    </w:rPr>
  </w:style>
  <w:style w:type="paragraph" w:styleId="Corpsdetexte3">
    <w:name w:val="Body Text 3"/>
    <w:basedOn w:val="Normal"/>
    <w:link w:val="Corpsdetexte3Car"/>
    <w:uiPriority w:val="99"/>
    <w:unhideWhenUsed/>
    <w:rsid w:val="00BF5792"/>
    <w:pPr>
      <w:spacing w:after="120"/>
      <w:ind w:firstLine="0"/>
    </w:pPr>
    <w:rPr>
      <w:rFonts w:ascii="Times New Roman" w:eastAsia="Times New Roman" w:hAnsi="Times New Roman" w:cs="Times New Roman"/>
      <w:sz w:val="16"/>
      <w:szCs w:val="16"/>
    </w:rPr>
  </w:style>
  <w:style w:type="character" w:customStyle="1" w:styleId="Corpsdetexte3Car">
    <w:name w:val="Corps de texte 3 Car"/>
    <w:basedOn w:val="Policepardfaut"/>
    <w:link w:val="Corpsdetexte3"/>
    <w:uiPriority w:val="99"/>
    <w:rsid w:val="00BF5792"/>
    <w:rPr>
      <w:rFonts w:ascii="Times New Roman" w:eastAsia="Times New Roman" w:hAnsi="Times New Roman" w:cs="Times New Roman"/>
      <w:sz w:val="16"/>
      <w:szCs w:val="16"/>
    </w:rPr>
  </w:style>
  <w:style w:type="paragraph" w:customStyle="1" w:styleId="TexteCar">
    <w:name w:val="Texte Car"/>
    <w:basedOn w:val="Normal"/>
    <w:rsid w:val="003D29C3"/>
    <w:pPr>
      <w:ind w:firstLine="0"/>
      <w:jc w:val="both"/>
    </w:pPr>
    <w:rPr>
      <w:rFonts w:ascii="Arial" w:eastAsia="SimSun" w:hAnsi="Arial" w:cs="Arial"/>
      <w:sz w:val="24"/>
      <w:szCs w:val="24"/>
      <w:lang w:eastAsia="zh-CN"/>
    </w:rPr>
  </w:style>
  <w:style w:type="character" w:styleId="Lienhypertexte">
    <w:name w:val="Hyperlink"/>
    <w:basedOn w:val="Policepardfaut"/>
    <w:uiPriority w:val="99"/>
    <w:unhideWhenUsed/>
    <w:rsid w:val="00A24A9D"/>
    <w:rPr>
      <w:color w:val="0000FF" w:themeColor="hyperlink"/>
      <w:u w:val="single"/>
    </w:rPr>
  </w:style>
  <w:style w:type="character" w:styleId="Mentionnonrsolue">
    <w:name w:val="Unresolved Mention"/>
    <w:basedOn w:val="Policepardfaut"/>
    <w:uiPriority w:val="99"/>
    <w:semiHidden/>
    <w:unhideWhenUsed/>
    <w:rsid w:val="00A24A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1370">
      <w:bodyDiv w:val="1"/>
      <w:marLeft w:val="0"/>
      <w:marRight w:val="0"/>
      <w:marTop w:val="0"/>
      <w:marBottom w:val="0"/>
      <w:divBdr>
        <w:top w:val="none" w:sz="0" w:space="0" w:color="auto"/>
        <w:left w:val="none" w:sz="0" w:space="0" w:color="auto"/>
        <w:bottom w:val="none" w:sz="0" w:space="0" w:color="auto"/>
        <w:right w:val="none" w:sz="0" w:space="0" w:color="auto"/>
      </w:divBdr>
    </w:div>
    <w:div w:id="20281585">
      <w:bodyDiv w:val="1"/>
      <w:marLeft w:val="0"/>
      <w:marRight w:val="0"/>
      <w:marTop w:val="0"/>
      <w:marBottom w:val="0"/>
      <w:divBdr>
        <w:top w:val="none" w:sz="0" w:space="0" w:color="auto"/>
        <w:left w:val="none" w:sz="0" w:space="0" w:color="auto"/>
        <w:bottom w:val="none" w:sz="0" w:space="0" w:color="auto"/>
        <w:right w:val="none" w:sz="0" w:space="0" w:color="auto"/>
      </w:divBdr>
    </w:div>
    <w:div w:id="42022629">
      <w:bodyDiv w:val="1"/>
      <w:marLeft w:val="0"/>
      <w:marRight w:val="0"/>
      <w:marTop w:val="0"/>
      <w:marBottom w:val="0"/>
      <w:divBdr>
        <w:top w:val="none" w:sz="0" w:space="0" w:color="auto"/>
        <w:left w:val="none" w:sz="0" w:space="0" w:color="auto"/>
        <w:bottom w:val="none" w:sz="0" w:space="0" w:color="auto"/>
        <w:right w:val="none" w:sz="0" w:space="0" w:color="auto"/>
      </w:divBdr>
    </w:div>
    <w:div w:id="42603048">
      <w:bodyDiv w:val="1"/>
      <w:marLeft w:val="0"/>
      <w:marRight w:val="0"/>
      <w:marTop w:val="0"/>
      <w:marBottom w:val="0"/>
      <w:divBdr>
        <w:top w:val="none" w:sz="0" w:space="0" w:color="auto"/>
        <w:left w:val="none" w:sz="0" w:space="0" w:color="auto"/>
        <w:bottom w:val="none" w:sz="0" w:space="0" w:color="auto"/>
        <w:right w:val="none" w:sz="0" w:space="0" w:color="auto"/>
      </w:divBdr>
    </w:div>
    <w:div w:id="43990695">
      <w:bodyDiv w:val="1"/>
      <w:marLeft w:val="0"/>
      <w:marRight w:val="0"/>
      <w:marTop w:val="0"/>
      <w:marBottom w:val="0"/>
      <w:divBdr>
        <w:top w:val="none" w:sz="0" w:space="0" w:color="auto"/>
        <w:left w:val="none" w:sz="0" w:space="0" w:color="auto"/>
        <w:bottom w:val="none" w:sz="0" w:space="0" w:color="auto"/>
        <w:right w:val="none" w:sz="0" w:space="0" w:color="auto"/>
      </w:divBdr>
    </w:div>
    <w:div w:id="53356022">
      <w:bodyDiv w:val="1"/>
      <w:marLeft w:val="0"/>
      <w:marRight w:val="0"/>
      <w:marTop w:val="0"/>
      <w:marBottom w:val="0"/>
      <w:divBdr>
        <w:top w:val="none" w:sz="0" w:space="0" w:color="auto"/>
        <w:left w:val="none" w:sz="0" w:space="0" w:color="auto"/>
        <w:bottom w:val="none" w:sz="0" w:space="0" w:color="auto"/>
        <w:right w:val="none" w:sz="0" w:space="0" w:color="auto"/>
      </w:divBdr>
    </w:div>
    <w:div w:id="53359148">
      <w:bodyDiv w:val="1"/>
      <w:marLeft w:val="0"/>
      <w:marRight w:val="0"/>
      <w:marTop w:val="0"/>
      <w:marBottom w:val="0"/>
      <w:divBdr>
        <w:top w:val="none" w:sz="0" w:space="0" w:color="auto"/>
        <w:left w:val="none" w:sz="0" w:space="0" w:color="auto"/>
        <w:bottom w:val="none" w:sz="0" w:space="0" w:color="auto"/>
        <w:right w:val="none" w:sz="0" w:space="0" w:color="auto"/>
      </w:divBdr>
    </w:div>
    <w:div w:id="103578487">
      <w:bodyDiv w:val="1"/>
      <w:marLeft w:val="0"/>
      <w:marRight w:val="0"/>
      <w:marTop w:val="0"/>
      <w:marBottom w:val="0"/>
      <w:divBdr>
        <w:top w:val="none" w:sz="0" w:space="0" w:color="auto"/>
        <w:left w:val="none" w:sz="0" w:space="0" w:color="auto"/>
        <w:bottom w:val="none" w:sz="0" w:space="0" w:color="auto"/>
        <w:right w:val="none" w:sz="0" w:space="0" w:color="auto"/>
      </w:divBdr>
      <w:divsChild>
        <w:div w:id="1316299684">
          <w:marLeft w:val="446"/>
          <w:marRight w:val="0"/>
          <w:marTop w:val="0"/>
          <w:marBottom w:val="0"/>
          <w:divBdr>
            <w:top w:val="none" w:sz="0" w:space="0" w:color="auto"/>
            <w:left w:val="none" w:sz="0" w:space="0" w:color="auto"/>
            <w:bottom w:val="none" w:sz="0" w:space="0" w:color="auto"/>
            <w:right w:val="none" w:sz="0" w:space="0" w:color="auto"/>
          </w:divBdr>
        </w:div>
        <w:div w:id="1698892634">
          <w:marLeft w:val="446"/>
          <w:marRight w:val="0"/>
          <w:marTop w:val="0"/>
          <w:marBottom w:val="0"/>
          <w:divBdr>
            <w:top w:val="none" w:sz="0" w:space="0" w:color="auto"/>
            <w:left w:val="none" w:sz="0" w:space="0" w:color="auto"/>
            <w:bottom w:val="none" w:sz="0" w:space="0" w:color="auto"/>
            <w:right w:val="none" w:sz="0" w:space="0" w:color="auto"/>
          </w:divBdr>
        </w:div>
      </w:divsChild>
    </w:div>
    <w:div w:id="129057498">
      <w:bodyDiv w:val="1"/>
      <w:marLeft w:val="0"/>
      <w:marRight w:val="0"/>
      <w:marTop w:val="0"/>
      <w:marBottom w:val="0"/>
      <w:divBdr>
        <w:top w:val="none" w:sz="0" w:space="0" w:color="auto"/>
        <w:left w:val="none" w:sz="0" w:space="0" w:color="auto"/>
        <w:bottom w:val="none" w:sz="0" w:space="0" w:color="auto"/>
        <w:right w:val="none" w:sz="0" w:space="0" w:color="auto"/>
      </w:divBdr>
    </w:div>
    <w:div w:id="130562716">
      <w:bodyDiv w:val="1"/>
      <w:marLeft w:val="0"/>
      <w:marRight w:val="0"/>
      <w:marTop w:val="0"/>
      <w:marBottom w:val="0"/>
      <w:divBdr>
        <w:top w:val="none" w:sz="0" w:space="0" w:color="auto"/>
        <w:left w:val="none" w:sz="0" w:space="0" w:color="auto"/>
        <w:bottom w:val="none" w:sz="0" w:space="0" w:color="auto"/>
        <w:right w:val="none" w:sz="0" w:space="0" w:color="auto"/>
      </w:divBdr>
      <w:divsChild>
        <w:div w:id="1288508024">
          <w:marLeft w:val="446"/>
          <w:marRight w:val="0"/>
          <w:marTop w:val="0"/>
          <w:marBottom w:val="0"/>
          <w:divBdr>
            <w:top w:val="none" w:sz="0" w:space="0" w:color="auto"/>
            <w:left w:val="none" w:sz="0" w:space="0" w:color="auto"/>
            <w:bottom w:val="none" w:sz="0" w:space="0" w:color="auto"/>
            <w:right w:val="none" w:sz="0" w:space="0" w:color="auto"/>
          </w:divBdr>
        </w:div>
      </w:divsChild>
    </w:div>
    <w:div w:id="137310327">
      <w:bodyDiv w:val="1"/>
      <w:marLeft w:val="0"/>
      <w:marRight w:val="0"/>
      <w:marTop w:val="0"/>
      <w:marBottom w:val="0"/>
      <w:divBdr>
        <w:top w:val="none" w:sz="0" w:space="0" w:color="auto"/>
        <w:left w:val="none" w:sz="0" w:space="0" w:color="auto"/>
        <w:bottom w:val="none" w:sz="0" w:space="0" w:color="auto"/>
        <w:right w:val="none" w:sz="0" w:space="0" w:color="auto"/>
      </w:divBdr>
    </w:div>
    <w:div w:id="183786131">
      <w:bodyDiv w:val="1"/>
      <w:marLeft w:val="0"/>
      <w:marRight w:val="0"/>
      <w:marTop w:val="0"/>
      <w:marBottom w:val="0"/>
      <w:divBdr>
        <w:top w:val="none" w:sz="0" w:space="0" w:color="auto"/>
        <w:left w:val="none" w:sz="0" w:space="0" w:color="auto"/>
        <w:bottom w:val="none" w:sz="0" w:space="0" w:color="auto"/>
        <w:right w:val="none" w:sz="0" w:space="0" w:color="auto"/>
      </w:divBdr>
    </w:div>
    <w:div w:id="183832745">
      <w:bodyDiv w:val="1"/>
      <w:marLeft w:val="0"/>
      <w:marRight w:val="0"/>
      <w:marTop w:val="0"/>
      <w:marBottom w:val="0"/>
      <w:divBdr>
        <w:top w:val="none" w:sz="0" w:space="0" w:color="auto"/>
        <w:left w:val="none" w:sz="0" w:space="0" w:color="auto"/>
        <w:bottom w:val="none" w:sz="0" w:space="0" w:color="auto"/>
        <w:right w:val="none" w:sz="0" w:space="0" w:color="auto"/>
      </w:divBdr>
    </w:div>
    <w:div w:id="190146392">
      <w:bodyDiv w:val="1"/>
      <w:marLeft w:val="0"/>
      <w:marRight w:val="0"/>
      <w:marTop w:val="0"/>
      <w:marBottom w:val="0"/>
      <w:divBdr>
        <w:top w:val="none" w:sz="0" w:space="0" w:color="auto"/>
        <w:left w:val="none" w:sz="0" w:space="0" w:color="auto"/>
        <w:bottom w:val="none" w:sz="0" w:space="0" w:color="auto"/>
        <w:right w:val="none" w:sz="0" w:space="0" w:color="auto"/>
      </w:divBdr>
    </w:div>
    <w:div w:id="196159014">
      <w:bodyDiv w:val="1"/>
      <w:marLeft w:val="0"/>
      <w:marRight w:val="0"/>
      <w:marTop w:val="0"/>
      <w:marBottom w:val="0"/>
      <w:divBdr>
        <w:top w:val="none" w:sz="0" w:space="0" w:color="auto"/>
        <w:left w:val="none" w:sz="0" w:space="0" w:color="auto"/>
        <w:bottom w:val="none" w:sz="0" w:space="0" w:color="auto"/>
        <w:right w:val="none" w:sz="0" w:space="0" w:color="auto"/>
      </w:divBdr>
    </w:div>
    <w:div w:id="218174806">
      <w:bodyDiv w:val="1"/>
      <w:marLeft w:val="0"/>
      <w:marRight w:val="0"/>
      <w:marTop w:val="0"/>
      <w:marBottom w:val="0"/>
      <w:divBdr>
        <w:top w:val="none" w:sz="0" w:space="0" w:color="auto"/>
        <w:left w:val="none" w:sz="0" w:space="0" w:color="auto"/>
        <w:bottom w:val="none" w:sz="0" w:space="0" w:color="auto"/>
        <w:right w:val="none" w:sz="0" w:space="0" w:color="auto"/>
      </w:divBdr>
    </w:div>
    <w:div w:id="220753424">
      <w:bodyDiv w:val="1"/>
      <w:marLeft w:val="0"/>
      <w:marRight w:val="0"/>
      <w:marTop w:val="0"/>
      <w:marBottom w:val="0"/>
      <w:divBdr>
        <w:top w:val="none" w:sz="0" w:space="0" w:color="auto"/>
        <w:left w:val="none" w:sz="0" w:space="0" w:color="auto"/>
        <w:bottom w:val="none" w:sz="0" w:space="0" w:color="auto"/>
        <w:right w:val="none" w:sz="0" w:space="0" w:color="auto"/>
      </w:divBdr>
    </w:div>
    <w:div w:id="256140215">
      <w:bodyDiv w:val="1"/>
      <w:marLeft w:val="0"/>
      <w:marRight w:val="0"/>
      <w:marTop w:val="0"/>
      <w:marBottom w:val="0"/>
      <w:divBdr>
        <w:top w:val="none" w:sz="0" w:space="0" w:color="auto"/>
        <w:left w:val="none" w:sz="0" w:space="0" w:color="auto"/>
        <w:bottom w:val="none" w:sz="0" w:space="0" w:color="auto"/>
        <w:right w:val="none" w:sz="0" w:space="0" w:color="auto"/>
      </w:divBdr>
    </w:div>
    <w:div w:id="313144954">
      <w:bodyDiv w:val="1"/>
      <w:marLeft w:val="0"/>
      <w:marRight w:val="0"/>
      <w:marTop w:val="0"/>
      <w:marBottom w:val="0"/>
      <w:divBdr>
        <w:top w:val="none" w:sz="0" w:space="0" w:color="auto"/>
        <w:left w:val="none" w:sz="0" w:space="0" w:color="auto"/>
        <w:bottom w:val="none" w:sz="0" w:space="0" w:color="auto"/>
        <w:right w:val="none" w:sz="0" w:space="0" w:color="auto"/>
      </w:divBdr>
    </w:div>
    <w:div w:id="333923140">
      <w:bodyDiv w:val="1"/>
      <w:marLeft w:val="0"/>
      <w:marRight w:val="0"/>
      <w:marTop w:val="0"/>
      <w:marBottom w:val="0"/>
      <w:divBdr>
        <w:top w:val="none" w:sz="0" w:space="0" w:color="auto"/>
        <w:left w:val="none" w:sz="0" w:space="0" w:color="auto"/>
        <w:bottom w:val="none" w:sz="0" w:space="0" w:color="auto"/>
        <w:right w:val="none" w:sz="0" w:space="0" w:color="auto"/>
      </w:divBdr>
    </w:div>
    <w:div w:id="356346998">
      <w:bodyDiv w:val="1"/>
      <w:marLeft w:val="0"/>
      <w:marRight w:val="0"/>
      <w:marTop w:val="0"/>
      <w:marBottom w:val="0"/>
      <w:divBdr>
        <w:top w:val="none" w:sz="0" w:space="0" w:color="auto"/>
        <w:left w:val="none" w:sz="0" w:space="0" w:color="auto"/>
        <w:bottom w:val="none" w:sz="0" w:space="0" w:color="auto"/>
        <w:right w:val="none" w:sz="0" w:space="0" w:color="auto"/>
      </w:divBdr>
    </w:div>
    <w:div w:id="363292794">
      <w:bodyDiv w:val="1"/>
      <w:marLeft w:val="0"/>
      <w:marRight w:val="0"/>
      <w:marTop w:val="0"/>
      <w:marBottom w:val="0"/>
      <w:divBdr>
        <w:top w:val="none" w:sz="0" w:space="0" w:color="auto"/>
        <w:left w:val="none" w:sz="0" w:space="0" w:color="auto"/>
        <w:bottom w:val="none" w:sz="0" w:space="0" w:color="auto"/>
        <w:right w:val="none" w:sz="0" w:space="0" w:color="auto"/>
      </w:divBdr>
    </w:div>
    <w:div w:id="374427969">
      <w:bodyDiv w:val="1"/>
      <w:marLeft w:val="0"/>
      <w:marRight w:val="0"/>
      <w:marTop w:val="0"/>
      <w:marBottom w:val="0"/>
      <w:divBdr>
        <w:top w:val="none" w:sz="0" w:space="0" w:color="auto"/>
        <w:left w:val="none" w:sz="0" w:space="0" w:color="auto"/>
        <w:bottom w:val="none" w:sz="0" w:space="0" w:color="auto"/>
        <w:right w:val="none" w:sz="0" w:space="0" w:color="auto"/>
      </w:divBdr>
    </w:div>
    <w:div w:id="379060898">
      <w:bodyDiv w:val="1"/>
      <w:marLeft w:val="0"/>
      <w:marRight w:val="0"/>
      <w:marTop w:val="0"/>
      <w:marBottom w:val="0"/>
      <w:divBdr>
        <w:top w:val="none" w:sz="0" w:space="0" w:color="auto"/>
        <w:left w:val="none" w:sz="0" w:space="0" w:color="auto"/>
        <w:bottom w:val="none" w:sz="0" w:space="0" w:color="auto"/>
        <w:right w:val="none" w:sz="0" w:space="0" w:color="auto"/>
      </w:divBdr>
      <w:divsChild>
        <w:div w:id="1627352519">
          <w:marLeft w:val="446"/>
          <w:marRight w:val="0"/>
          <w:marTop w:val="120"/>
          <w:marBottom w:val="0"/>
          <w:divBdr>
            <w:top w:val="none" w:sz="0" w:space="0" w:color="auto"/>
            <w:left w:val="none" w:sz="0" w:space="0" w:color="auto"/>
            <w:bottom w:val="none" w:sz="0" w:space="0" w:color="auto"/>
            <w:right w:val="none" w:sz="0" w:space="0" w:color="auto"/>
          </w:divBdr>
        </w:div>
      </w:divsChild>
    </w:div>
    <w:div w:id="399595468">
      <w:bodyDiv w:val="1"/>
      <w:marLeft w:val="0"/>
      <w:marRight w:val="0"/>
      <w:marTop w:val="0"/>
      <w:marBottom w:val="0"/>
      <w:divBdr>
        <w:top w:val="none" w:sz="0" w:space="0" w:color="auto"/>
        <w:left w:val="none" w:sz="0" w:space="0" w:color="auto"/>
        <w:bottom w:val="none" w:sz="0" w:space="0" w:color="auto"/>
        <w:right w:val="none" w:sz="0" w:space="0" w:color="auto"/>
      </w:divBdr>
    </w:div>
    <w:div w:id="401408920">
      <w:bodyDiv w:val="1"/>
      <w:marLeft w:val="0"/>
      <w:marRight w:val="0"/>
      <w:marTop w:val="0"/>
      <w:marBottom w:val="0"/>
      <w:divBdr>
        <w:top w:val="none" w:sz="0" w:space="0" w:color="auto"/>
        <w:left w:val="none" w:sz="0" w:space="0" w:color="auto"/>
        <w:bottom w:val="none" w:sz="0" w:space="0" w:color="auto"/>
        <w:right w:val="none" w:sz="0" w:space="0" w:color="auto"/>
      </w:divBdr>
    </w:div>
    <w:div w:id="413865090">
      <w:bodyDiv w:val="1"/>
      <w:marLeft w:val="0"/>
      <w:marRight w:val="0"/>
      <w:marTop w:val="0"/>
      <w:marBottom w:val="0"/>
      <w:divBdr>
        <w:top w:val="none" w:sz="0" w:space="0" w:color="auto"/>
        <w:left w:val="none" w:sz="0" w:space="0" w:color="auto"/>
        <w:bottom w:val="none" w:sz="0" w:space="0" w:color="auto"/>
        <w:right w:val="none" w:sz="0" w:space="0" w:color="auto"/>
      </w:divBdr>
    </w:div>
    <w:div w:id="415978345">
      <w:bodyDiv w:val="1"/>
      <w:marLeft w:val="0"/>
      <w:marRight w:val="0"/>
      <w:marTop w:val="0"/>
      <w:marBottom w:val="0"/>
      <w:divBdr>
        <w:top w:val="none" w:sz="0" w:space="0" w:color="auto"/>
        <w:left w:val="none" w:sz="0" w:space="0" w:color="auto"/>
        <w:bottom w:val="none" w:sz="0" w:space="0" w:color="auto"/>
        <w:right w:val="none" w:sz="0" w:space="0" w:color="auto"/>
      </w:divBdr>
    </w:div>
    <w:div w:id="433207949">
      <w:bodyDiv w:val="1"/>
      <w:marLeft w:val="0"/>
      <w:marRight w:val="0"/>
      <w:marTop w:val="0"/>
      <w:marBottom w:val="0"/>
      <w:divBdr>
        <w:top w:val="none" w:sz="0" w:space="0" w:color="auto"/>
        <w:left w:val="none" w:sz="0" w:space="0" w:color="auto"/>
        <w:bottom w:val="none" w:sz="0" w:space="0" w:color="auto"/>
        <w:right w:val="none" w:sz="0" w:space="0" w:color="auto"/>
      </w:divBdr>
    </w:div>
    <w:div w:id="441728512">
      <w:bodyDiv w:val="1"/>
      <w:marLeft w:val="0"/>
      <w:marRight w:val="0"/>
      <w:marTop w:val="0"/>
      <w:marBottom w:val="0"/>
      <w:divBdr>
        <w:top w:val="none" w:sz="0" w:space="0" w:color="auto"/>
        <w:left w:val="none" w:sz="0" w:space="0" w:color="auto"/>
        <w:bottom w:val="none" w:sz="0" w:space="0" w:color="auto"/>
        <w:right w:val="none" w:sz="0" w:space="0" w:color="auto"/>
      </w:divBdr>
    </w:div>
    <w:div w:id="443228915">
      <w:bodyDiv w:val="1"/>
      <w:marLeft w:val="0"/>
      <w:marRight w:val="0"/>
      <w:marTop w:val="0"/>
      <w:marBottom w:val="0"/>
      <w:divBdr>
        <w:top w:val="none" w:sz="0" w:space="0" w:color="auto"/>
        <w:left w:val="none" w:sz="0" w:space="0" w:color="auto"/>
        <w:bottom w:val="none" w:sz="0" w:space="0" w:color="auto"/>
        <w:right w:val="none" w:sz="0" w:space="0" w:color="auto"/>
      </w:divBdr>
    </w:div>
    <w:div w:id="456408922">
      <w:bodyDiv w:val="1"/>
      <w:marLeft w:val="0"/>
      <w:marRight w:val="0"/>
      <w:marTop w:val="0"/>
      <w:marBottom w:val="0"/>
      <w:divBdr>
        <w:top w:val="none" w:sz="0" w:space="0" w:color="auto"/>
        <w:left w:val="none" w:sz="0" w:space="0" w:color="auto"/>
        <w:bottom w:val="none" w:sz="0" w:space="0" w:color="auto"/>
        <w:right w:val="none" w:sz="0" w:space="0" w:color="auto"/>
      </w:divBdr>
    </w:div>
    <w:div w:id="471603004">
      <w:bodyDiv w:val="1"/>
      <w:marLeft w:val="0"/>
      <w:marRight w:val="0"/>
      <w:marTop w:val="0"/>
      <w:marBottom w:val="0"/>
      <w:divBdr>
        <w:top w:val="none" w:sz="0" w:space="0" w:color="auto"/>
        <w:left w:val="none" w:sz="0" w:space="0" w:color="auto"/>
        <w:bottom w:val="none" w:sz="0" w:space="0" w:color="auto"/>
        <w:right w:val="none" w:sz="0" w:space="0" w:color="auto"/>
      </w:divBdr>
    </w:div>
    <w:div w:id="471605317">
      <w:bodyDiv w:val="1"/>
      <w:marLeft w:val="0"/>
      <w:marRight w:val="0"/>
      <w:marTop w:val="0"/>
      <w:marBottom w:val="0"/>
      <w:divBdr>
        <w:top w:val="none" w:sz="0" w:space="0" w:color="auto"/>
        <w:left w:val="none" w:sz="0" w:space="0" w:color="auto"/>
        <w:bottom w:val="none" w:sz="0" w:space="0" w:color="auto"/>
        <w:right w:val="none" w:sz="0" w:space="0" w:color="auto"/>
      </w:divBdr>
    </w:div>
    <w:div w:id="496775784">
      <w:bodyDiv w:val="1"/>
      <w:marLeft w:val="0"/>
      <w:marRight w:val="0"/>
      <w:marTop w:val="0"/>
      <w:marBottom w:val="0"/>
      <w:divBdr>
        <w:top w:val="none" w:sz="0" w:space="0" w:color="auto"/>
        <w:left w:val="none" w:sz="0" w:space="0" w:color="auto"/>
        <w:bottom w:val="none" w:sz="0" w:space="0" w:color="auto"/>
        <w:right w:val="none" w:sz="0" w:space="0" w:color="auto"/>
      </w:divBdr>
    </w:div>
    <w:div w:id="513037981">
      <w:bodyDiv w:val="1"/>
      <w:marLeft w:val="0"/>
      <w:marRight w:val="0"/>
      <w:marTop w:val="0"/>
      <w:marBottom w:val="0"/>
      <w:divBdr>
        <w:top w:val="none" w:sz="0" w:space="0" w:color="auto"/>
        <w:left w:val="none" w:sz="0" w:space="0" w:color="auto"/>
        <w:bottom w:val="none" w:sz="0" w:space="0" w:color="auto"/>
        <w:right w:val="none" w:sz="0" w:space="0" w:color="auto"/>
      </w:divBdr>
    </w:div>
    <w:div w:id="516621327">
      <w:bodyDiv w:val="1"/>
      <w:marLeft w:val="0"/>
      <w:marRight w:val="0"/>
      <w:marTop w:val="0"/>
      <w:marBottom w:val="0"/>
      <w:divBdr>
        <w:top w:val="none" w:sz="0" w:space="0" w:color="auto"/>
        <w:left w:val="none" w:sz="0" w:space="0" w:color="auto"/>
        <w:bottom w:val="none" w:sz="0" w:space="0" w:color="auto"/>
        <w:right w:val="none" w:sz="0" w:space="0" w:color="auto"/>
      </w:divBdr>
    </w:div>
    <w:div w:id="520751694">
      <w:bodyDiv w:val="1"/>
      <w:marLeft w:val="0"/>
      <w:marRight w:val="0"/>
      <w:marTop w:val="0"/>
      <w:marBottom w:val="0"/>
      <w:divBdr>
        <w:top w:val="none" w:sz="0" w:space="0" w:color="auto"/>
        <w:left w:val="none" w:sz="0" w:space="0" w:color="auto"/>
        <w:bottom w:val="none" w:sz="0" w:space="0" w:color="auto"/>
        <w:right w:val="none" w:sz="0" w:space="0" w:color="auto"/>
      </w:divBdr>
    </w:div>
    <w:div w:id="531654858">
      <w:bodyDiv w:val="1"/>
      <w:marLeft w:val="0"/>
      <w:marRight w:val="0"/>
      <w:marTop w:val="0"/>
      <w:marBottom w:val="0"/>
      <w:divBdr>
        <w:top w:val="none" w:sz="0" w:space="0" w:color="auto"/>
        <w:left w:val="none" w:sz="0" w:space="0" w:color="auto"/>
        <w:bottom w:val="none" w:sz="0" w:space="0" w:color="auto"/>
        <w:right w:val="none" w:sz="0" w:space="0" w:color="auto"/>
      </w:divBdr>
    </w:div>
    <w:div w:id="537937122">
      <w:bodyDiv w:val="1"/>
      <w:marLeft w:val="0"/>
      <w:marRight w:val="0"/>
      <w:marTop w:val="0"/>
      <w:marBottom w:val="0"/>
      <w:divBdr>
        <w:top w:val="none" w:sz="0" w:space="0" w:color="auto"/>
        <w:left w:val="none" w:sz="0" w:space="0" w:color="auto"/>
        <w:bottom w:val="none" w:sz="0" w:space="0" w:color="auto"/>
        <w:right w:val="none" w:sz="0" w:space="0" w:color="auto"/>
      </w:divBdr>
      <w:divsChild>
        <w:div w:id="549851842">
          <w:marLeft w:val="446"/>
          <w:marRight w:val="0"/>
          <w:marTop w:val="0"/>
          <w:marBottom w:val="0"/>
          <w:divBdr>
            <w:top w:val="none" w:sz="0" w:space="0" w:color="auto"/>
            <w:left w:val="none" w:sz="0" w:space="0" w:color="auto"/>
            <w:bottom w:val="none" w:sz="0" w:space="0" w:color="auto"/>
            <w:right w:val="none" w:sz="0" w:space="0" w:color="auto"/>
          </w:divBdr>
        </w:div>
      </w:divsChild>
    </w:div>
    <w:div w:id="557279452">
      <w:bodyDiv w:val="1"/>
      <w:marLeft w:val="0"/>
      <w:marRight w:val="0"/>
      <w:marTop w:val="0"/>
      <w:marBottom w:val="0"/>
      <w:divBdr>
        <w:top w:val="none" w:sz="0" w:space="0" w:color="auto"/>
        <w:left w:val="none" w:sz="0" w:space="0" w:color="auto"/>
        <w:bottom w:val="none" w:sz="0" w:space="0" w:color="auto"/>
        <w:right w:val="none" w:sz="0" w:space="0" w:color="auto"/>
      </w:divBdr>
      <w:divsChild>
        <w:div w:id="1705863840">
          <w:marLeft w:val="446"/>
          <w:marRight w:val="0"/>
          <w:marTop w:val="0"/>
          <w:marBottom w:val="0"/>
          <w:divBdr>
            <w:top w:val="none" w:sz="0" w:space="0" w:color="auto"/>
            <w:left w:val="none" w:sz="0" w:space="0" w:color="auto"/>
            <w:bottom w:val="none" w:sz="0" w:space="0" w:color="auto"/>
            <w:right w:val="none" w:sz="0" w:space="0" w:color="auto"/>
          </w:divBdr>
        </w:div>
      </w:divsChild>
    </w:div>
    <w:div w:id="566496412">
      <w:bodyDiv w:val="1"/>
      <w:marLeft w:val="0"/>
      <w:marRight w:val="0"/>
      <w:marTop w:val="0"/>
      <w:marBottom w:val="0"/>
      <w:divBdr>
        <w:top w:val="none" w:sz="0" w:space="0" w:color="auto"/>
        <w:left w:val="none" w:sz="0" w:space="0" w:color="auto"/>
        <w:bottom w:val="none" w:sz="0" w:space="0" w:color="auto"/>
        <w:right w:val="none" w:sz="0" w:space="0" w:color="auto"/>
      </w:divBdr>
    </w:div>
    <w:div w:id="568923124">
      <w:bodyDiv w:val="1"/>
      <w:marLeft w:val="0"/>
      <w:marRight w:val="0"/>
      <w:marTop w:val="0"/>
      <w:marBottom w:val="0"/>
      <w:divBdr>
        <w:top w:val="none" w:sz="0" w:space="0" w:color="auto"/>
        <w:left w:val="none" w:sz="0" w:space="0" w:color="auto"/>
        <w:bottom w:val="none" w:sz="0" w:space="0" w:color="auto"/>
        <w:right w:val="none" w:sz="0" w:space="0" w:color="auto"/>
      </w:divBdr>
    </w:div>
    <w:div w:id="588930120">
      <w:bodyDiv w:val="1"/>
      <w:marLeft w:val="0"/>
      <w:marRight w:val="0"/>
      <w:marTop w:val="0"/>
      <w:marBottom w:val="0"/>
      <w:divBdr>
        <w:top w:val="none" w:sz="0" w:space="0" w:color="auto"/>
        <w:left w:val="none" w:sz="0" w:space="0" w:color="auto"/>
        <w:bottom w:val="none" w:sz="0" w:space="0" w:color="auto"/>
        <w:right w:val="none" w:sz="0" w:space="0" w:color="auto"/>
      </w:divBdr>
    </w:div>
    <w:div w:id="636300881">
      <w:bodyDiv w:val="1"/>
      <w:marLeft w:val="0"/>
      <w:marRight w:val="0"/>
      <w:marTop w:val="0"/>
      <w:marBottom w:val="0"/>
      <w:divBdr>
        <w:top w:val="none" w:sz="0" w:space="0" w:color="auto"/>
        <w:left w:val="none" w:sz="0" w:space="0" w:color="auto"/>
        <w:bottom w:val="none" w:sz="0" w:space="0" w:color="auto"/>
        <w:right w:val="none" w:sz="0" w:space="0" w:color="auto"/>
      </w:divBdr>
      <w:divsChild>
        <w:div w:id="1244797304">
          <w:marLeft w:val="446"/>
          <w:marRight w:val="0"/>
          <w:marTop w:val="0"/>
          <w:marBottom w:val="0"/>
          <w:divBdr>
            <w:top w:val="none" w:sz="0" w:space="0" w:color="auto"/>
            <w:left w:val="none" w:sz="0" w:space="0" w:color="auto"/>
            <w:bottom w:val="none" w:sz="0" w:space="0" w:color="auto"/>
            <w:right w:val="none" w:sz="0" w:space="0" w:color="auto"/>
          </w:divBdr>
        </w:div>
      </w:divsChild>
    </w:div>
    <w:div w:id="636380093">
      <w:bodyDiv w:val="1"/>
      <w:marLeft w:val="0"/>
      <w:marRight w:val="0"/>
      <w:marTop w:val="0"/>
      <w:marBottom w:val="0"/>
      <w:divBdr>
        <w:top w:val="none" w:sz="0" w:space="0" w:color="auto"/>
        <w:left w:val="none" w:sz="0" w:space="0" w:color="auto"/>
        <w:bottom w:val="none" w:sz="0" w:space="0" w:color="auto"/>
        <w:right w:val="none" w:sz="0" w:space="0" w:color="auto"/>
      </w:divBdr>
    </w:div>
    <w:div w:id="655113664">
      <w:bodyDiv w:val="1"/>
      <w:marLeft w:val="0"/>
      <w:marRight w:val="0"/>
      <w:marTop w:val="0"/>
      <w:marBottom w:val="0"/>
      <w:divBdr>
        <w:top w:val="none" w:sz="0" w:space="0" w:color="auto"/>
        <w:left w:val="none" w:sz="0" w:space="0" w:color="auto"/>
        <w:bottom w:val="none" w:sz="0" w:space="0" w:color="auto"/>
        <w:right w:val="none" w:sz="0" w:space="0" w:color="auto"/>
      </w:divBdr>
    </w:div>
    <w:div w:id="690641315">
      <w:bodyDiv w:val="1"/>
      <w:marLeft w:val="0"/>
      <w:marRight w:val="0"/>
      <w:marTop w:val="0"/>
      <w:marBottom w:val="0"/>
      <w:divBdr>
        <w:top w:val="none" w:sz="0" w:space="0" w:color="auto"/>
        <w:left w:val="none" w:sz="0" w:space="0" w:color="auto"/>
        <w:bottom w:val="none" w:sz="0" w:space="0" w:color="auto"/>
        <w:right w:val="none" w:sz="0" w:space="0" w:color="auto"/>
      </w:divBdr>
    </w:div>
    <w:div w:id="701201281">
      <w:bodyDiv w:val="1"/>
      <w:marLeft w:val="0"/>
      <w:marRight w:val="0"/>
      <w:marTop w:val="0"/>
      <w:marBottom w:val="0"/>
      <w:divBdr>
        <w:top w:val="none" w:sz="0" w:space="0" w:color="auto"/>
        <w:left w:val="none" w:sz="0" w:space="0" w:color="auto"/>
        <w:bottom w:val="none" w:sz="0" w:space="0" w:color="auto"/>
        <w:right w:val="none" w:sz="0" w:space="0" w:color="auto"/>
      </w:divBdr>
      <w:divsChild>
        <w:div w:id="415057656">
          <w:marLeft w:val="446"/>
          <w:marRight w:val="0"/>
          <w:marTop w:val="0"/>
          <w:marBottom w:val="0"/>
          <w:divBdr>
            <w:top w:val="none" w:sz="0" w:space="0" w:color="auto"/>
            <w:left w:val="none" w:sz="0" w:space="0" w:color="auto"/>
            <w:bottom w:val="none" w:sz="0" w:space="0" w:color="auto"/>
            <w:right w:val="none" w:sz="0" w:space="0" w:color="auto"/>
          </w:divBdr>
        </w:div>
      </w:divsChild>
    </w:div>
    <w:div w:id="702289524">
      <w:bodyDiv w:val="1"/>
      <w:marLeft w:val="0"/>
      <w:marRight w:val="0"/>
      <w:marTop w:val="0"/>
      <w:marBottom w:val="0"/>
      <w:divBdr>
        <w:top w:val="none" w:sz="0" w:space="0" w:color="auto"/>
        <w:left w:val="none" w:sz="0" w:space="0" w:color="auto"/>
        <w:bottom w:val="none" w:sz="0" w:space="0" w:color="auto"/>
        <w:right w:val="none" w:sz="0" w:space="0" w:color="auto"/>
      </w:divBdr>
    </w:div>
    <w:div w:id="703411852">
      <w:bodyDiv w:val="1"/>
      <w:marLeft w:val="0"/>
      <w:marRight w:val="0"/>
      <w:marTop w:val="0"/>
      <w:marBottom w:val="0"/>
      <w:divBdr>
        <w:top w:val="none" w:sz="0" w:space="0" w:color="auto"/>
        <w:left w:val="none" w:sz="0" w:space="0" w:color="auto"/>
        <w:bottom w:val="none" w:sz="0" w:space="0" w:color="auto"/>
        <w:right w:val="none" w:sz="0" w:space="0" w:color="auto"/>
      </w:divBdr>
      <w:divsChild>
        <w:div w:id="1024479168">
          <w:marLeft w:val="446"/>
          <w:marRight w:val="0"/>
          <w:marTop w:val="0"/>
          <w:marBottom w:val="0"/>
          <w:divBdr>
            <w:top w:val="none" w:sz="0" w:space="0" w:color="auto"/>
            <w:left w:val="none" w:sz="0" w:space="0" w:color="auto"/>
            <w:bottom w:val="none" w:sz="0" w:space="0" w:color="auto"/>
            <w:right w:val="none" w:sz="0" w:space="0" w:color="auto"/>
          </w:divBdr>
        </w:div>
      </w:divsChild>
    </w:div>
    <w:div w:id="707920227">
      <w:bodyDiv w:val="1"/>
      <w:marLeft w:val="0"/>
      <w:marRight w:val="0"/>
      <w:marTop w:val="0"/>
      <w:marBottom w:val="0"/>
      <w:divBdr>
        <w:top w:val="none" w:sz="0" w:space="0" w:color="auto"/>
        <w:left w:val="none" w:sz="0" w:space="0" w:color="auto"/>
        <w:bottom w:val="none" w:sz="0" w:space="0" w:color="auto"/>
        <w:right w:val="none" w:sz="0" w:space="0" w:color="auto"/>
      </w:divBdr>
    </w:div>
    <w:div w:id="711151972">
      <w:bodyDiv w:val="1"/>
      <w:marLeft w:val="0"/>
      <w:marRight w:val="0"/>
      <w:marTop w:val="0"/>
      <w:marBottom w:val="0"/>
      <w:divBdr>
        <w:top w:val="none" w:sz="0" w:space="0" w:color="auto"/>
        <w:left w:val="none" w:sz="0" w:space="0" w:color="auto"/>
        <w:bottom w:val="none" w:sz="0" w:space="0" w:color="auto"/>
        <w:right w:val="none" w:sz="0" w:space="0" w:color="auto"/>
      </w:divBdr>
      <w:divsChild>
        <w:div w:id="622614548">
          <w:marLeft w:val="446"/>
          <w:marRight w:val="0"/>
          <w:marTop w:val="0"/>
          <w:marBottom w:val="0"/>
          <w:divBdr>
            <w:top w:val="none" w:sz="0" w:space="0" w:color="auto"/>
            <w:left w:val="none" w:sz="0" w:space="0" w:color="auto"/>
            <w:bottom w:val="none" w:sz="0" w:space="0" w:color="auto"/>
            <w:right w:val="none" w:sz="0" w:space="0" w:color="auto"/>
          </w:divBdr>
        </w:div>
      </w:divsChild>
    </w:div>
    <w:div w:id="720324249">
      <w:bodyDiv w:val="1"/>
      <w:marLeft w:val="0"/>
      <w:marRight w:val="0"/>
      <w:marTop w:val="0"/>
      <w:marBottom w:val="0"/>
      <w:divBdr>
        <w:top w:val="none" w:sz="0" w:space="0" w:color="auto"/>
        <w:left w:val="none" w:sz="0" w:space="0" w:color="auto"/>
        <w:bottom w:val="none" w:sz="0" w:space="0" w:color="auto"/>
        <w:right w:val="none" w:sz="0" w:space="0" w:color="auto"/>
      </w:divBdr>
    </w:div>
    <w:div w:id="723722575">
      <w:bodyDiv w:val="1"/>
      <w:marLeft w:val="0"/>
      <w:marRight w:val="0"/>
      <w:marTop w:val="0"/>
      <w:marBottom w:val="0"/>
      <w:divBdr>
        <w:top w:val="none" w:sz="0" w:space="0" w:color="auto"/>
        <w:left w:val="none" w:sz="0" w:space="0" w:color="auto"/>
        <w:bottom w:val="none" w:sz="0" w:space="0" w:color="auto"/>
        <w:right w:val="none" w:sz="0" w:space="0" w:color="auto"/>
      </w:divBdr>
    </w:div>
    <w:div w:id="744572459">
      <w:bodyDiv w:val="1"/>
      <w:marLeft w:val="0"/>
      <w:marRight w:val="0"/>
      <w:marTop w:val="0"/>
      <w:marBottom w:val="0"/>
      <w:divBdr>
        <w:top w:val="none" w:sz="0" w:space="0" w:color="auto"/>
        <w:left w:val="none" w:sz="0" w:space="0" w:color="auto"/>
        <w:bottom w:val="none" w:sz="0" w:space="0" w:color="auto"/>
        <w:right w:val="none" w:sz="0" w:space="0" w:color="auto"/>
      </w:divBdr>
    </w:div>
    <w:div w:id="796262875">
      <w:bodyDiv w:val="1"/>
      <w:marLeft w:val="0"/>
      <w:marRight w:val="0"/>
      <w:marTop w:val="0"/>
      <w:marBottom w:val="0"/>
      <w:divBdr>
        <w:top w:val="none" w:sz="0" w:space="0" w:color="auto"/>
        <w:left w:val="none" w:sz="0" w:space="0" w:color="auto"/>
        <w:bottom w:val="none" w:sz="0" w:space="0" w:color="auto"/>
        <w:right w:val="none" w:sz="0" w:space="0" w:color="auto"/>
      </w:divBdr>
    </w:div>
    <w:div w:id="798491877">
      <w:bodyDiv w:val="1"/>
      <w:marLeft w:val="0"/>
      <w:marRight w:val="0"/>
      <w:marTop w:val="0"/>
      <w:marBottom w:val="0"/>
      <w:divBdr>
        <w:top w:val="none" w:sz="0" w:space="0" w:color="auto"/>
        <w:left w:val="none" w:sz="0" w:space="0" w:color="auto"/>
        <w:bottom w:val="none" w:sz="0" w:space="0" w:color="auto"/>
        <w:right w:val="none" w:sz="0" w:space="0" w:color="auto"/>
      </w:divBdr>
    </w:div>
    <w:div w:id="811680339">
      <w:bodyDiv w:val="1"/>
      <w:marLeft w:val="0"/>
      <w:marRight w:val="0"/>
      <w:marTop w:val="0"/>
      <w:marBottom w:val="0"/>
      <w:divBdr>
        <w:top w:val="none" w:sz="0" w:space="0" w:color="auto"/>
        <w:left w:val="none" w:sz="0" w:space="0" w:color="auto"/>
        <w:bottom w:val="none" w:sz="0" w:space="0" w:color="auto"/>
        <w:right w:val="none" w:sz="0" w:space="0" w:color="auto"/>
      </w:divBdr>
    </w:div>
    <w:div w:id="829834506">
      <w:bodyDiv w:val="1"/>
      <w:marLeft w:val="0"/>
      <w:marRight w:val="0"/>
      <w:marTop w:val="0"/>
      <w:marBottom w:val="0"/>
      <w:divBdr>
        <w:top w:val="none" w:sz="0" w:space="0" w:color="auto"/>
        <w:left w:val="none" w:sz="0" w:space="0" w:color="auto"/>
        <w:bottom w:val="none" w:sz="0" w:space="0" w:color="auto"/>
        <w:right w:val="none" w:sz="0" w:space="0" w:color="auto"/>
      </w:divBdr>
    </w:div>
    <w:div w:id="844898699">
      <w:bodyDiv w:val="1"/>
      <w:marLeft w:val="0"/>
      <w:marRight w:val="0"/>
      <w:marTop w:val="0"/>
      <w:marBottom w:val="0"/>
      <w:divBdr>
        <w:top w:val="none" w:sz="0" w:space="0" w:color="auto"/>
        <w:left w:val="none" w:sz="0" w:space="0" w:color="auto"/>
        <w:bottom w:val="none" w:sz="0" w:space="0" w:color="auto"/>
        <w:right w:val="none" w:sz="0" w:space="0" w:color="auto"/>
      </w:divBdr>
    </w:div>
    <w:div w:id="852110159">
      <w:bodyDiv w:val="1"/>
      <w:marLeft w:val="0"/>
      <w:marRight w:val="0"/>
      <w:marTop w:val="0"/>
      <w:marBottom w:val="0"/>
      <w:divBdr>
        <w:top w:val="none" w:sz="0" w:space="0" w:color="auto"/>
        <w:left w:val="none" w:sz="0" w:space="0" w:color="auto"/>
        <w:bottom w:val="none" w:sz="0" w:space="0" w:color="auto"/>
        <w:right w:val="none" w:sz="0" w:space="0" w:color="auto"/>
      </w:divBdr>
    </w:div>
    <w:div w:id="854806986">
      <w:bodyDiv w:val="1"/>
      <w:marLeft w:val="0"/>
      <w:marRight w:val="0"/>
      <w:marTop w:val="0"/>
      <w:marBottom w:val="0"/>
      <w:divBdr>
        <w:top w:val="none" w:sz="0" w:space="0" w:color="auto"/>
        <w:left w:val="none" w:sz="0" w:space="0" w:color="auto"/>
        <w:bottom w:val="none" w:sz="0" w:space="0" w:color="auto"/>
        <w:right w:val="none" w:sz="0" w:space="0" w:color="auto"/>
      </w:divBdr>
      <w:divsChild>
        <w:div w:id="220677590">
          <w:marLeft w:val="446"/>
          <w:marRight w:val="0"/>
          <w:marTop w:val="0"/>
          <w:marBottom w:val="0"/>
          <w:divBdr>
            <w:top w:val="none" w:sz="0" w:space="0" w:color="auto"/>
            <w:left w:val="none" w:sz="0" w:space="0" w:color="auto"/>
            <w:bottom w:val="none" w:sz="0" w:space="0" w:color="auto"/>
            <w:right w:val="none" w:sz="0" w:space="0" w:color="auto"/>
          </w:divBdr>
        </w:div>
      </w:divsChild>
    </w:div>
    <w:div w:id="857735571">
      <w:bodyDiv w:val="1"/>
      <w:marLeft w:val="0"/>
      <w:marRight w:val="0"/>
      <w:marTop w:val="0"/>
      <w:marBottom w:val="0"/>
      <w:divBdr>
        <w:top w:val="none" w:sz="0" w:space="0" w:color="auto"/>
        <w:left w:val="none" w:sz="0" w:space="0" w:color="auto"/>
        <w:bottom w:val="none" w:sz="0" w:space="0" w:color="auto"/>
        <w:right w:val="none" w:sz="0" w:space="0" w:color="auto"/>
      </w:divBdr>
      <w:divsChild>
        <w:div w:id="1862544662">
          <w:marLeft w:val="446"/>
          <w:marRight w:val="0"/>
          <w:marTop w:val="120"/>
          <w:marBottom w:val="0"/>
          <w:divBdr>
            <w:top w:val="none" w:sz="0" w:space="0" w:color="auto"/>
            <w:left w:val="none" w:sz="0" w:space="0" w:color="auto"/>
            <w:bottom w:val="none" w:sz="0" w:space="0" w:color="auto"/>
            <w:right w:val="none" w:sz="0" w:space="0" w:color="auto"/>
          </w:divBdr>
        </w:div>
      </w:divsChild>
    </w:div>
    <w:div w:id="888569427">
      <w:bodyDiv w:val="1"/>
      <w:marLeft w:val="0"/>
      <w:marRight w:val="0"/>
      <w:marTop w:val="0"/>
      <w:marBottom w:val="0"/>
      <w:divBdr>
        <w:top w:val="none" w:sz="0" w:space="0" w:color="auto"/>
        <w:left w:val="none" w:sz="0" w:space="0" w:color="auto"/>
        <w:bottom w:val="none" w:sz="0" w:space="0" w:color="auto"/>
        <w:right w:val="none" w:sz="0" w:space="0" w:color="auto"/>
      </w:divBdr>
    </w:div>
    <w:div w:id="890658017">
      <w:bodyDiv w:val="1"/>
      <w:marLeft w:val="0"/>
      <w:marRight w:val="0"/>
      <w:marTop w:val="0"/>
      <w:marBottom w:val="0"/>
      <w:divBdr>
        <w:top w:val="none" w:sz="0" w:space="0" w:color="auto"/>
        <w:left w:val="none" w:sz="0" w:space="0" w:color="auto"/>
        <w:bottom w:val="none" w:sz="0" w:space="0" w:color="auto"/>
        <w:right w:val="none" w:sz="0" w:space="0" w:color="auto"/>
      </w:divBdr>
    </w:div>
    <w:div w:id="892811082">
      <w:bodyDiv w:val="1"/>
      <w:marLeft w:val="0"/>
      <w:marRight w:val="0"/>
      <w:marTop w:val="0"/>
      <w:marBottom w:val="0"/>
      <w:divBdr>
        <w:top w:val="none" w:sz="0" w:space="0" w:color="auto"/>
        <w:left w:val="none" w:sz="0" w:space="0" w:color="auto"/>
        <w:bottom w:val="none" w:sz="0" w:space="0" w:color="auto"/>
        <w:right w:val="none" w:sz="0" w:space="0" w:color="auto"/>
      </w:divBdr>
      <w:divsChild>
        <w:div w:id="920288610">
          <w:marLeft w:val="446"/>
          <w:marRight w:val="0"/>
          <w:marTop w:val="0"/>
          <w:marBottom w:val="0"/>
          <w:divBdr>
            <w:top w:val="none" w:sz="0" w:space="0" w:color="auto"/>
            <w:left w:val="none" w:sz="0" w:space="0" w:color="auto"/>
            <w:bottom w:val="none" w:sz="0" w:space="0" w:color="auto"/>
            <w:right w:val="none" w:sz="0" w:space="0" w:color="auto"/>
          </w:divBdr>
        </w:div>
      </w:divsChild>
    </w:div>
    <w:div w:id="901453565">
      <w:bodyDiv w:val="1"/>
      <w:marLeft w:val="0"/>
      <w:marRight w:val="0"/>
      <w:marTop w:val="0"/>
      <w:marBottom w:val="0"/>
      <w:divBdr>
        <w:top w:val="none" w:sz="0" w:space="0" w:color="auto"/>
        <w:left w:val="none" w:sz="0" w:space="0" w:color="auto"/>
        <w:bottom w:val="none" w:sz="0" w:space="0" w:color="auto"/>
        <w:right w:val="none" w:sz="0" w:space="0" w:color="auto"/>
      </w:divBdr>
    </w:div>
    <w:div w:id="927082783">
      <w:bodyDiv w:val="1"/>
      <w:marLeft w:val="0"/>
      <w:marRight w:val="0"/>
      <w:marTop w:val="0"/>
      <w:marBottom w:val="0"/>
      <w:divBdr>
        <w:top w:val="none" w:sz="0" w:space="0" w:color="auto"/>
        <w:left w:val="none" w:sz="0" w:space="0" w:color="auto"/>
        <w:bottom w:val="none" w:sz="0" w:space="0" w:color="auto"/>
        <w:right w:val="none" w:sz="0" w:space="0" w:color="auto"/>
      </w:divBdr>
    </w:div>
    <w:div w:id="942959469">
      <w:bodyDiv w:val="1"/>
      <w:marLeft w:val="0"/>
      <w:marRight w:val="0"/>
      <w:marTop w:val="0"/>
      <w:marBottom w:val="0"/>
      <w:divBdr>
        <w:top w:val="none" w:sz="0" w:space="0" w:color="auto"/>
        <w:left w:val="none" w:sz="0" w:space="0" w:color="auto"/>
        <w:bottom w:val="none" w:sz="0" w:space="0" w:color="auto"/>
        <w:right w:val="none" w:sz="0" w:space="0" w:color="auto"/>
      </w:divBdr>
    </w:div>
    <w:div w:id="943655798">
      <w:bodyDiv w:val="1"/>
      <w:marLeft w:val="0"/>
      <w:marRight w:val="0"/>
      <w:marTop w:val="0"/>
      <w:marBottom w:val="0"/>
      <w:divBdr>
        <w:top w:val="none" w:sz="0" w:space="0" w:color="auto"/>
        <w:left w:val="none" w:sz="0" w:space="0" w:color="auto"/>
        <w:bottom w:val="none" w:sz="0" w:space="0" w:color="auto"/>
        <w:right w:val="none" w:sz="0" w:space="0" w:color="auto"/>
      </w:divBdr>
    </w:div>
    <w:div w:id="956722430">
      <w:bodyDiv w:val="1"/>
      <w:marLeft w:val="0"/>
      <w:marRight w:val="0"/>
      <w:marTop w:val="0"/>
      <w:marBottom w:val="0"/>
      <w:divBdr>
        <w:top w:val="none" w:sz="0" w:space="0" w:color="auto"/>
        <w:left w:val="none" w:sz="0" w:space="0" w:color="auto"/>
        <w:bottom w:val="none" w:sz="0" w:space="0" w:color="auto"/>
        <w:right w:val="none" w:sz="0" w:space="0" w:color="auto"/>
      </w:divBdr>
    </w:div>
    <w:div w:id="971788292">
      <w:bodyDiv w:val="1"/>
      <w:marLeft w:val="0"/>
      <w:marRight w:val="0"/>
      <w:marTop w:val="0"/>
      <w:marBottom w:val="0"/>
      <w:divBdr>
        <w:top w:val="none" w:sz="0" w:space="0" w:color="auto"/>
        <w:left w:val="none" w:sz="0" w:space="0" w:color="auto"/>
        <w:bottom w:val="none" w:sz="0" w:space="0" w:color="auto"/>
        <w:right w:val="none" w:sz="0" w:space="0" w:color="auto"/>
      </w:divBdr>
    </w:div>
    <w:div w:id="973216347">
      <w:bodyDiv w:val="1"/>
      <w:marLeft w:val="0"/>
      <w:marRight w:val="0"/>
      <w:marTop w:val="0"/>
      <w:marBottom w:val="0"/>
      <w:divBdr>
        <w:top w:val="none" w:sz="0" w:space="0" w:color="auto"/>
        <w:left w:val="none" w:sz="0" w:space="0" w:color="auto"/>
        <w:bottom w:val="none" w:sz="0" w:space="0" w:color="auto"/>
        <w:right w:val="none" w:sz="0" w:space="0" w:color="auto"/>
      </w:divBdr>
    </w:div>
    <w:div w:id="1031298695">
      <w:bodyDiv w:val="1"/>
      <w:marLeft w:val="0"/>
      <w:marRight w:val="0"/>
      <w:marTop w:val="0"/>
      <w:marBottom w:val="0"/>
      <w:divBdr>
        <w:top w:val="none" w:sz="0" w:space="0" w:color="auto"/>
        <w:left w:val="none" w:sz="0" w:space="0" w:color="auto"/>
        <w:bottom w:val="none" w:sz="0" w:space="0" w:color="auto"/>
        <w:right w:val="none" w:sz="0" w:space="0" w:color="auto"/>
      </w:divBdr>
    </w:div>
    <w:div w:id="1032992678">
      <w:bodyDiv w:val="1"/>
      <w:marLeft w:val="0"/>
      <w:marRight w:val="0"/>
      <w:marTop w:val="0"/>
      <w:marBottom w:val="0"/>
      <w:divBdr>
        <w:top w:val="none" w:sz="0" w:space="0" w:color="auto"/>
        <w:left w:val="none" w:sz="0" w:space="0" w:color="auto"/>
        <w:bottom w:val="none" w:sz="0" w:space="0" w:color="auto"/>
        <w:right w:val="none" w:sz="0" w:space="0" w:color="auto"/>
      </w:divBdr>
    </w:div>
    <w:div w:id="1039890674">
      <w:bodyDiv w:val="1"/>
      <w:marLeft w:val="0"/>
      <w:marRight w:val="0"/>
      <w:marTop w:val="0"/>
      <w:marBottom w:val="0"/>
      <w:divBdr>
        <w:top w:val="none" w:sz="0" w:space="0" w:color="auto"/>
        <w:left w:val="none" w:sz="0" w:space="0" w:color="auto"/>
        <w:bottom w:val="none" w:sz="0" w:space="0" w:color="auto"/>
        <w:right w:val="none" w:sz="0" w:space="0" w:color="auto"/>
      </w:divBdr>
    </w:div>
    <w:div w:id="1056661380">
      <w:bodyDiv w:val="1"/>
      <w:marLeft w:val="0"/>
      <w:marRight w:val="0"/>
      <w:marTop w:val="0"/>
      <w:marBottom w:val="0"/>
      <w:divBdr>
        <w:top w:val="none" w:sz="0" w:space="0" w:color="auto"/>
        <w:left w:val="none" w:sz="0" w:space="0" w:color="auto"/>
        <w:bottom w:val="none" w:sz="0" w:space="0" w:color="auto"/>
        <w:right w:val="none" w:sz="0" w:space="0" w:color="auto"/>
      </w:divBdr>
    </w:div>
    <w:div w:id="1058476010">
      <w:bodyDiv w:val="1"/>
      <w:marLeft w:val="0"/>
      <w:marRight w:val="0"/>
      <w:marTop w:val="0"/>
      <w:marBottom w:val="0"/>
      <w:divBdr>
        <w:top w:val="none" w:sz="0" w:space="0" w:color="auto"/>
        <w:left w:val="none" w:sz="0" w:space="0" w:color="auto"/>
        <w:bottom w:val="none" w:sz="0" w:space="0" w:color="auto"/>
        <w:right w:val="none" w:sz="0" w:space="0" w:color="auto"/>
      </w:divBdr>
    </w:div>
    <w:div w:id="1059747882">
      <w:bodyDiv w:val="1"/>
      <w:marLeft w:val="0"/>
      <w:marRight w:val="0"/>
      <w:marTop w:val="0"/>
      <w:marBottom w:val="0"/>
      <w:divBdr>
        <w:top w:val="none" w:sz="0" w:space="0" w:color="auto"/>
        <w:left w:val="none" w:sz="0" w:space="0" w:color="auto"/>
        <w:bottom w:val="none" w:sz="0" w:space="0" w:color="auto"/>
        <w:right w:val="none" w:sz="0" w:space="0" w:color="auto"/>
      </w:divBdr>
    </w:div>
    <w:div w:id="1062292663">
      <w:bodyDiv w:val="1"/>
      <w:marLeft w:val="0"/>
      <w:marRight w:val="0"/>
      <w:marTop w:val="0"/>
      <w:marBottom w:val="0"/>
      <w:divBdr>
        <w:top w:val="none" w:sz="0" w:space="0" w:color="auto"/>
        <w:left w:val="none" w:sz="0" w:space="0" w:color="auto"/>
        <w:bottom w:val="none" w:sz="0" w:space="0" w:color="auto"/>
        <w:right w:val="none" w:sz="0" w:space="0" w:color="auto"/>
      </w:divBdr>
    </w:div>
    <w:div w:id="1063286785">
      <w:bodyDiv w:val="1"/>
      <w:marLeft w:val="0"/>
      <w:marRight w:val="0"/>
      <w:marTop w:val="0"/>
      <w:marBottom w:val="0"/>
      <w:divBdr>
        <w:top w:val="none" w:sz="0" w:space="0" w:color="auto"/>
        <w:left w:val="none" w:sz="0" w:space="0" w:color="auto"/>
        <w:bottom w:val="none" w:sz="0" w:space="0" w:color="auto"/>
        <w:right w:val="none" w:sz="0" w:space="0" w:color="auto"/>
      </w:divBdr>
    </w:div>
    <w:div w:id="1070035506">
      <w:bodyDiv w:val="1"/>
      <w:marLeft w:val="0"/>
      <w:marRight w:val="0"/>
      <w:marTop w:val="0"/>
      <w:marBottom w:val="0"/>
      <w:divBdr>
        <w:top w:val="none" w:sz="0" w:space="0" w:color="auto"/>
        <w:left w:val="none" w:sz="0" w:space="0" w:color="auto"/>
        <w:bottom w:val="none" w:sz="0" w:space="0" w:color="auto"/>
        <w:right w:val="none" w:sz="0" w:space="0" w:color="auto"/>
      </w:divBdr>
    </w:div>
    <w:div w:id="1070350473">
      <w:bodyDiv w:val="1"/>
      <w:marLeft w:val="0"/>
      <w:marRight w:val="0"/>
      <w:marTop w:val="0"/>
      <w:marBottom w:val="0"/>
      <w:divBdr>
        <w:top w:val="none" w:sz="0" w:space="0" w:color="auto"/>
        <w:left w:val="none" w:sz="0" w:space="0" w:color="auto"/>
        <w:bottom w:val="none" w:sz="0" w:space="0" w:color="auto"/>
        <w:right w:val="none" w:sz="0" w:space="0" w:color="auto"/>
      </w:divBdr>
      <w:divsChild>
        <w:div w:id="1582635972">
          <w:marLeft w:val="446"/>
          <w:marRight w:val="0"/>
          <w:marTop w:val="0"/>
          <w:marBottom w:val="0"/>
          <w:divBdr>
            <w:top w:val="none" w:sz="0" w:space="0" w:color="auto"/>
            <w:left w:val="none" w:sz="0" w:space="0" w:color="auto"/>
            <w:bottom w:val="none" w:sz="0" w:space="0" w:color="auto"/>
            <w:right w:val="none" w:sz="0" w:space="0" w:color="auto"/>
          </w:divBdr>
        </w:div>
      </w:divsChild>
    </w:div>
    <w:div w:id="1074277231">
      <w:bodyDiv w:val="1"/>
      <w:marLeft w:val="0"/>
      <w:marRight w:val="0"/>
      <w:marTop w:val="0"/>
      <w:marBottom w:val="0"/>
      <w:divBdr>
        <w:top w:val="none" w:sz="0" w:space="0" w:color="auto"/>
        <w:left w:val="none" w:sz="0" w:space="0" w:color="auto"/>
        <w:bottom w:val="none" w:sz="0" w:space="0" w:color="auto"/>
        <w:right w:val="none" w:sz="0" w:space="0" w:color="auto"/>
      </w:divBdr>
    </w:div>
    <w:div w:id="1087580280">
      <w:bodyDiv w:val="1"/>
      <w:marLeft w:val="0"/>
      <w:marRight w:val="0"/>
      <w:marTop w:val="0"/>
      <w:marBottom w:val="0"/>
      <w:divBdr>
        <w:top w:val="none" w:sz="0" w:space="0" w:color="auto"/>
        <w:left w:val="none" w:sz="0" w:space="0" w:color="auto"/>
        <w:bottom w:val="none" w:sz="0" w:space="0" w:color="auto"/>
        <w:right w:val="none" w:sz="0" w:space="0" w:color="auto"/>
      </w:divBdr>
    </w:div>
    <w:div w:id="1090658668">
      <w:bodyDiv w:val="1"/>
      <w:marLeft w:val="0"/>
      <w:marRight w:val="0"/>
      <w:marTop w:val="0"/>
      <w:marBottom w:val="0"/>
      <w:divBdr>
        <w:top w:val="none" w:sz="0" w:space="0" w:color="auto"/>
        <w:left w:val="none" w:sz="0" w:space="0" w:color="auto"/>
        <w:bottom w:val="none" w:sz="0" w:space="0" w:color="auto"/>
        <w:right w:val="none" w:sz="0" w:space="0" w:color="auto"/>
      </w:divBdr>
    </w:div>
    <w:div w:id="1117796918">
      <w:bodyDiv w:val="1"/>
      <w:marLeft w:val="0"/>
      <w:marRight w:val="0"/>
      <w:marTop w:val="0"/>
      <w:marBottom w:val="0"/>
      <w:divBdr>
        <w:top w:val="none" w:sz="0" w:space="0" w:color="auto"/>
        <w:left w:val="none" w:sz="0" w:space="0" w:color="auto"/>
        <w:bottom w:val="none" w:sz="0" w:space="0" w:color="auto"/>
        <w:right w:val="none" w:sz="0" w:space="0" w:color="auto"/>
      </w:divBdr>
    </w:div>
    <w:div w:id="1128276427">
      <w:bodyDiv w:val="1"/>
      <w:marLeft w:val="0"/>
      <w:marRight w:val="0"/>
      <w:marTop w:val="0"/>
      <w:marBottom w:val="0"/>
      <w:divBdr>
        <w:top w:val="none" w:sz="0" w:space="0" w:color="auto"/>
        <w:left w:val="none" w:sz="0" w:space="0" w:color="auto"/>
        <w:bottom w:val="none" w:sz="0" w:space="0" w:color="auto"/>
        <w:right w:val="none" w:sz="0" w:space="0" w:color="auto"/>
      </w:divBdr>
    </w:div>
    <w:div w:id="1128354366">
      <w:bodyDiv w:val="1"/>
      <w:marLeft w:val="0"/>
      <w:marRight w:val="0"/>
      <w:marTop w:val="0"/>
      <w:marBottom w:val="0"/>
      <w:divBdr>
        <w:top w:val="none" w:sz="0" w:space="0" w:color="auto"/>
        <w:left w:val="none" w:sz="0" w:space="0" w:color="auto"/>
        <w:bottom w:val="none" w:sz="0" w:space="0" w:color="auto"/>
        <w:right w:val="none" w:sz="0" w:space="0" w:color="auto"/>
      </w:divBdr>
    </w:div>
    <w:div w:id="1128859805">
      <w:bodyDiv w:val="1"/>
      <w:marLeft w:val="0"/>
      <w:marRight w:val="0"/>
      <w:marTop w:val="0"/>
      <w:marBottom w:val="0"/>
      <w:divBdr>
        <w:top w:val="none" w:sz="0" w:space="0" w:color="auto"/>
        <w:left w:val="none" w:sz="0" w:space="0" w:color="auto"/>
        <w:bottom w:val="none" w:sz="0" w:space="0" w:color="auto"/>
        <w:right w:val="none" w:sz="0" w:space="0" w:color="auto"/>
      </w:divBdr>
    </w:div>
    <w:div w:id="1140876386">
      <w:bodyDiv w:val="1"/>
      <w:marLeft w:val="0"/>
      <w:marRight w:val="0"/>
      <w:marTop w:val="0"/>
      <w:marBottom w:val="0"/>
      <w:divBdr>
        <w:top w:val="none" w:sz="0" w:space="0" w:color="auto"/>
        <w:left w:val="none" w:sz="0" w:space="0" w:color="auto"/>
        <w:bottom w:val="none" w:sz="0" w:space="0" w:color="auto"/>
        <w:right w:val="none" w:sz="0" w:space="0" w:color="auto"/>
      </w:divBdr>
    </w:div>
    <w:div w:id="1149592633">
      <w:bodyDiv w:val="1"/>
      <w:marLeft w:val="0"/>
      <w:marRight w:val="0"/>
      <w:marTop w:val="0"/>
      <w:marBottom w:val="0"/>
      <w:divBdr>
        <w:top w:val="none" w:sz="0" w:space="0" w:color="auto"/>
        <w:left w:val="none" w:sz="0" w:space="0" w:color="auto"/>
        <w:bottom w:val="none" w:sz="0" w:space="0" w:color="auto"/>
        <w:right w:val="none" w:sz="0" w:space="0" w:color="auto"/>
      </w:divBdr>
    </w:div>
    <w:div w:id="1173649172">
      <w:bodyDiv w:val="1"/>
      <w:marLeft w:val="0"/>
      <w:marRight w:val="0"/>
      <w:marTop w:val="0"/>
      <w:marBottom w:val="0"/>
      <w:divBdr>
        <w:top w:val="none" w:sz="0" w:space="0" w:color="auto"/>
        <w:left w:val="none" w:sz="0" w:space="0" w:color="auto"/>
        <w:bottom w:val="none" w:sz="0" w:space="0" w:color="auto"/>
        <w:right w:val="none" w:sz="0" w:space="0" w:color="auto"/>
      </w:divBdr>
    </w:div>
    <w:div w:id="1181511845">
      <w:bodyDiv w:val="1"/>
      <w:marLeft w:val="0"/>
      <w:marRight w:val="0"/>
      <w:marTop w:val="0"/>
      <w:marBottom w:val="0"/>
      <w:divBdr>
        <w:top w:val="none" w:sz="0" w:space="0" w:color="auto"/>
        <w:left w:val="none" w:sz="0" w:space="0" w:color="auto"/>
        <w:bottom w:val="none" w:sz="0" w:space="0" w:color="auto"/>
        <w:right w:val="none" w:sz="0" w:space="0" w:color="auto"/>
      </w:divBdr>
    </w:div>
    <w:div w:id="1195847468">
      <w:bodyDiv w:val="1"/>
      <w:marLeft w:val="0"/>
      <w:marRight w:val="0"/>
      <w:marTop w:val="0"/>
      <w:marBottom w:val="0"/>
      <w:divBdr>
        <w:top w:val="none" w:sz="0" w:space="0" w:color="auto"/>
        <w:left w:val="none" w:sz="0" w:space="0" w:color="auto"/>
        <w:bottom w:val="none" w:sz="0" w:space="0" w:color="auto"/>
        <w:right w:val="none" w:sz="0" w:space="0" w:color="auto"/>
      </w:divBdr>
      <w:divsChild>
        <w:div w:id="2124035948">
          <w:marLeft w:val="446"/>
          <w:marRight w:val="0"/>
          <w:marTop w:val="0"/>
          <w:marBottom w:val="0"/>
          <w:divBdr>
            <w:top w:val="none" w:sz="0" w:space="0" w:color="auto"/>
            <w:left w:val="none" w:sz="0" w:space="0" w:color="auto"/>
            <w:bottom w:val="none" w:sz="0" w:space="0" w:color="auto"/>
            <w:right w:val="none" w:sz="0" w:space="0" w:color="auto"/>
          </w:divBdr>
        </w:div>
      </w:divsChild>
    </w:div>
    <w:div w:id="1267956826">
      <w:bodyDiv w:val="1"/>
      <w:marLeft w:val="0"/>
      <w:marRight w:val="0"/>
      <w:marTop w:val="0"/>
      <w:marBottom w:val="0"/>
      <w:divBdr>
        <w:top w:val="none" w:sz="0" w:space="0" w:color="auto"/>
        <w:left w:val="none" w:sz="0" w:space="0" w:color="auto"/>
        <w:bottom w:val="none" w:sz="0" w:space="0" w:color="auto"/>
        <w:right w:val="none" w:sz="0" w:space="0" w:color="auto"/>
      </w:divBdr>
    </w:div>
    <w:div w:id="1278875740">
      <w:bodyDiv w:val="1"/>
      <w:marLeft w:val="0"/>
      <w:marRight w:val="0"/>
      <w:marTop w:val="0"/>
      <w:marBottom w:val="0"/>
      <w:divBdr>
        <w:top w:val="none" w:sz="0" w:space="0" w:color="auto"/>
        <w:left w:val="none" w:sz="0" w:space="0" w:color="auto"/>
        <w:bottom w:val="none" w:sz="0" w:space="0" w:color="auto"/>
        <w:right w:val="none" w:sz="0" w:space="0" w:color="auto"/>
      </w:divBdr>
    </w:div>
    <w:div w:id="1291090375">
      <w:bodyDiv w:val="1"/>
      <w:marLeft w:val="0"/>
      <w:marRight w:val="0"/>
      <w:marTop w:val="0"/>
      <w:marBottom w:val="0"/>
      <w:divBdr>
        <w:top w:val="none" w:sz="0" w:space="0" w:color="auto"/>
        <w:left w:val="none" w:sz="0" w:space="0" w:color="auto"/>
        <w:bottom w:val="none" w:sz="0" w:space="0" w:color="auto"/>
        <w:right w:val="none" w:sz="0" w:space="0" w:color="auto"/>
      </w:divBdr>
    </w:div>
    <w:div w:id="1293171815">
      <w:bodyDiv w:val="1"/>
      <w:marLeft w:val="0"/>
      <w:marRight w:val="0"/>
      <w:marTop w:val="0"/>
      <w:marBottom w:val="0"/>
      <w:divBdr>
        <w:top w:val="none" w:sz="0" w:space="0" w:color="auto"/>
        <w:left w:val="none" w:sz="0" w:space="0" w:color="auto"/>
        <w:bottom w:val="none" w:sz="0" w:space="0" w:color="auto"/>
        <w:right w:val="none" w:sz="0" w:space="0" w:color="auto"/>
      </w:divBdr>
      <w:divsChild>
        <w:div w:id="513226948">
          <w:marLeft w:val="446"/>
          <w:marRight w:val="0"/>
          <w:marTop w:val="120"/>
          <w:marBottom w:val="0"/>
          <w:divBdr>
            <w:top w:val="none" w:sz="0" w:space="0" w:color="auto"/>
            <w:left w:val="none" w:sz="0" w:space="0" w:color="auto"/>
            <w:bottom w:val="none" w:sz="0" w:space="0" w:color="auto"/>
            <w:right w:val="none" w:sz="0" w:space="0" w:color="auto"/>
          </w:divBdr>
        </w:div>
      </w:divsChild>
    </w:div>
    <w:div w:id="1315571117">
      <w:bodyDiv w:val="1"/>
      <w:marLeft w:val="0"/>
      <w:marRight w:val="0"/>
      <w:marTop w:val="0"/>
      <w:marBottom w:val="0"/>
      <w:divBdr>
        <w:top w:val="none" w:sz="0" w:space="0" w:color="auto"/>
        <w:left w:val="none" w:sz="0" w:space="0" w:color="auto"/>
        <w:bottom w:val="none" w:sz="0" w:space="0" w:color="auto"/>
        <w:right w:val="none" w:sz="0" w:space="0" w:color="auto"/>
      </w:divBdr>
    </w:div>
    <w:div w:id="1333530464">
      <w:bodyDiv w:val="1"/>
      <w:marLeft w:val="0"/>
      <w:marRight w:val="0"/>
      <w:marTop w:val="0"/>
      <w:marBottom w:val="0"/>
      <w:divBdr>
        <w:top w:val="none" w:sz="0" w:space="0" w:color="auto"/>
        <w:left w:val="none" w:sz="0" w:space="0" w:color="auto"/>
        <w:bottom w:val="none" w:sz="0" w:space="0" w:color="auto"/>
        <w:right w:val="none" w:sz="0" w:space="0" w:color="auto"/>
      </w:divBdr>
    </w:div>
    <w:div w:id="1340766810">
      <w:bodyDiv w:val="1"/>
      <w:marLeft w:val="0"/>
      <w:marRight w:val="0"/>
      <w:marTop w:val="0"/>
      <w:marBottom w:val="0"/>
      <w:divBdr>
        <w:top w:val="none" w:sz="0" w:space="0" w:color="auto"/>
        <w:left w:val="none" w:sz="0" w:space="0" w:color="auto"/>
        <w:bottom w:val="none" w:sz="0" w:space="0" w:color="auto"/>
        <w:right w:val="none" w:sz="0" w:space="0" w:color="auto"/>
      </w:divBdr>
    </w:div>
    <w:div w:id="1347445563">
      <w:bodyDiv w:val="1"/>
      <w:marLeft w:val="0"/>
      <w:marRight w:val="0"/>
      <w:marTop w:val="0"/>
      <w:marBottom w:val="0"/>
      <w:divBdr>
        <w:top w:val="none" w:sz="0" w:space="0" w:color="auto"/>
        <w:left w:val="none" w:sz="0" w:space="0" w:color="auto"/>
        <w:bottom w:val="none" w:sz="0" w:space="0" w:color="auto"/>
        <w:right w:val="none" w:sz="0" w:space="0" w:color="auto"/>
      </w:divBdr>
    </w:div>
    <w:div w:id="1403453491">
      <w:bodyDiv w:val="1"/>
      <w:marLeft w:val="0"/>
      <w:marRight w:val="0"/>
      <w:marTop w:val="0"/>
      <w:marBottom w:val="0"/>
      <w:divBdr>
        <w:top w:val="none" w:sz="0" w:space="0" w:color="auto"/>
        <w:left w:val="none" w:sz="0" w:space="0" w:color="auto"/>
        <w:bottom w:val="none" w:sz="0" w:space="0" w:color="auto"/>
        <w:right w:val="none" w:sz="0" w:space="0" w:color="auto"/>
      </w:divBdr>
    </w:div>
    <w:div w:id="1441299796">
      <w:bodyDiv w:val="1"/>
      <w:marLeft w:val="0"/>
      <w:marRight w:val="0"/>
      <w:marTop w:val="0"/>
      <w:marBottom w:val="0"/>
      <w:divBdr>
        <w:top w:val="none" w:sz="0" w:space="0" w:color="auto"/>
        <w:left w:val="none" w:sz="0" w:space="0" w:color="auto"/>
        <w:bottom w:val="none" w:sz="0" w:space="0" w:color="auto"/>
        <w:right w:val="none" w:sz="0" w:space="0" w:color="auto"/>
      </w:divBdr>
    </w:div>
    <w:div w:id="1444423155">
      <w:bodyDiv w:val="1"/>
      <w:marLeft w:val="0"/>
      <w:marRight w:val="0"/>
      <w:marTop w:val="0"/>
      <w:marBottom w:val="0"/>
      <w:divBdr>
        <w:top w:val="none" w:sz="0" w:space="0" w:color="auto"/>
        <w:left w:val="none" w:sz="0" w:space="0" w:color="auto"/>
        <w:bottom w:val="none" w:sz="0" w:space="0" w:color="auto"/>
        <w:right w:val="none" w:sz="0" w:space="0" w:color="auto"/>
      </w:divBdr>
    </w:div>
    <w:div w:id="1446119619">
      <w:bodyDiv w:val="1"/>
      <w:marLeft w:val="0"/>
      <w:marRight w:val="0"/>
      <w:marTop w:val="0"/>
      <w:marBottom w:val="0"/>
      <w:divBdr>
        <w:top w:val="none" w:sz="0" w:space="0" w:color="auto"/>
        <w:left w:val="none" w:sz="0" w:space="0" w:color="auto"/>
        <w:bottom w:val="none" w:sz="0" w:space="0" w:color="auto"/>
        <w:right w:val="none" w:sz="0" w:space="0" w:color="auto"/>
      </w:divBdr>
    </w:div>
    <w:div w:id="1449812688">
      <w:bodyDiv w:val="1"/>
      <w:marLeft w:val="0"/>
      <w:marRight w:val="0"/>
      <w:marTop w:val="0"/>
      <w:marBottom w:val="0"/>
      <w:divBdr>
        <w:top w:val="none" w:sz="0" w:space="0" w:color="auto"/>
        <w:left w:val="none" w:sz="0" w:space="0" w:color="auto"/>
        <w:bottom w:val="none" w:sz="0" w:space="0" w:color="auto"/>
        <w:right w:val="none" w:sz="0" w:space="0" w:color="auto"/>
      </w:divBdr>
    </w:div>
    <w:div w:id="1482308853">
      <w:bodyDiv w:val="1"/>
      <w:marLeft w:val="0"/>
      <w:marRight w:val="0"/>
      <w:marTop w:val="0"/>
      <w:marBottom w:val="0"/>
      <w:divBdr>
        <w:top w:val="none" w:sz="0" w:space="0" w:color="auto"/>
        <w:left w:val="none" w:sz="0" w:space="0" w:color="auto"/>
        <w:bottom w:val="none" w:sz="0" w:space="0" w:color="auto"/>
        <w:right w:val="none" w:sz="0" w:space="0" w:color="auto"/>
      </w:divBdr>
    </w:div>
    <w:div w:id="1507015907">
      <w:bodyDiv w:val="1"/>
      <w:marLeft w:val="0"/>
      <w:marRight w:val="0"/>
      <w:marTop w:val="0"/>
      <w:marBottom w:val="0"/>
      <w:divBdr>
        <w:top w:val="none" w:sz="0" w:space="0" w:color="auto"/>
        <w:left w:val="none" w:sz="0" w:space="0" w:color="auto"/>
        <w:bottom w:val="none" w:sz="0" w:space="0" w:color="auto"/>
        <w:right w:val="none" w:sz="0" w:space="0" w:color="auto"/>
      </w:divBdr>
    </w:div>
    <w:div w:id="1518277907">
      <w:bodyDiv w:val="1"/>
      <w:marLeft w:val="0"/>
      <w:marRight w:val="0"/>
      <w:marTop w:val="0"/>
      <w:marBottom w:val="0"/>
      <w:divBdr>
        <w:top w:val="none" w:sz="0" w:space="0" w:color="auto"/>
        <w:left w:val="none" w:sz="0" w:space="0" w:color="auto"/>
        <w:bottom w:val="none" w:sz="0" w:space="0" w:color="auto"/>
        <w:right w:val="none" w:sz="0" w:space="0" w:color="auto"/>
      </w:divBdr>
    </w:div>
    <w:div w:id="1539930267">
      <w:bodyDiv w:val="1"/>
      <w:marLeft w:val="0"/>
      <w:marRight w:val="0"/>
      <w:marTop w:val="0"/>
      <w:marBottom w:val="0"/>
      <w:divBdr>
        <w:top w:val="none" w:sz="0" w:space="0" w:color="auto"/>
        <w:left w:val="none" w:sz="0" w:space="0" w:color="auto"/>
        <w:bottom w:val="none" w:sz="0" w:space="0" w:color="auto"/>
        <w:right w:val="none" w:sz="0" w:space="0" w:color="auto"/>
      </w:divBdr>
    </w:div>
    <w:div w:id="1544631064">
      <w:bodyDiv w:val="1"/>
      <w:marLeft w:val="0"/>
      <w:marRight w:val="0"/>
      <w:marTop w:val="0"/>
      <w:marBottom w:val="0"/>
      <w:divBdr>
        <w:top w:val="none" w:sz="0" w:space="0" w:color="auto"/>
        <w:left w:val="none" w:sz="0" w:space="0" w:color="auto"/>
        <w:bottom w:val="none" w:sz="0" w:space="0" w:color="auto"/>
        <w:right w:val="none" w:sz="0" w:space="0" w:color="auto"/>
      </w:divBdr>
    </w:div>
    <w:div w:id="1548027584">
      <w:bodyDiv w:val="1"/>
      <w:marLeft w:val="0"/>
      <w:marRight w:val="0"/>
      <w:marTop w:val="0"/>
      <w:marBottom w:val="0"/>
      <w:divBdr>
        <w:top w:val="none" w:sz="0" w:space="0" w:color="auto"/>
        <w:left w:val="none" w:sz="0" w:space="0" w:color="auto"/>
        <w:bottom w:val="none" w:sz="0" w:space="0" w:color="auto"/>
        <w:right w:val="none" w:sz="0" w:space="0" w:color="auto"/>
      </w:divBdr>
    </w:div>
    <w:div w:id="1548376563">
      <w:bodyDiv w:val="1"/>
      <w:marLeft w:val="0"/>
      <w:marRight w:val="0"/>
      <w:marTop w:val="0"/>
      <w:marBottom w:val="0"/>
      <w:divBdr>
        <w:top w:val="none" w:sz="0" w:space="0" w:color="auto"/>
        <w:left w:val="none" w:sz="0" w:space="0" w:color="auto"/>
        <w:bottom w:val="none" w:sz="0" w:space="0" w:color="auto"/>
        <w:right w:val="none" w:sz="0" w:space="0" w:color="auto"/>
      </w:divBdr>
      <w:divsChild>
        <w:div w:id="1486781244">
          <w:marLeft w:val="446"/>
          <w:marRight w:val="0"/>
          <w:marTop w:val="0"/>
          <w:marBottom w:val="0"/>
          <w:divBdr>
            <w:top w:val="none" w:sz="0" w:space="0" w:color="auto"/>
            <w:left w:val="none" w:sz="0" w:space="0" w:color="auto"/>
            <w:bottom w:val="none" w:sz="0" w:space="0" w:color="auto"/>
            <w:right w:val="none" w:sz="0" w:space="0" w:color="auto"/>
          </w:divBdr>
        </w:div>
      </w:divsChild>
    </w:div>
    <w:div w:id="1559583400">
      <w:bodyDiv w:val="1"/>
      <w:marLeft w:val="0"/>
      <w:marRight w:val="0"/>
      <w:marTop w:val="0"/>
      <w:marBottom w:val="0"/>
      <w:divBdr>
        <w:top w:val="none" w:sz="0" w:space="0" w:color="auto"/>
        <w:left w:val="none" w:sz="0" w:space="0" w:color="auto"/>
        <w:bottom w:val="none" w:sz="0" w:space="0" w:color="auto"/>
        <w:right w:val="none" w:sz="0" w:space="0" w:color="auto"/>
      </w:divBdr>
    </w:div>
    <w:div w:id="1576283953">
      <w:bodyDiv w:val="1"/>
      <w:marLeft w:val="0"/>
      <w:marRight w:val="0"/>
      <w:marTop w:val="0"/>
      <w:marBottom w:val="0"/>
      <w:divBdr>
        <w:top w:val="none" w:sz="0" w:space="0" w:color="auto"/>
        <w:left w:val="none" w:sz="0" w:space="0" w:color="auto"/>
        <w:bottom w:val="none" w:sz="0" w:space="0" w:color="auto"/>
        <w:right w:val="none" w:sz="0" w:space="0" w:color="auto"/>
      </w:divBdr>
      <w:divsChild>
        <w:div w:id="769205416">
          <w:marLeft w:val="446"/>
          <w:marRight w:val="0"/>
          <w:marTop w:val="0"/>
          <w:marBottom w:val="0"/>
          <w:divBdr>
            <w:top w:val="none" w:sz="0" w:space="0" w:color="auto"/>
            <w:left w:val="none" w:sz="0" w:space="0" w:color="auto"/>
            <w:bottom w:val="none" w:sz="0" w:space="0" w:color="auto"/>
            <w:right w:val="none" w:sz="0" w:space="0" w:color="auto"/>
          </w:divBdr>
        </w:div>
      </w:divsChild>
    </w:div>
    <w:div w:id="1606577763">
      <w:bodyDiv w:val="1"/>
      <w:marLeft w:val="0"/>
      <w:marRight w:val="0"/>
      <w:marTop w:val="0"/>
      <w:marBottom w:val="0"/>
      <w:divBdr>
        <w:top w:val="none" w:sz="0" w:space="0" w:color="auto"/>
        <w:left w:val="none" w:sz="0" w:space="0" w:color="auto"/>
        <w:bottom w:val="none" w:sz="0" w:space="0" w:color="auto"/>
        <w:right w:val="none" w:sz="0" w:space="0" w:color="auto"/>
      </w:divBdr>
      <w:divsChild>
        <w:div w:id="616451286">
          <w:marLeft w:val="446"/>
          <w:marRight w:val="0"/>
          <w:marTop w:val="120"/>
          <w:marBottom w:val="0"/>
          <w:divBdr>
            <w:top w:val="none" w:sz="0" w:space="0" w:color="auto"/>
            <w:left w:val="none" w:sz="0" w:space="0" w:color="auto"/>
            <w:bottom w:val="none" w:sz="0" w:space="0" w:color="auto"/>
            <w:right w:val="none" w:sz="0" w:space="0" w:color="auto"/>
          </w:divBdr>
        </w:div>
      </w:divsChild>
    </w:div>
    <w:div w:id="1627001437">
      <w:bodyDiv w:val="1"/>
      <w:marLeft w:val="0"/>
      <w:marRight w:val="0"/>
      <w:marTop w:val="0"/>
      <w:marBottom w:val="0"/>
      <w:divBdr>
        <w:top w:val="none" w:sz="0" w:space="0" w:color="auto"/>
        <w:left w:val="none" w:sz="0" w:space="0" w:color="auto"/>
        <w:bottom w:val="none" w:sz="0" w:space="0" w:color="auto"/>
        <w:right w:val="none" w:sz="0" w:space="0" w:color="auto"/>
      </w:divBdr>
    </w:div>
    <w:div w:id="1640693797">
      <w:bodyDiv w:val="1"/>
      <w:marLeft w:val="0"/>
      <w:marRight w:val="0"/>
      <w:marTop w:val="0"/>
      <w:marBottom w:val="0"/>
      <w:divBdr>
        <w:top w:val="none" w:sz="0" w:space="0" w:color="auto"/>
        <w:left w:val="none" w:sz="0" w:space="0" w:color="auto"/>
        <w:bottom w:val="none" w:sz="0" w:space="0" w:color="auto"/>
        <w:right w:val="none" w:sz="0" w:space="0" w:color="auto"/>
      </w:divBdr>
    </w:div>
    <w:div w:id="1645772510">
      <w:bodyDiv w:val="1"/>
      <w:marLeft w:val="0"/>
      <w:marRight w:val="0"/>
      <w:marTop w:val="0"/>
      <w:marBottom w:val="0"/>
      <w:divBdr>
        <w:top w:val="none" w:sz="0" w:space="0" w:color="auto"/>
        <w:left w:val="none" w:sz="0" w:space="0" w:color="auto"/>
        <w:bottom w:val="none" w:sz="0" w:space="0" w:color="auto"/>
        <w:right w:val="none" w:sz="0" w:space="0" w:color="auto"/>
      </w:divBdr>
    </w:div>
    <w:div w:id="1648244099">
      <w:bodyDiv w:val="1"/>
      <w:marLeft w:val="0"/>
      <w:marRight w:val="0"/>
      <w:marTop w:val="0"/>
      <w:marBottom w:val="0"/>
      <w:divBdr>
        <w:top w:val="none" w:sz="0" w:space="0" w:color="auto"/>
        <w:left w:val="none" w:sz="0" w:space="0" w:color="auto"/>
        <w:bottom w:val="none" w:sz="0" w:space="0" w:color="auto"/>
        <w:right w:val="none" w:sz="0" w:space="0" w:color="auto"/>
      </w:divBdr>
    </w:div>
    <w:div w:id="1713731804">
      <w:bodyDiv w:val="1"/>
      <w:marLeft w:val="0"/>
      <w:marRight w:val="0"/>
      <w:marTop w:val="0"/>
      <w:marBottom w:val="0"/>
      <w:divBdr>
        <w:top w:val="none" w:sz="0" w:space="0" w:color="auto"/>
        <w:left w:val="none" w:sz="0" w:space="0" w:color="auto"/>
        <w:bottom w:val="none" w:sz="0" w:space="0" w:color="auto"/>
        <w:right w:val="none" w:sz="0" w:space="0" w:color="auto"/>
      </w:divBdr>
    </w:div>
    <w:div w:id="1716543430">
      <w:bodyDiv w:val="1"/>
      <w:marLeft w:val="0"/>
      <w:marRight w:val="0"/>
      <w:marTop w:val="0"/>
      <w:marBottom w:val="0"/>
      <w:divBdr>
        <w:top w:val="none" w:sz="0" w:space="0" w:color="auto"/>
        <w:left w:val="none" w:sz="0" w:space="0" w:color="auto"/>
        <w:bottom w:val="none" w:sz="0" w:space="0" w:color="auto"/>
        <w:right w:val="none" w:sz="0" w:space="0" w:color="auto"/>
      </w:divBdr>
    </w:div>
    <w:div w:id="1721786169">
      <w:bodyDiv w:val="1"/>
      <w:marLeft w:val="0"/>
      <w:marRight w:val="0"/>
      <w:marTop w:val="0"/>
      <w:marBottom w:val="0"/>
      <w:divBdr>
        <w:top w:val="none" w:sz="0" w:space="0" w:color="auto"/>
        <w:left w:val="none" w:sz="0" w:space="0" w:color="auto"/>
        <w:bottom w:val="none" w:sz="0" w:space="0" w:color="auto"/>
        <w:right w:val="none" w:sz="0" w:space="0" w:color="auto"/>
      </w:divBdr>
    </w:div>
    <w:div w:id="1731225047">
      <w:bodyDiv w:val="1"/>
      <w:marLeft w:val="0"/>
      <w:marRight w:val="0"/>
      <w:marTop w:val="0"/>
      <w:marBottom w:val="0"/>
      <w:divBdr>
        <w:top w:val="none" w:sz="0" w:space="0" w:color="auto"/>
        <w:left w:val="none" w:sz="0" w:space="0" w:color="auto"/>
        <w:bottom w:val="none" w:sz="0" w:space="0" w:color="auto"/>
        <w:right w:val="none" w:sz="0" w:space="0" w:color="auto"/>
      </w:divBdr>
    </w:div>
    <w:div w:id="1732532292">
      <w:bodyDiv w:val="1"/>
      <w:marLeft w:val="0"/>
      <w:marRight w:val="0"/>
      <w:marTop w:val="0"/>
      <w:marBottom w:val="0"/>
      <w:divBdr>
        <w:top w:val="none" w:sz="0" w:space="0" w:color="auto"/>
        <w:left w:val="none" w:sz="0" w:space="0" w:color="auto"/>
        <w:bottom w:val="none" w:sz="0" w:space="0" w:color="auto"/>
        <w:right w:val="none" w:sz="0" w:space="0" w:color="auto"/>
      </w:divBdr>
      <w:divsChild>
        <w:div w:id="1399210972">
          <w:marLeft w:val="446"/>
          <w:marRight w:val="0"/>
          <w:marTop w:val="0"/>
          <w:marBottom w:val="0"/>
          <w:divBdr>
            <w:top w:val="none" w:sz="0" w:space="0" w:color="auto"/>
            <w:left w:val="none" w:sz="0" w:space="0" w:color="auto"/>
            <w:bottom w:val="none" w:sz="0" w:space="0" w:color="auto"/>
            <w:right w:val="none" w:sz="0" w:space="0" w:color="auto"/>
          </w:divBdr>
        </w:div>
      </w:divsChild>
    </w:div>
    <w:div w:id="1750929661">
      <w:bodyDiv w:val="1"/>
      <w:marLeft w:val="0"/>
      <w:marRight w:val="0"/>
      <w:marTop w:val="0"/>
      <w:marBottom w:val="0"/>
      <w:divBdr>
        <w:top w:val="none" w:sz="0" w:space="0" w:color="auto"/>
        <w:left w:val="none" w:sz="0" w:space="0" w:color="auto"/>
        <w:bottom w:val="none" w:sz="0" w:space="0" w:color="auto"/>
        <w:right w:val="none" w:sz="0" w:space="0" w:color="auto"/>
      </w:divBdr>
    </w:div>
    <w:div w:id="1753889992">
      <w:bodyDiv w:val="1"/>
      <w:marLeft w:val="0"/>
      <w:marRight w:val="0"/>
      <w:marTop w:val="0"/>
      <w:marBottom w:val="0"/>
      <w:divBdr>
        <w:top w:val="none" w:sz="0" w:space="0" w:color="auto"/>
        <w:left w:val="none" w:sz="0" w:space="0" w:color="auto"/>
        <w:bottom w:val="none" w:sz="0" w:space="0" w:color="auto"/>
        <w:right w:val="none" w:sz="0" w:space="0" w:color="auto"/>
      </w:divBdr>
    </w:div>
    <w:div w:id="1765609458">
      <w:bodyDiv w:val="1"/>
      <w:marLeft w:val="0"/>
      <w:marRight w:val="0"/>
      <w:marTop w:val="0"/>
      <w:marBottom w:val="0"/>
      <w:divBdr>
        <w:top w:val="none" w:sz="0" w:space="0" w:color="auto"/>
        <w:left w:val="none" w:sz="0" w:space="0" w:color="auto"/>
        <w:bottom w:val="none" w:sz="0" w:space="0" w:color="auto"/>
        <w:right w:val="none" w:sz="0" w:space="0" w:color="auto"/>
      </w:divBdr>
    </w:div>
    <w:div w:id="1777754114">
      <w:bodyDiv w:val="1"/>
      <w:marLeft w:val="0"/>
      <w:marRight w:val="0"/>
      <w:marTop w:val="0"/>
      <w:marBottom w:val="0"/>
      <w:divBdr>
        <w:top w:val="none" w:sz="0" w:space="0" w:color="auto"/>
        <w:left w:val="none" w:sz="0" w:space="0" w:color="auto"/>
        <w:bottom w:val="none" w:sz="0" w:space="0" w:color="auto"/>
        <w:right w:val="none" w:sz="0" w:space="0" w:color="auto"/>
      </w:divBdr>
    </w:div>
    <w:div w:id="1782186042">
      <w:bodyDiv w:val="1"/>
      <w:marLeft w:val="0"/>
      <w:marRight w:val="0"/>
      <w:marTop w:val="0"/>
      <w:marBottom w:val="0"/>
      <w:divBdr>
        <w:top w:val="none" w:sz="0" w:space="0" w:color="auto"/>
        <w:left w:val="none" w:sz="0" w:space="0" w:color="auto"/>
        <w:bottom w:val="none" w:sz="0" w:space="0" w:color="auto"/>
        <w:right w:val="none" w:sz="0" w:space="0" w:color="auto"/>
      </w:divBdr>
      <w:divsChild>
        <w:div w:id="1682195106">
          <w:marLeft w:val="446"/>
          <w:marRight w:val="0"/>
          <w:marTop w:val="0"/>
          <w:marBottom w:val="0"/>
          <w:divBdr>
            <w:top w:val="none" w:sz="0" w:space="0" w:color="auto"/>
            <w:left w:val="none" w:sz="0" w:space="0" w:color="auto"/>
            <w:bottom w:val="none" w:sz="0" w:space="0" w:color="auto"/>
            <w:right w:val="none" w:sz="0" w:space="0" w:color="auto"/>
          </w:divBdr>
        </w:div>
      </w:divsChild>
    </w:div>
    <w:div w:id="1782607964">
      <w:bodyDiv w:val="1"/>
      <w:marLeft w:val="0"/>
      <w:marRight w:val="0"/>
      <w:marTop w:val="0"/>
      <w:marBottom w:val="0"/>
      <w:divBdr>
        <w:top w:val="none" w:sz="0" w:space="0" w:color="auto"/>
        <w:left w:val="none" w:sz="0" w:space="0" w:color="auto"/>
        <w:bottom w:val="none" w:sz="0" w:space="0" w:color="auto"/>
        <w:right w:val="none" w:sz="0" w:space="0" w:color="auto"/>
      </w:divBdr>
    </w:div>
    <w:div w:id="1811440255">
      <w:bodyDiv w:val="1"/>
      <w:marLeft w:val="0"/>
      <w:marRight w:val="0"/>
      <w:marTop w:val="0"/>
      <w:marBottom w:val="0"/>
      <w:divBdr>
        <w:top w:val="none" w:sz="0" w:space="0" w:color="auto"/>
        <w:left w:val="none" w:sz="0" w:space="0" w:color="auto"/>
        <w:bottom w:val="none" w:sz="0" w:space="0" w:color="auto"/>
        <w:right w:val="none" w:sz="0" w:space="0" w:color="auto"/>
      </w:divBdr>
    </w:div>
    <w:div w:id="1811627100">
      <w:bodyDiv w:val="1"/>
      <w:marLeft w:val="0"/>
      <w:marRight w:val="0"/>
      <w:marTop w:val="0"/>
      <w:marBottom w:val="0"/>
      <w:divBdr>
        <w:top w:val="none" w:sz="0" w:space="0" w:color="auto"/>
        <w:left w:val="none" w:sz="0" w:space="0" w:color="auto"/>
        <w:bottom w:val="none" w:sz="0" w:space="0" w:color="auto"/>
        <w:right w:val="none" w:sz="0" w:space="0" w:color="auto"/>
      </w:divBdr>
    </w:div>
    <w:div w:id="1811744099">
      <w:bodyDiv w:val="1"/>
      <w:marLeft w:val="0"/>
      <w:marRight w:val="0"/>
      <w:marTop w:val="0"/>
      <w:marBottom w:val="0"/>
      <w:divBdr>
        <w:top w:val="none" w:sz="0" w:space="0" w:color="auto"/>
        <w:left w:val="none" w:sz="0" w:space="0" w:color="auto"/>
        <w:bottom w:val="none" w:sz="0" w:space="0" w:color="auto"/>
        <w:right w:val="none" w:sz="0" w:space="0" w:color="auto"/>
      </w:divBdr>
    </w:div>
    <w:div w:id="1830559923">
      <w:bodyDiv w:val="1"/>
      <w:marLeft w:val="0"/>
      <w:marRight w:val="0"/>
      <w:marTop w:val="0"/>
      <w:marBottom w:val="0"/>
      <w:divBdr>
        <w:top w:val="none" w:sz="0" w:space="0" w:color="auto"/>
        <w:left w:val="none" w:sz="0" w:space="0" w:color="auto"/>
        <w:bottom w:val="none" w:sz="0" w:space="0" w:color="auto"/>
        <w:right w:val="none" w:sz="0" w:space="0" w:color="auto"/>
      </w:divBdr>
      <w:divsChild>
        <w:div w:id="1011447389">
          <w:marLeft w:val="446"/>
          <w:marRight w:val="0"/>
          <w:marTop w:val="0"/>
          <w:marBottom w:val="0"/>
          <w:divBdr>
            <w:top w:val="none" w:sz="0" w:space="0" w:color="auto"/>
            <w:left w:val="none" w:sz="0" w:space="0" w:color="auto"/>
            <w:bottom w:val="none" w:sz="0" w:space="0" w:color="auto"/>
            <w:right w:val="none" w:sz="0" w:space="0" w:color="auto"/>
          </w:divBdr>
        </w:div>
      </w:divsChild>
    </w:div>
    <w:div w:id="1852452105">
      <w:bodyDiv w:val="1"/>
      <w:marLeft w:val="0"/>
      <w:marRight w:val="0"/>
      <w:marTop w:val="0"/>
      <w:marBottom w:val="0"/>
      <w:divBdr>
        <w:top w:val="none" w:sz="0" w:space="0" w:color="auto"/>
        <w:left w:val="none" w:sz="0" w:space="0" w:color="auto"/>
        <w:bottom w:val="none" w:sz="0" w:space="0" w:color="auto"/>
        <w:right w:val="none" w:sz="0" w:space="0" w:color="auto"/>
      </w:divBdr>
    </w:div>
    <w:div w:id="1864435651">
      <w:bodyDiv w:val="1"/>
      <w:marLeft w:val="0"/>
      <w:marRight w:val="0"/>
      <w:marTop w:val="0"/>
      <w:marBottom w:val="0"/>
      <w:divBdr>
        <w:top w:val="none" w:sz="0" w:space="0" w:color="auto"/>
        <w:left w:val="none" w:sz="0" w:space="0" w:color="auto"/>
        <w:bottom w:val="none" w:sz="0" w:space="0" w:color="auto"/>
        <w:right w:val="none" w:sz="0" w:space="0" w:color="auto"/>
      </w:divBdr>
    </w:div>
    <w:div w:id="1879318620">
      <w:bodyDiv w:val="1"/>
      <w:marLeft w:val="0"/>
      <w:marRight w:val="0"/>
      <w:marTop w:val="0"/>
      <w:marBottom w:val="0"/>
      <w:divBdr>
        <w:top w:val="none" w:sz="0" w:space="0" w:color="auto"/>
        <w:left w:val="none" w:sz="0" w:space="0" w:color="auto"/>
        <w:bottom w:val="none" w:sz="0" w:space="0" w:color="auto"/>
        <w:right w:val="none" w:sz="0" w:space="0" w:color="auto"/>
      </w:divBdr>
    </w:div>
    <w:div w:id="1903372392">
      <w:bodyDiv w:val="1"/>
      <w:marLeft w:val="0"/>
      <w:marRight w:val="0"/>
      <w:marTop w:val="0"/>
      <w:marBottom w:val="0"/>
      <w:divBdr>
        <w:top w:val="none" w:sz="0" w:space="0" w:color="auto"/>
        <w:left w:val="none" w:sz="0" w:space="0" w:color="auto"/>
        <w:bottom w:val="none" w:sz="0" w:space="0" w:color="auto"/>
        <w:right w:val="none" w:sz="0" w:space="0" w:color="auto"/>
      </w:divBdr>
    </w:div>
    <w:div w:id="1908296947">
      <w:bodyDiv w:val="1"/>
      <w:marLeft w:val="0"/>
      <w:marRight w:val="0"/>
      <w:marTop w:val="0"/>
      <w:marBottom w:val="0"/>
      <w:divBdr>
        <w:top w:val="none" w:sz="0" w:space="0" w:color="auto"/>
        <w:left w:val="none" w:sz="0" w:space="0" w:color="auto"/>
        <w:bottom w:val="none" w:sz="0" w:space="0" w:color="auto"/>
        <w:right w:val="none" w:sz="0" w:space="0" w:color="auto"/>
      </w:divBdr>
    </w:div>
    <w:div w:id="1911188788">
      <w:bodyDiv w:val="1"/>
      <w:marLeft w:val="0"/>
      <w:marRight w:val="0"/>
      <w:marTop w:val="0"/>
      <w:marBottom w:val="0"/>
      <w:divBdr>
        <w:top w:val="none" w:sz="0" w:space="0" w:color="auto"/>
        <w:left w:val="none" w:sz="0" w:space="0" w:color="auto"/>
        <w:bottom w:val="none" w:sz="0" w:space="0" w:color="auto"/>
        <w:right w:val="none" w:sz="0" w:space="0" w:color="auto"/>
      </w:divBdr>
    </w:div>
    <w:div w:id="1941253984">
      <w:bodyDiv w:val="1"/>
      <w:marLeft w:val="0"/>
      <w:marRight w:val="0"/>
      <w:marTop w:val="0"/>
      <w:marBottom w:val="0"/>
      <w:divBdr>
        <w:top w:val="none" w:sz="0" w:space="0" w:color="auto"/>
        <w:left w:val="none" w:sz="0" w:space="0" w:color="auto"/>
        <w:bottom w:val="none" w:sz="0" w:space="0" w:color="auto"/>
        <w:right w:val="none" w:sz="0" w:space="0" w:color="auto"/>
      </w:divBdr>
    </w:div>
    <w:div w:id="1953440993">
      <w:bodyDiv w:val="1"/>
      <w:marLeft w:val="0"/>
      <w:marRight w:val="0"/>
      <w:marTop w:val="0"/>
      <w:marBottom w:val="0"/>
      <w:divBdr>
        <w:top w:val="none" w:sz="0" w:space="0" w:color="auto"/>
        <w:left w:val="none" w:sz="0" w:space="0" w:color="auto"/>
        <w:bottom w:val="none" w:sz="0" w:space="0" w:color="auto"/>
        <w:right w:val="none" w:sz="0" w:space="0" w:color="auto"/>
      </w:divBdr>
      <w:divsChild>
        <w:div w:id="2057968782">
          <w:marLeft w:val="446"/>
          <w:marRight w:val="0"/>
          <w:marTop w:val="0"/>
          <w:marBottom w:val="0"/>
          <w:divBdr>
            <w:top w:val="none" w:sz="0" w:space="0" w:color="auto"/>
            <w:left w:val="none" w:sz="0" w:space="0" w:color="auto"/>
            <w:bottom w:val="none" w:sz="0" w:space="0" w:color="auto"/>
            <w:right w:val="none" w:sz="0" w:space="0" w:color="auto"/>
          </w:divBdr>
        </w:div>
      </w:divsChild>
    </w:div>
    <w:div w:id="1958485517">
      <w:bodyDiv w:val="1"/>
      <w:marLeft w:val="0"/>
      <w:marRight w:val="0"/>
      <w:marTop w:val="0"/>
      <w:marBottom w:val="0"/>
      <w:divBdr>
        <w:top w:val="none" w:sz="0" w:space="0" w:color="auto"/>
        <w:left w:val="none" w:sz="0" w:space="0" w:color="auto"/>
        <w:bottom w:val="none" w:sz="0" w:space="0" w:color="auto"/>
        <w:right w:val="none" w:sz="0" w:space="0" w:color="auto"/>
      </w:divBdr>
    </w:div>
    <w:div w:id="2018118196">
      <w:bodyDiv w:val="1"/>
      <w:marLeft w:val="0"/>
      <w:marRight w:val="0"/>
      <w:marTop w:val="0"/>
      <w:marBottom w:val="0"/>
      <w:divBdr>
        <w:top w:val="none" w:sz="0" w:space="0" w:color="auto"/>
        <w:left w:val="none" w:sz="0" w:space="0" w:color="auto"/>
        <w:bottom w:val="none" w:sz="0" w:space="0" w:color="auto"/>
        <w:right w:val="none" w:sz="0" w:space="0" w:color="auto"/>
      </w:divBdr>
      <w:divsChild>
        <w:div w:id="1640068030">
          <w:marLeft w:val="446"/>
          <w:marRight w:val="0"/>
          <w:marTop w:val="0"/>
          <w:marBottom w:val="0"/>
          <w:divBdr>
            <w:top w:val="none" w:sz="0" w:space="0" w:color="auto"/>
            <w:left w:val="none" w:sz="0" w:space="0" w:color="auto"/>
            <w:bottom w:val="none" w:sz="0" w:space="0" w:color="auto"/>
            <w:right w:val="none" w:sz="0" w:space="0" w:color="auto"/>
          </w:divBdr>
        </w:div>
      </w:divsChild>
    </w:div>
    <w:div w:id="2028552949">
      <w:bodyDiv w:val="1"/>
      <w:marLeft w:val="0"/>
      <w:marRight w:val="0"/>
      <w:marTop w:val="0"/>
      <w:marBottom w:val="0"/>
      <w:divBdr>
        <w:top w:val="none" w:sz="0" w:space="0" w:color="auto"/>
        <w:left w:val="none" w:sz="0" w:space="0" w:color="auto"/>
        <w:bottom w:val="none" w:sz="0" w:space="0" w:color="auto"/>
        <w:right w:val="none" w:sz="0" w:space="0" w:color="auto"/>
      </w:divBdr>
    </w:div>
    <w:div w:id="2036076026">
      <w:bodyDiv w:val="1"/>
      <w:marLeft w:val="0"/>
      <w:marRight w:val="0"/>
      <w:marTop w:val="0"/>
      <w:marBottom w:val="0"/>
      <w:divBdr>
        <w:top w:val="none" w:sz="0" w:space="0" w:color="auto"/>
        <w:left w:val="none" w:sz="0" w:space="0" w:color="auto"/>
        <w:bottom w:val="none" w:sz="0" w:space="0" w:color="auto"/>
        <w:right w:val="none" w:sz="0" w:space="0" w:color="auto"/>
      </w:divBdr>
    </w:div>
    <w:div w:id="2047288772">
      <w:bodyDiv w:val="1"/>
      <w:marLeft w:val="0"/>
      <w:marRight w:val="0"/>
      <w:marTop w:val="0"/>
      <w:marBottom w:val="0"/>
      <w:divBdr>
        <w:top w:val="none" w:sz="0" w:space="0" w:color="auto"/>
        <w:left w:val="none" w:sz="0" w:space="0" w:color="auto"/>
        <w:bottom w:val="none" w:sz="0" w:space="0" w:color="auto"/>
        <w:right w:val="none" w:sz="0" w:space="0" w:color="auto"/>
      </w:divBdr>
    </w:div>
    <w:div w:id="2051222309">
      <w:bodyDiv w:val="1"/>
      <w:marLeft w:val="0"/>
      <w:marRight w:val="0"/>
      <w:marTop w:val="0"/>
      <w:marBottom w:val="0"/>
      <w:divBdr>
        <w:top w:val="none" w:sz="0" w:space="0" w:color="auto"/>
        <w:left w:val="none" w:sz="0" w:space="0" w:color="auto"/>
        <w:bottom w:val="none" w:sz="0" w:space="0" w:color="auto"/>
        <w:right w:val="none" w:sz="0" w:space="0" w:color="auto"/>
      </w:divBdr>
    </w:div>
    <w:div w:id="2059549534">
      <w:bodyDiv w:val="1"/>
      <w:marLeft w:val="0"/>
      <w:marRight w:val="0"/>
      <w:marTop w:val="0"/>
      <w:marBottom w:val="0"/>
      <w:divBdr>
        <w:top w:val="none" w:sz="0" w:space="0" w:color="auto"/>
        <w:left w:val="none" w:sz="0" w:space="0" w:color="auto"/>
        <w:bottom w:val="none" w:sz="0" w:space="0" w:color="auto"/>
        <w:right w:val="none" w:sz="0" w:space="0" w:color="auto"/>
      </w:divBdr>
    </w:div>
    <w:div w:id="2075811749">
      <w:bodyDiv w:val="1"/>
      <w:marLeft w:val="0"/>
      <w:marRight w:val="0"/>
      <w:marTop w:val="0"/>
      <w:marBottom w:val="0"/>
      <w:divBdr>
        <w:top w:val="none" w:sz="0" w:space="0" w:color="auto"/>
        <w:left w:val="none" w:sz="0" w:space="0" w:color="auto"/>
        <w:bottom w:val="none" w:sz="0" w:space="0" w:color="auto"/>
        <w:right w:val="none" w:sz="0" w:space="0" w:color="auto"/>
      </w:divBdr>
    </w:div>
    <w:div w:id="2077899028">
      <w:bodyDiv w:val="1"/>
      <w:marLeft w:val="0"/>
      <w:marRight w:val="0"/>
      <w:marTop w:val="0"/>
      <w:marBottom w:val="0"/>
      <w:divBdr>
        <w:top w:val="none" w:sz="0" w:space="0" w:color="auto"/>
        <w:left w:val="none" w:sz="0" w:space="0" w:color="auto"/>
        <w:bottom w:val="none" w:sz="0" w:space="0" w:color="auto"/>
        <w:right w:val="none" w:sz="0" w:space="0" w:color="auto"/>
      </w:divBdr>
    </w:div>
    <w:div w:id="2085256542">
      <w:bodyDiv w:val="1"/>
      <w:marLeft w:val="0"/>
      <w:marRight w:val="0"/>
      <w:marTop w:val="0"/>
      <w:marBottom w:val="0"/>
      <w:divBdr>
        <w:top w:val="none" w:sz="0" w:space="0" w:color="auto"/>
        <w:left w:val="none" w:sz="0" w:space="0" w:color="auto"/>
        <w:bottom w:val="none" w:sz="0" w:space="0" w:color="auto"/>
        <w:right w:val="none" w:sz="0" w:space="0" w:color="auto"/>
      </w:divBdr>
    </w:div>
    <w:div w:id="2086492606">
      <w:bodyDiv w:val="1"/>
      <w:marLeft w:val="0"/>
      <w:marRight w:val="0"/>
      <w:marTop w:val="0"/>
      <w:marBottom w:val="0"/>
      <w:divBdr>
        <w:top w:val="none" w:sz="0" w:space="0" w:color="auto"/>
        <w:left w:val="none" w:sz="0" w:space="0" w:color="auto"/>
        <w:bottom w:val="none" w:sz="0" w:space="0" w:color="auto"/>
        <w:right w:val="none" w:sz="0" w:space="0" w:color="auto"/>
      </w:divBdr>
    </w:div>
    <w:div w:id="2090038059">
      <w:bodyDiv w:val="1"/>
      <w:marLeft w:val="0"/>
      <w:marRight w:val="0"/>
      <w:marTop w:val="0"/>
      <w:marBottom w:val="0"/>
      <w:divBdr>
        <w:top w:val="none" w:sz="0" w:space="0" w:color="auto"/>
        <w:left w:val="none" w:sz="0" w:space="0" w:color="auto"/>
        <w:bottom w:val="none" w:sz="0" w:space="0" w:color="auto"/>
        <w:right w:val="none" w:sz="0" w:space="0" w:color="auto"/>
      </w:divBdr>
    </w:div>
    <w:div w:id="2090418249">
      <w:bodyDiv w:val="1"/>
      <w:marLeft w:val="0"/>
      <w:marRight w:val="0"/>
      <w:marTop w:val="0"/>
      <w:marBottom w:val="0"/>
      <w:divBdr>
        <w:top w:val="none" w:sz="0" w:space="0" w:color="auto"/>
        <w:left w:val="none" w:sz="0" w:space="0" w:color="auto"/>
        <w:bottom w:val="none" w:sz="0" w:space="0" w:color="auto"/>
        <w:right w:val="none" w:sz="0" w:space="0" w:color="auto"/>
      </w:divBdr>
    </w:div>
    <w:div w:id="2091348749">
      <w:bodyDiv w:val="1"/>
      <w:marLeft w:val="0"/>
      <w:marRight w:val="0"/>
      <w:marTop w:val="0"/>
      <w:marBottom w:val="0"/>
      <w:divBdr>
        <w:top w:val="none" w:sz="0" w:space="0" w:color="auto"/>
        <w:left w:val="none" w:sz="0" w:space="0" w:color="auto"/>
        <w:bottom w:val="none" w:sz="0" w:space="0" w:color="auto"/>
        <w:right w:val="none" w:sz="0" w:space="0" w:color="auto"/>
      </w:divBdr>
    </w:div>
    <w:div w:id="2113623226">
      <w:bodyDiv w:val="1"/>
      <w:marLeft w:val="0"/>
      <w:marRight w:val="0"/>
      <w:marTop w:val="0"/>
      <w:marBottom w:val="0"/>
      <w:divBdr>
        <w:top w:val="none" w:sz="0" w:space="0" w:color="auto"/>
        <w:left w:val="none" w:sz="0" w:space="0" w:color="auto"/>
        <w:bottom w:val="none" w:sz="0" w:space="0" w:color="auto"/>
        <w:right w:val="none" w:sz="0" w:space="0" w:color="auto"/>
      </w:divBdr>
    </w:div>
    <w:div w:id="2123449923">
      <w:bodyDiv w:val="1"/>
      <w:marLeft w:val="0"/>
      <w:marRight w:val="0"/>
      <w:marTop w:val="0"/>
      <w:marBottom w:val="0"/>
      <w:divBdr>
        <w:top w:val="none" w:sz="0" w:space="0" w:color="auto"/>
        <w:left w:val="none" w:sz="0" w:space="0" w:color="auto"/>
        <w:bottom w:val="none" w:sz="0" w:space="0" w:color="auto"/>
        <w:right w:val="none" w:sz="0" w:space="0" w:color="auto"/>
      </w:divBdr>
    </w:div>
    <w:div w:id="2135100962">
      <w:bodyDiv w:val="1"/>
      <w:marLeft w:val="0"/>
      <w:marRight w:val="0"/>
      <w:marTop w:val="0"/>
      <w:marBottom w:val="0"/>
      <w:divBdr>
        <w:top w:val="none" w:sz="0" w:space="0" w:color="auto"/>
        <w:left w:val="none" w:sz="0" w:space="0" w:color="auto"/>
        <w:bottom w:val="none" w:sz="0" w:space="0" w:color="auto"/>
        <w:right w:val="none" w:sz="0" w:space="0" w:color="auto"/>
      </w:divBdr>
    </w:div>
    <w:div w:id="2138402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Batterie_d%27accumulateurs"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8.png"/><Relationship Id="rId21" Type="http://schemas.microsoft.com/office/2007/relationships/hdphoto" Target="media/hdphoto2.wdp"/><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r.wikipedia.org/wiki/Gravit%C3%A9" TargetMode="External"/><Relationship Id="rId17" Type="http://schemas.openxmlformats.org/officeDocument/2006/relationships/hyperlink" Target="https://fr.wikipedia.org/wiki/K%C3%A9ros%C3%A8ne" TargetMode="External"/><Relationship Id="rId25" Type="http://schemas.microsoft.com/office/2007/relationships/hdphoto" Target="media/hdphoto4.wdp"/><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fr.wikipedia.org/wiki/Fioul" TargetMode="Externa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Dynamo" TargetMode="External"/><Relationship Id="rId24" Type="http://schemas.openxmlformats.org/officeDocument/2006/relationships/image" Target="media/image6.png"/><Relationship Id="rId32" Type="http://schemas.microsoft.com/office/2007/relationships/hdphoto" Target="media/hdphoto6.wdp"/><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wikipedia.org/wiki/Essence_(hydrocarbure)" TargetMode="External"/><Relationship Id="rId23" Type="http://schemas.microsoft.com/office/2007/relationships/hdphoto" Target="media/hdphoto3.wdp"/><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hyperlink" Target="https://fr.wikipedia.org/wiki/Lampe_%C3%A0_diode_%C3%A9lectroluminescente" TargetMode="External"/><Relationship Id="rId19" Type="http://schemas.microsoft.com/office/2007/relationships/hdphoto" Target="media/hdphoto1.wdp"/><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r.wikipedia.org/wiki/G%C3%A9n%C3%A9rateur_%C3%A9lectrique" TargetMode="External"/><Relationship Id="rId22" Type="http://schemas.openxmlformats.org/officeDocument/2006/relationships/image" Target="media/image5.png"/><Relationship Id="rId27" Type="http://schemas.microsoft.com/office/2007/relationships/hdphoto" Target="media/hdphoto5.wdp"/><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2.xml"/><Relationship Id="rId8" Type="http://schemas.openxmlformats.org/officeDocument/2006/relationships/image" Target="media/image1.gif"/><Relationship Id="rId51" Type="http://schemas.openxmlformats.org/officeDocument/2006/relationships/image" Target="media/image30.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bouille%20Michel\Application%20Data\Microsoft\Mod&#232;les\Mod&#232;le%20SSI.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589A9-8634-465E-8BA2-5DEEC67F2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SSI.dot</Template>
  <TotalTime>4699</TotalTime>
  <Pages>15</Pages>
  <Words>1053</Words>
  <Characters>5797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LYCEE</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MASI</dc:creator>
  <cp:lastModifiedBy>Bruno</cp:lastModifiedBy>
  <cp:revision>365</cp:revision>
  <cp:lastPrinted>2018-05-17T13:09:00Z</cp:lastPrinted>
  <dcterms:created xsi:type="dcterms:W3CDTF">2013-04-10T19:25:00Z</dcterms:created>
  <dcterms:modified xsi:type="dcterms:W3CDTF">2018-05-25T11:25:00Z</dcterms:modified>
</cp:coreProperties>
</file>