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F28AC" w14:textId="41EE3E4E" w:rsidR="00D077E9" w:rsidRDefault="005C4D61" w:rsidP="00D70D02">
      <w:r>
        <w:rPr>
          <w:noProof/>
        </w:rPr>
        <w:drawing>
          <wp:anchor distT="0" distB="0" distL="114300" distR="114300" simplePos="0" relativeHeight="251662336" behindDoc="1" locked="0" layoutInCell="1" allowOverlap="1" wp14:anchorId="1952851D" wp14:editId="284900D4">
            <wp:simplePos x="0" y="0"/>
            <wp:positionH relativeFrom="column">
              <wp:posOffset>72390</wp:posOffset>
            </wp:positionH>
            <wp:positionV relativeFrom="paragraph">
              <wp:posOffset>-260985</wp:posOffset>
            </wp:positionV>
            <wp:extent cx="6229350" cy="9777730"/>
            <wp:effectExtent l="0" t="0" r="0" b="0"/>
            <wp:wrapNone/>
            <wp:docPr id="4" name="Image 4" descr="Une image contenant sculpture, bâtiment, ciel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uguste Rodin Le penseur 2.jpg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/>
        </w:rPr>
        <mc:AlternateContent>
          <mc:Choice Requires="wps">
            <w:drawing>
              <wp:inline distT="0" distB="0" distL="0" distR="0" wp14:anchorId="7A4B8E80" wp14:editId="33EDE51E">
                <wp:extent cx="4657725" cy="742950"/>
                <wp:effectExtent l="0" t="0" r="0" b="0"/>
                <wp:docPr id="8" name="Zone de texte 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554AA" w14:textId="77777777" w:rsidR="005C4D61" w:rsidRPr="005C4D61" w:rsidRDefault="005C4D61" w:rsidP="005C4D61">
                            <w:pPr>
                              <w:pStyle w:val="Titre"/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5C4D61">
                              <w:rPr>
                                <w:sz w:val="44"/>
                                <w:szCs w:val="44"/>
                                <w:lang w:bidi="fr-FR"/>
                              </w:rPr>
                              <w:t>Comment faire mon travail à distance en arts plastiques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A4B8E80" id="_x0000_t202" coordsize="21600,21600" o:spt="202" path="m,l,21600r21600,l21600,xe">
                <v:stroke joinstyle="miter"/>
                <v:path gradientshapeok="t" o:connecttype="rect"/>
              </v:shapetype>
              <v:shape id="Zone de texte 8" o:spid="_x0000_s1026" type="#_x0000_t202" style="width:366.75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" filled="f" stroked="f" strokeweight=".5pt">
                <v:textbox>
                  <w:txbxContent>
                    <w:p w14:paraId="1D4554AA" w14:textId="77777777" w:rsidR="005C4D61" w:rsidRPr="005C4D61" w:rsidRDefault="005C4D61" w:rsidP="005C4D61">
                      <w:pPr>
                        <w:pStyle w:val="Titre"/>
                        <w:spacing w:after="0"/>
                        <w:rPr>
                          <w:sz w:val="44"/>
                          <w:szCs w:val="44"/>
                        </w:rPr>
                      </w:pPr>
                      <w:r w:rsidRPr="005C4D61">
                        <w:rPr>
                          <w:sz w:val="44"/>
                          <w:szCs w:val="44"/>
                          <w:lang w:bidi="fr-FR"/>
                        </w:rPr>
                        <w:t>Comment faire mon travail à distance en arts plastiques 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B02A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2EEDB3" wp14:editId="70BE9A26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Rectangle 3" descr="rectangle blanc pour le texte sur la couver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4F3AA" id="Rectangle 3" o:spid="_x0000_s1026" alt="rectangle blanc pour le texte sur la couverture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" fillcolor="white [3212]" stroked="f" strokeweight="2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04CDF2B3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0E80230" w14:textId="72D46BAA" w:rsidR="00D077E9" w:rsidRDefault="00D077E9" w:rsidP="00AB02A7"/>
          <w:p w14:paraId="7FA8ABA6" w14:textId="6ACB5D8F" w:rsidR="00D077E9" w:rsidRDefault="005C4D61" w:rsidP="00AB02A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C09993" wp14:editId="386105A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423545</wp:posOffset>
                      </wp:positionV>
                      <wp:extent cx="914400" cy="8191500"/>
                      <wp:effectExtent l="0" t="0" r="22860" b="19050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819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919F28" w14:textId="67D58581" w:rsidR="00682AD7" w:rsidRPr="00756903" w:rsidRDefault="00682AD7" w:rsidP="00682A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Les devoirs seront donnés sur </w:t>
                                  </w:r>
                                  <w:r w:rsidRPr="00756903"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Pronote</w:t>
                                  </w:r>
                                  <w:r w:rsidRPr="00756903">
                                    <w:rPr>
                                      <w:b w:val="0"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C4D61">
                                    <w:rPr>
                                      <w:b w:val="0"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cahier de texte </w:t>
                                  </w: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ainsi que la démarche à suivre afin de rendre le travail</w:t>
                                  </w:r>
                                  <w:r w:rsidR="005C4D61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AAEF474" w14:textId="778FDEFF" w:rsidR="00756903" w:rsidRPr="00756903" w:rsidRDefault="00756903" w:rsidP="00682A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Certaines pratiques pourront se faire</w:t>
                                  </w:r>
                                  <w:r w:rsidR="005C4D61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 comme à l’habitude</w:t>
                                  </w: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 et seront prises en photo.</w:t>
                                  </w:r>
                                </w:p>
                                <w:p w14:paraId="6CA3CB15" w14:textId="0BBE9D1E" w:rsidR="00682AD7" w:rsidRPr="00756903" w:rsidRDefault="00682AD7" w:rsidP="00682A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Lorsque je signifie sur le travail demandé </w:t>
                                  </w:r>
                                  <w:r w:rsidR="005C4D61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dans </w:t>
                                  </w:r>
                                  <w:r w:rsidR="005C4D61" w:rsidRPr="005C4D61">
                                    <w:rPr>
                                      <w:b w:val="0"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le cahier de texte Pronote </w:t>
                                  </w: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« </w:t>
                                  </w:r>
                                  <w:r w:rsidRPr="00756903">
                                    <w:rPr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  <w:t>Démarche de projet</w:t>
                                  </w:r>
                                  <w:r w:rsidRPr="00756903">
                                    <w:rPr>
                                      <w:b w:val="0"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», vous devez :</w:t>
                                  </w:r>
                                </w:p>
                                <w:p w14:paraId="253F127E" w14:textId="77777777" w:rsidR="00682AD7" w:rsidRPr="00756903" w:rsidRDefault="00682AD7" w:rsidP="00682AD7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Faire un croquis de votre projet sur un support (feuille, cahier… ce qui est le plus simple pour vous pour scanner ou photographier.)</w:t>
                                  </w:r>
                                </w:p>
                                <w:p w14:paraId="539194D5" w14:textId="77777777" w:rsidR="00682AD7" w:rsidRPr="00756903" w:rsidRDefault="00682AD7" w:rsidP="00682AD7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Le croquis devra être le plus appliqué possible, propre, plusieurs vues si possible… avec des couleurs, légende, matériaux utilisés…</w:t>
                                  </w:r>
                                </w:p>
                                <w:p w14:paraId="66E8DECB" w14:textId="77777777" w:rsidR="00682AD7" w:rsidRPr="00756903" w:rsidRDefault="00682AD7" w:rsidP="00682AD7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Explication du travail par écrit : </w:t>
                                  </w:r>
                                </w:p>
                                <w:p w14:paraId="4DD9FE40" w14:textId="2C68E303" w:rsidR="00682AD7" w:rsidRPr="00756903" w:rsidRDefault="00682AD7" w:rsidP="00682AD7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Je présente le travail : « Nous devions travailler sur… »</w:t>
                                  </w:r>
                                </w:p>
                                <w:p w14:paraId="4ED9A2A9" w14:textId="57DE8305" w:rsidR="00682AD7" w:rsidRPr="00756903" w:rsidRDefault="00682AD7" w:rsidP="00682AD7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J’explique le ou les mots importants, comment j’ai compris la demande</w:t>
                                  </w:r>
                                  <w:r w:rsidR="005C4D61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 (le dictionnaire est mon ami)</w:t>
                                  </w:r>
                                </w:p>
                                <w:p w14:paraId="67B94001" w14:textId="16766DBB" w:rsidR="00682AD7" w:rsidRPr="00756903" w:rsidRDefault="00682AD7" w:rsidP="00682AD7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Je présente mon travail, je le décris (comme on reste dans le projet vous pouvez imaginer</w:t>
                                  </w:r>
                                  <w:r w:rsidR="00756903"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 : j’aimerai, j’aurai voulu…)</w:t>
                                  </w:r>
                                </w:p>
                                <w:p w14:paraId="721438E3" w14:textId="6FFF9555" w:rsidR="00756903" w:rsidRDefault="00756903" w:rsidP="00756903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Je conclue : qu’est-ce que j’ai voulu raconter au spectateur</w:t>
                                  </w:r>
                                  <w:r w:rsidR="005C4D61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 ?</w:t>
                                  </w:r>
                                </w:p>
                                <w:p w14:paraId="6CB01569" w14:textId="0F735AE7" w:rsidR="005C4D61" w:rsidRPr="00756903" w:rsidRDefault="005C4D61" w:rsidP="005C4D61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ind w:left="1134"/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Je prends mon croquis et mon explication en </w:t>
                                  </w:r>
                                  <w:r w:rsidRPr="005C4D61"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photo</w:t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Pr="005C4D61"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ou</w:t>
                                  </w:r>
                                  <w:r w:rsidRPr="005C4D61">
                                    <w:rPr>
                                      <w:b w:val="0"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je </w:t>
                                  </w:r>
                                  <w:r w:rsidRPr="005C4D61"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scanne</w:t>
                                  </w:r>
                                  <w:r w:rsidRPr="005C4D61">
                                    <w:rPr>
                                      <w:b w:val="0"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et les </w:t>
                                  </w:r>
                                  <w:r w:rsidRPr="005C4D61"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dépose</w:t>
                                  </w:r>
                                  <w:r w:rsidRPr="005C4D61">
                                    <w:rPr>
                                      <w:b w:val="0"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à l’endroit demandé par le professeur.</w:t>
                                  </w:r>
                                </w:p>
                                <w:p w14:paraId="3A6F84BF" w14:textId="5EF05354" w:rsidR="00756903" w:rsidRPr="005C4D61" w:rsidRDefault="00756903" w:rsidP="00756903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C4D61"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Je vous indiquerai comment me rendre le travail et les dates buttoirs</w:t>
                                  </w:r>
                                  <w:r w:rsidR="005C4D61"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via Pronote cahier de texte.</w:t>
                                  </w:r>
                                </w:p>
                                <w:p w14:paraId="7C6D611B" w14:textId="3989458A" w:rsidR="00756903" w:rsidRPr="00756903" w:rsidRDefault="00756903" w:rsidP="00756903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N’hésitez pas à utiliser Pronote comme communication pour toute question, n’en abusez pas non plus.</w:t>
                                  </w:r>
                                </w:p>
                                <w:p w14:paraId="623D967F" w14:textId="0F5741F9" w:rsidR="00756903" w:rsidRPr="00756903" w:rsidRDefault="00756903" w:rsidP="00756903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Je vous prépare les fiches vocabulaires et des diaporamas sur l’histoire des arts qui seront déposés soit sur Pronote </w:t>
                                  </w:r>
                                  <w:r w:rsidR="005C4D61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cahier de texte </w:t>
                                  </w: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ou sur l’ENT. Vous serez informé via Pronote</w:t>
                                  </w:r>
                                  <w:r w:rsidR="005C4D61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 xml:space="preserve"> cahier de texte.</w:t>
                                  </w:r>
                                </w:p>
                                <w:p w14:paraId="2C48A952" w14:textId="609CB717" w:rsidR="00756903" w:rsidRPr="00756903" w:rsidRDefault="00756903" w:rsidP="00756903">
                                  <w:p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728E443" w14:textId="413E1EB4" w:rsidR="00756903" w:rsidRPr="00756903" w:rsidRDefault="00756903" w:rsidP="00756903">
                                  <w:p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Enseigner les arts plastiques à distance reste problématique, on risque de tomber très vite dans l’animation centre aéré, donc attention à bien réfléchir, se poser les bonnes questions et surtout faire correctement le travail d’argumentation pour le travail demandé.</w:t>
                                  </w:r>
                                </w:p>
                                <w:p w14:paraId="072CC931" w14:textId="5C2F228F" w:rsidR="00756903" w:rsidRPr="00756903" w:rsidRDefault="00756903" w:rsidP="00756903">
                                  <w:p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74DA5E9" w14:textId="509D50AC" w:rsidR="00756903" w:rsidRPr="00756903" w:rsidRDefault="00756903" w:rsidP="00756903">
                                  <w:p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On n’oublie pas : on reste à la maison, on ne sort pas avec les copains, copines, on pense aux gestes barrières.</w:t>
                                  </w:r>
                                </w:p>
                                <w:p w14:paraId="3E2CC202" w14:textId="561B934D" w:rsidR="00756903" w:rsidRPr="00756903" w:rsidRDefault="00756903" w:rsidP="00756903">
                                  <w:p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AEEE33C" w14:textId="2629AD1C" w:rsidR="00756903" w:rsidRPr="00756903" w:rsidRDefault="00756903" w:rsidP="00756903">
                                  <w:p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Bon courage à vous, prenez soin de vous.</w:t>
                                  </w:r>
                                </w:p>
                                <w:p w14:paraId="27E2C8B1" w14:textId="4239E6A6" w:rsidR="00756903" w:rsidRPr="00756903" w:rsidRDefault="00756903" w:rsidP="00756903">
                                  <w:p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252388F" w14:textId="735E964D" w:rsidR="00756903" w:rsidRPr="00756903" w:rsidRDefault="00756903" w:rsidP="00756903">
                                  <w:pPr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Mme Receveur-</w:t>
                                  </w:r>
                                  <w:proofErr w:type="spellStart"/>
                                  <w:r w:rsidRPr="00756903">
                                    <w:rPr>
                                      <w:b w:val="0"/>
                                      <w:bCs/>
                                      <w:sz w:val="24"/>
                                      <w:szCs w:val="24"/>
                                    </w:rPr>
                                    <w:t>Ellena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09993" id="Zone de texte 9" o:spid="_x0000_s1027" type="#_x0000_t202" style="position:absolute;margin-left:-.3pt;margin-top:33.35pt;width:1in;height:64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" fillcolor="white [3201]" strokeweight=".5pt">
                      <v:textbox>
                        <w:txbxContent>
                          <w:p w14:paraId="01919F28" w14:textId="67D58581" w:rsidR="00682AD7" w:rsidRPr="00756903" w:rsidRDefault="00682AD7" w:rsidP="00682A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Les devoirs seront donnés sur </w:t>
                            </w:r>
                            <w:r w:rsidRPr="00756903">
                              <w:rPr>
                                <w:color w:val="FF0000"/>
                                <w:sz w:val="24"/>
                                <w:szCs w:val="24"/>
                              </w:rPr>
                              <w:t>Pronote</w:t>
                            </w:r>
                            <w:r w:rsidRPr="00756903">
                              <w:rPr>
                                <w:b w:val="0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4D61">
                              <w:rPr>
                                <w:b w:val="0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cahier de texte </w:t>
                            </w: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ainsi que la démarche à suivre afin de rendre le travail</w:t>
                            </w:r>
                            <w:r w:rsidR="005C4D61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AAEF474" w14:textId="778FDEFF" w:rsidR="00756903" w:rsidRPr="00756903" w:rsidRDefault="00756903" w:rsidP="00682A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Certaines pratiques pourront se faire</w:t>
                            </w:r>
                            <w:r w:rsidR="005C4D61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comme à l’habitude</w:t>
                            </w: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et seront prises en photo.</w:t>
                            </w:r>
                          </w:p>
                          <w:p w14:paraId="6CA3CB15" w14:textId="0BBE9D1E" w:rsidR="00682AD7" w:rsidRPr="00756903" w:rsidRDefault="00682AD7" w:rsidP="00682A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Lorsque je signifie sur le travail demandé </w:t>
                            </w:r>
                            <w:r w:rsidR="005C4D61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dans </w:t>
                            </w:r>
                            <w:r w:rsidR="005C4D61" w:rsidRPr="005C4D61">
                              <w:rPr>
                                <w:b w:val="0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le cahier de texte Pronote </w:t>
                            </w: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« </w:t>
                            </w:r>
                            <w:r w:rsidRPr="00756903">
                              <w:rPr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Démarche de projet</w:t>
                            </w:r>
                            <w:r w:rsidRPr="00756903">
                              <w:rPr>
                                <w:b w:val="0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», vous devez :</w:t>
                            </w:r>
                          </w:p>
                          <w:p w14:paraId="253F127E" w14:textId="77777777" w:rsidR="00682AD7" w:rsidRPr="00756903" w:rsidRDefault="00682AD7" w:rsidP="00682AD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Faire un croquis de votre projet sur un support (feuille, cahier… ce qui est le plus simple pour vous pour scanner ou photographier.)</w:t>
                            </w:r>
                          </w:p>
                          <w:p w14:paraId="539194D5" w14:textId="77777777" w:rsidR="00682AD7" w:rsidRPr="00756903" w:rsidRDefault="00682AD7" w:rsidP="00682AD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Le croquis devra être le plus appliqué possible, propre, plusieurs vues si possible… avec des couleurs, légende, matériaux utilisés…</w:t>
                            </w:r>
                          </w:p>
                          <w:p w14:paraId="66E8DECB" w14:textId="77777777" w:rsidR="00682AD7" w:rsidRPr="00756903" w:rsidRDefault="00682AD7" w:rsidP="00682AD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Explication du travail par écrit : </w:t>
                            </w:r>
                          </w:p>
                          <w:p w14:paraId="4DD9FE40" w14:textId="2C68E303" w:rsidR="00682AD7" w:rsidRPr="00756903" w:rsidRDefault="00682AD7" w:rsidP="00682AD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Je présente le travail : « Nous devions travailler sur… »</w:t>
                            </w:r>
                          </w:p>
                          <w:p w14:paraId="4ED9A2A9" w14:textId="57DE8305" w:rsidR="00682AD7" w:rsidRPr="00756903" w:rsidRDefault="00682AD7" w:rsidP="00682AD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J’explique le ou les mots importants, comment j’ai compris la demande</w:t>
                            </w:r>
                            <w:r w:rsidR="005C4D61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(le dictionnaire est mon ami)</w:t>
                            </w:r>
                          </w:p>
                          <w:p w14:paraId="67B94001" w14:textId="16766DBB" w:rsidR="00682AD7" w:rsidRPr="00756903" w:rsidRDefault="00682AD7" w:rsidP="00682AD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Je présente mon travail, je le décris (comme on reste dans le projet vous pouvez imaginer</w:t>
                            </w:r>
                            <w:r w:rsidR="00756903"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 : j’aimerai, j’aurai voulu…)</w:t>
                            </w:r>
                          </w:p>
                          <w:p w14:paraId="721438E3" w14:textId="6FFF9555" w:rsidR="00756903" w:rsidRDefault="00756903" w:rsidP="0075690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Je conclue : qu’est-ce que j’ai voulu raconter au spectateur</w:t>
                            </w:r>
                            <w:r w:rsidR="005C4D61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 ?</w:t>
                            </w:r>
                          </w:p>
                          <w:p w14:paraId="6CB01569" w14:textId="0F735AE7" w:rsidR="005C4D61" w:rsidRPr="00756903" w:rsidRDefault="005C4D61" w:rsidP="005C4D61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1134"/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Je prends mon croquis et mon explication en </w:t>
                            </w:r>
                            <w:r w:rsidRPr="005C4D61">
                              <w:rPr>
                                <w:color w:val="FF0000"/>
                                <w:sz w:val="24"/>
                                <w:szCs w:val="24"/>
                              </w:rPr>
                              <w:t>photo</w:t>
                            </w:r>
                            <w: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C4D61">
                              <w:rPr>
                                <w:color w:val="FF0000"/>
                                <w:sz w:val="24"/>
                                <w:szCs w:val="24"/>
                              </w:rPr>
                              <w:t>ou</w:t>
                            </w:r>
                            <w:r w:rsidRPr="005C4D61">
                              <w:rPr>
                                <w:b w:val="0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je </w:t>
                            </w:r>
                            <w:r w:rsidRPr="005C4D61">
                              <w:rPr>
                                <w:color w:val="FF0000"/>
                                <w:sz w:val="24"/>
                                <w:szCs w:val="24"/>
                              </w:rPr>
                              <w:t>scanne</w:t>
                            </w:r>
                            <w:r w:rsidRPr="005C4D61">
                              <w:rPr>
                                <w:b w:val="0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et les </w:t>
                            </w:r>
                            <w:r w:rsidRPr="005C4D61">
                              <w:rPr>
                                <w:color w:val="FF0000"/>
                                <w:sz w:val="24"/>
                                <w:szCs w:val="24"/>
                              </w:rPr>
                              <w:t>dépose</w:t>
                            </w:r>
                            <w:r w:rsidRPr="005C4D61">
                              <w:rPr>
                                <w:b w:val="0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à l’endroit demandé par le professeur.</w:t>
                            </w:r>
                          </w:p>
                          <w:p w14:paraId="3A6F84BF" w14:textId="5EF05354" w:rsidR="00756903" w:rsidRPr="005C4D61" w:rsidRDefault="00756903" w:rsidP="0075690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C4D61">
                              <w:rPr>
                                <w:color w:val="FF0000"/>
                                <w:sz w:val="24"/>
                                <w:szCs w:val="24"/>
                              </w:rPr>
                              <w:t>Je vous indiquerai comment me rendre le travail et les dates buttoirs</w:t>
                            </w:r>
                            <w:r w:rsidR="005C4D61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via Pronote cahier de texte.</w:t>
                            </w:r>
                          </w:p>
                          <w:p w14:paraId="7C6D611B" w14:textId="3989458A" w:rsidR="00756903" w:rsidRPr="00756903" w:rsidRDefault="00756903" w:rsidP="0075690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N’hésitez pas à utiliser Pronote comme communication pour toute question, n’en abusez pas non plus.</w:t>
                            </w:r>
                          </w:p>
                          <w:p w14:paraId="623D967F" w14:textId="0F5741F9" w:rsidR="00756903" w:rsidRPr="00756903" w:rsidRDefault="00756903" w:rsidP="0075690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Je vous prépare les fiches vocabulaires et des diaporamas sur l’histoire des arts qui seront déposés soit sur Pronote </w:t>
                            </w:r>
                            <w:r w:rsidR="005C4D61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cahier de texte </w:t>
                            </w: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ou sur l’ENT. Vous serez informé via Pronote</w:t>
                            </w:r>
                            <w:r w:rsidR="005C4D61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cahier de texte.</w:t>
                            </w:r>
                          </w:p>
                          <w:p w14:paraId="2C48A952" w14:textId="609CB717" w:rsidR="00756903" w:rsidRPr="00756903" w:rsidRDefault="00756903" w:rsidP="00756903">
                            <w:p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728E443" w14:textId="413E1EB4" w:rsidR="00756903" w:rsidRPr="00756903" w:rsidRDefault="00756903" w:rsidP="00756903">
                            <w:p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Enseigner les arts plastiques à distance reste problématique, on risque de tomber très vite dans l’animation centre aéré, donc attention à bien réfléchir, se poser les bonnes questions et surtout faire correctement le travail d’argumentation pour le travail demandé.</w:t>
                            </w:r>
                          </w:p>
                          <w:p w14:paraId="072CC931" w14:textId="5C2F228F" w:rsidR="00756903" w:rsidRPr="00756903" w:rsidRDefault="00756903" w:rsidP="00756903">
                            <w:p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4DA5E9" w14:textId="509D50AC" w:rsidR="00756903" w:rsidRPr="00756903" w:rsidRDefault="00756903" w:rsidP="00756903">
                            <w:p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On n’oublie pas : on reste à la maison, on ne sort pas avec les copains, copines, on pense aux gestes barrières.</w:t>
                            </w:r>
                          </w:p>
                          <w:p w14:paraId="3E2CC202" w14:textId="561B934D" w:rsidR="00756903" w:rsidRPr="00756903" w:rsidRDefault="00756903" w:rsidP="00756903">
                            <w:p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AEEE33C" w14:textId="2629AD1C" w:rsidR="00756903" w:rsidRPr="00756903" w:rsidRDefault="00756903" w:rsidP="00756903">
                            <w:p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Bon courage à vous, prenez soin de vous.</w:t>
                            </w:r>
                          </w:p>
                          <w:p w14:paraId="27E2C8B1" w14:textId="4239E6A6" w:rsidR="00756903" w:rsidRPr="00756903" w:rsidRDefault="00756903" w:rsidP="00756903">
                            <w:p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52388F" w14:textId="735E964D" w:rsidR="00756903" w:rsidRPr="00756903" w:rsidRDefault="00756903" w:rsidP="00756903">
                            <w:pPr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Mme Receveur-</w:t>
                            </w:r>
                            <w:proofErr w:type="spellStart"/>
                            <w:r w:rsidRPr="00756903"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  <w:t>Ellena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77E9">
              <w:rPr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54F3F97A" wp14:editId="2EB69DAE">
                      <wp:extent cx="1390918" cy="0"/>
                      <wp:effectExtent l="0" t="19050" r="19050" b="19050"/>
                      <wp:docPr id="5" name="Connecteur droit 5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3B22499" id="Connecteur droit 5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342A68A4" w14:textId="77777777" w:rsidTr="00270C80">
        <w:trPr>
          <w:trHeight w:val="73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6BE46603" w14:textId="4BCF4D0A" w:rsidR="00D077E9" w:rsidRDefault="00D077E9" w:rsidP="00AB02A7">
            <w:pPr>
              <w:rPr>
                <w:noProof/>
              </w:rPr>
            </w:pPr>
          </w:p>
        </w:tc>
      </w:tr>
      <w:tr w:rsidR="00D077E9" w14:paraId="68AC62F3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3F11905D87C94645911062739A7E34E5"/>
              </w:placeholder>
              <w15:appearance w15:val="hidden"/>
            </w:sdtPr>
            <w:sdtEndPr/>
            <w:sdtContent>
              <w:p w14:paraId="59FD369D" w14:textId="3E1A1786" w:rsidR="00D077E9" w:rsidRDefault="00532541" w:rsidP="00AB02A7">
                <w:r>
                  <w:rPr>
                    <w:rStyle w:val="Sous-titreCar"/>
                    <w:b w:val="0"/>
                    <w:lang w:bidi="fr-FR"/>
                  </w:rPr>
                  <w:fldChar w:fldCharType="begin"/>
                </w:r>
                <w:r>
                  <w:rPr>
                    <w:rStyle w:val="Sous-titreCar"/>
                    <w:b w:val="0"/>
                    <w:lang w:bidi="fr-FR"/>
                  </w:rPr>
                  <w:instrText xml:space="preserve"> DATE  \@ "d MMMM"  \* MERGEFORMAT </w:instrText>
                </w:r>
                <w:r>
                  <w:rPr>
                    <w:rStyle w:val="Sous-titreCar"/>
                    <w:b w:val="0"/>
                    <w:lang w:bidi="fr-FR"/>
                  </w:rPr>
                  <w:fldChar w:fldCharType="separate"/>
                </w:r>
                <w:r w:rsidR="006A7D54">
                  <w:rPr>
                    <w:rStyle w:val="Sous-titreCar"/>
                    <w:b w:val="0"/>
                    <w:noProof/>
                    <w:lang w:bidi="fr-FR"/>
                  </w:rPr>
                  <w:t>16 mars</w:t>
                </w:r>
                <w:r>
                  <w:rPr>
                    <w:rStyle w:val="Sous-titreCar"/>
                    <w:b w:val="0"/>
                    <w:lang w:bidi="fr-FR"/>
                  </w:rPr>
                  <w:fldChar w:fldCharType="end"/>
                </w:r>
              </w:p>
            </w:sdtContent>
          </w:sdt>
          <w:p w14:paraId="62251979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2ECBE651" wp14:editId="5F4F7D8D">
                      <wp:extent cx="1493949" cy="0"/>
                      <wp:effectExtent l="0" t="19050" r="30480" b="19050"/>
                      <wp:docPr id="6" name="Connecteur droit 6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CE20799" id="Connecteur droit 6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444F1B23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29D0E1F0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4D786DF5" w14:textId="77777777" w:rsidR="00D077E9" w:rsidRDefault="00685FC1" w:rsidP="00AB02A7">
            <w:sdt>
              <w:sdtPr>
                <w:id w:val="-1740469667"/>
                <w:placeholder>
                  <w:docPart w:val="70C22A6634B249D9B4CA87FADAFBEF7F"/>
                </w:placeholder>
                <w:showingPlcHdr/>
                <w15:appearance w15:val="hidden"/>
              </w:sdtPr>
              <w:sdtEndPr/>
              <w:sdtContent>
                <w:r w:rsidR="00D077E9">
                  <w:rPr>
                    <w:lang w:bidi="fr-FR"/>
                  </w:rPr>
                  <w:t>NOM DE LA SOCIÉTÉ</w:t>
                </w:r>
              </w:sdtContent>
            </w:sdt>
          </w:p>
          <w:p w14:paraId="201F2B92" w14:textId="77777777" w:rsidR="00D077E9" w:rsidRDefault="00D077E9" w:rsidP="00AB02A7">
            <w:r w:rsidRPr="00B231E5">
              <w:rPr>
                <w:lang w:bidi="fr-FR"/>
              </w:rPr>
              <w:t xml:space="preserve">Créé par : </w:t>
            </w:r>
            <w:sdt>
              <w:sdtPr>
                <w:alias w:val="Votre nom"/>
                <w:tag w:val="Votre nom"/>
                <w:id w:val="-180584491"/>
                <w:placeholder>
                  <w:docPart w:val="2132C4841C41465AAF16FDF04CA8988D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>
                  <w:rPr>
                    <w:lang w:bidi="fr-FR"/>
                  </w:rPr>
                  <w:t>Votre nom</w:t>
                </w:r>
              </w:sdtContent>
            </w:sdt>
          </w:p>
          <w:p w14:paraId="66D7322A" w14:textId="77777777" w:rsidR="00D077E9" w:rsidRPr="00D86945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19D64558" w14:textId="4B62C80B" w:rsidR="0087605E" w:rsidRPr="00D70D02" w:rsidRDefault="00AB02A7" w:rsidP="00AB02A7">
      <w:pPr>
        <w:spacing w:after="200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06BED2" wp14:editId="5C5F7841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Rectangle 2" descr="rectangle color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1A084" id="Rectangle 2" o:spid="_x0000_s1026" alt="rectangle coloré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" fillcolor="#34aba2 [3206]" stroked="f" strokeweight="2pt">
                <w10:wrap anchory="page"/>
              </v:rect>
            </w:pict>
          </mc:Fallback>
        </mc:AlternateContent>
      </w:r>
      <w:bookmarkStart w:id="0" w:name="_GoBack"/>
      <w:bookmarkEnd w:id="0"/>
    </w:p>
    <w:sectPr w:rsidR="0087605E" w:rsidRPr="00D70D02" w:rsidSect="00AB02A7">
      <w:headerReference w:type="default" r:id="rId8"/>
      <w:footerReference w:type="default" r:id="rId9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0A717" w14:textId="77777777" w:rsidR="00685FC1" w:rsidRDefault="00685FC1">
      <w:r>
        <w:separator/>
      </w:r>
    </w:p>
    <w:p w14:paraId="3066DFAB" w14:textId="77777777" w:rsidR="00685FC1" w:rsidRDefault="00685FC1"/>
  </w:endnote>
  <w:endnote w:type="continuationSeparator" w:id="0">
    <w:p w14:paraId="011CAB78" w14:textId="77777777" w:rsidR="00685FC1" w:rsidRDefault="00685FC1">
      <w:r>
        <w:continuationSeparator/>
      </w:r>
    </w:p>
    <w:p w14:paraId="43EABFFC" w14:textId="77777777" w:rsidR="00685FC1" w:rsidRDefault="00685F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90194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43F82F" w14:textId="77777777" w:rsidR="00DF027C" w:rsidRDefault="00DF027C">
        <w:pPr>
          <w:pStyle w:val="Pieddepage"/>
          <w:jc w:val="cen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91275B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34951BEF" w14:textId="77777777" w:rsidR="00DF027C" w:rsidRDefault="00DF02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6A5CD" w14:textId="77777777" w:rsidR="00685FC1" w:rsidRDefault="00685FC1">
      <w:r>
        <w:separator/>
      </w:r>
    </w:p>
    <w:p w14:paraId="4AB36677" w14:textId="77777777" w:rsidR="00685FC1" w:rsidRDefault="00685FC1"/>
  </w:footnote>
  <w:footnote w:type="continuationSeparator" w:id="0">
    <w:p w14:paraId="358376C8" w14:textId="77777777" w:rsidR="00685FC1" w:rsidRDefault="00685FC1">
      <w:r>
        <w:continuationSeparator/>
      </w:r>
    </w:p>
    <w:p w14:paraId="0F70AE1A" w14:textId="77777777" w:rsidR="00685FC1" w:rsidRDefault="00685F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14:paraId="76656BB5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5CA30E38" w14:textId="77777777" w:rsidR="00D077E9" w:rsidRDefault="00D077E9">
          <w:pPr>
            <w:pStyle w:val="En-tte"/>
          </w:pPr>
        </w:p>
      </w:tc>
    </w:tr>
  </w:tbl>
  <w:p w14:paraId="2BE1F824" w14:textId="77777777" w:rsidR="00D077E9" w:rsidRDefault="00D077E9" w:rsidP="00D077E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C6740"/>
    <w:multiLevelType w:val="hybridMultilevel"/>
    <w:tmpl w:val="F412E108"/>
    <w:lvl w:ilvl="0" w:tplc="6AAE3530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5FF1E17"/>
    <w:multiLevelType w:val="hybridMultilevel"/>
    <w:tmpl w:val="1CAAEFF4"/>
    <w:lvl w:ilvl="0" w:tplc="114AA34C">
      <w:start w:val="1"/>
      <w:numFmt w:val="decimal"/>
      <w:lvlText w:val="%1-"/>
      <w:lvlJc w:val="left"/>
      <w:pPr>
        <w:ind w:left="324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3960" w:hanging="360"/>
      </w:pPr>
    </w:lvl>
    <w:lvl w:ilvl="2" w:tplc="040C001B" w:tentative="1">
      <w:start w:val="1"/>
      <w:numFmt w:val="lowerRoman"/>
      <w:lvlText w:val="%3."/>
      <w:lvlJc w:val="right"/>
      <w:pPr>
        <w:ind w:left="4680" w:hanging="180"/>
      </w:pPr>
    </w:lvl>
    <w:lvl w:ilvl="3" w:tplc="040C000F" w:tentative="1">
      <w:start w:val="1"/>
      <w:numFmt w:val="decimal"/>
      <w:lvlText w:val="%4."/>
      <w:lvlJc w:val="left"/>
      <w:pPr>
        <w:ind w:left="5400" w:hanging="360"/>
      </w:pPr>
    </w:lvl>
    <w:lvl w:ilvl="4" w:tplc="040C0019" w:tentative="1">
      <w:start w:val="1"/>
      <w:numFmt w:val="lowerLetter"/>
      <w:lvlText w:val="%5."/>
      <w:lvlJc w:val="left"/>
      <w:pPr>
        <w:ind w:left="6120" w:hanging="360"/>
      </w:pPr>
    </w:lvl>
    <w:lvl w:ilvl="5" w:tplc="040C001B" w:tentative="1">
      <w:start w:val="1"/>
      <w:numFmt w:val="lowerRoman"/>
      <w:lvlText w:val="%6."/>
      <w:lvlJc w:val="right"/>
      <w:pPr>
        <w:ind w:left="6840" w:hanging="180"/>
      </w:pPr>
    </w:lvl>
    <w:lvl w:ilvl="6" w:tplc="040C000F" w:tentative="1">
      <w:start w:val="1"/>
      <w:numFmt w:val="decimal"/>
      <w:lvlText w:val="%7."/>
      <w:lvlJc w:val="left"/>
      <w:pPr>
        <w:ind w:left="7560" w:hanging="360"/>
      </w:pPr>
    </w:lvl>
    <w:lvl w:ilvl="7" w:tplc="040C0019" w:tentative="1">
      <w:start w:val="1"/>
      <w:numFmt w:val="lowerLetter"/>
      <w:lvlText w:val="%8."/>
      <w:lvlJc w:val="left"/>
      <w:pPr>
        <w:ind w:left="8280" w:hanging="360"/>
      </w:pPr>
    </w:lvl>
    <w:lvl w:ilvl="8" w:tplc="040C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45E52ED8"/>
    <w:multiLevelType w:val="hybridMultilevel"/>
    <w:tmpl w:val="83608E7A"/>
    <w:lvl w:ilvl="0" w:tplc="04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82E4E66"/>
    <w:multiLevelType w:val="hybridMultilevel"/>
    <w:tmpl w:val="D3F884EE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7C24471C"/>
    <w:multiLevelType w:val="hybridMultilevel"/>
    <w:tmpl w:val="862E0C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AD7"/>
    <w:rsid w:val="0002482E"/>
    <w:rsid w:val="00050324"/>
    <w:rsid w:val="000A0150"/>
    <w:rsid w:val="000E63C9"/>
    <w:rsid w:val="00130E9D"/>
    <w:rsid w:val="00150A6D"/>
    <w:rsid w:val="00185B35"/>
    <w:rsid w:val="001F2BC8"/>
    <w:rsid w:val="001F5F6B"/>
    <w:rsid w:val="00243EBC"/>
    <w:rsid w:val="00246A35"/>
    <w:rsid w:val="00270C80"/>
    <w:rsid w:val="00284348"/>
    <w:rsid w:val="002F51F5"/>
    <w:rsid w:val="00312137"/>
    <w:rsid w:val="00330359"/>
    <w:rsid w:val="0033762F"/>
    <w:rsid w:val="00360494"/>
    <w:rsid w:val="00366C7E"/>
    <w:rsid w:val="00384EA3"/>
    <w:rsid w:val="003A39A1"/>
    <w:rsid w:val="003C2191"/>
    <w:rsid w:val="003D3863"/>
    <w:rsid w:val="004110DE"/>
    <w:rsid w:val="0044085A"/>
    <w:rsid w:val="004B21A5"/>
    <w:rsid w:val="005037F0"/>
    <w:rsid w:val="00516A86"/>
    <w:rsid w:val="005275F6"/>
    <w:rsid w:val="00532541"/>
    <w:rsid w:val="00572102"/>
    <w:rsid w:val="005C4D61"/>
    <w:rsid w:val="005F1BB0"/>
    <w:rsid w:val="00656C4D"/>
    <w:rsid w:val="00682AD7"/>
    <w:rsid w:val="00685FC1"/>
    <w:rsid w:val="006A7D54"/>
    <w:rsid w:val="006E5716"/>
    <w:rsid w:val="007302B3"/>
    <w:rsid w:val="00730733"/>
    <w:rsid w:val="00730E3A"/>
    <w:rsid w:val="00736AAF"/>
    <w:rsid w:val="00756903"/>
    <w:rsid w:val="00765B2A"/>
    <w:rsid w:val="00783A34"/>
    <w:rsid w:val="007C6B52"/>
    <w:rsid w:val="007D16C5"/>
    <w:rsid w:val="00862FE4"/>
    <w:rsid w:val="0086389A"/>
    <w:rsid w:val="0087605E"/>
    <w:rsid w:val="008B1FEE"/>
    <w:rsid w:val="00903C32"/>
    <w:rsid w:val="0091275B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61747"/>
    <w:rsid w:val="00A8489E"/>
    <w:rsid w:val="00AB02A7"/>
    <w:rsid w:val="00AC29F3"/>
    <w:rsid w:val="00B231E5"/>
    <w:rsid w:val="00C02B87"/>
    <w:rsid w:val="00C4086D"/>
    <w:rsid w:val="00CA1896"/>
    <w:rsid w:val="00CB5B28"/>
    <w:rsid w:val="00CF5371"/>
    <w:rsid w:val="00D0323A"/>
    <w:rsid w:val="00D0559F"/>
    <w:rsid w:val="00D077E9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16849"/>
    <w:rsid w:val="00E22ACD"/>
    <w:rsid w:val="00E620B0"/>
    <w:rsid w:val="00E81B40"/>
    <w:rsid w:val="00EF555B"/>
    <w:rsid w:val="00F027BB"/>
    <w:rsid w:val="00F11DCF"/>
    <w:rsid w:val="00F162EA"/>
    <w:rsid w:val="00F52D27"/>
    <w:rsid w:val="00F83527"/>
    <w:rsid w:val="00FB26E1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367A4"/>
  <w15:docId w15:val="{3F4D0B74-AE35-4786-8061-E5EE8326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itre1">
    <w:name w:val="heading 1"/>
    <w:basedOn w:val="Normal"/>
    <w:link w:val="Titre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reCar">
    <w:name w:val="Titre Car"/>
    <w:basedOn w:val="Policepardfaut"/>
    <w:link w:val="Titr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ous-titre">
    <w:name w:val="Subtitle"/>
    <w:basedOn w:val="Normal"/>
    <w:link w:val="Sous-titre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ous-titreCar">
    <w:name w:val="Sous-titre Car"/>
    <w:basedOn w:val="Policepardfaut"/>
    <w:link w:val="Sous-titr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itre1Car">
    <w:name w:val="Titre 1 Car"/>
    <w:basedOn w:val="Policepardfaut"/>
    <w:link w:val="Titre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-tte">
    <w:name w:val="header"/>
    <w:basedOn w:val="Normal"/>
    <w:link w:val="En-tteCar"/>
    <w:uiPriority w:val="8"/>
    <w:unhideWhenUsed/>
    <w:rsid w:val="005037F0"/>
  </w:style>
  <w:style w:type="character" w:customStyle="1" w:styleId="En-tteCar">
    <w:name w:val="En-tête Car"/>
    <w:basedOn w:val="Policepardfaut"/>
    <w:link w:val="En-tte"/>
    <w:uiPriority w:val="8"/>
    <w:rsid w:val="0093335D"/>
  </w:style>
  <w:style w:type="paragraph" w:styleId="Pieddepage">
    <w:name w:val="footer"/>
    <w:basedOn w:val="Normal"/>
    <w:link w:val="PieddepageCar"/>
    <w:uiPriority w:val="99"/>
    <w:unhideWhenUsed/>
    <w:rsid w:val="005037F0"/>
  </w:style>
  <w:style w:type="character" w:customStyle="1" w:styleId="PieddepageCar">
    <w:name w:val="Pied de page Car"/>
    <w:basedOn w:val="Policepardfaut"/>
    <w:link w:val="Pieddepage"/>
    <w:uiPriority w:val="99"/>
    <w:rsid w:val="005037F0"/>
    <w:rPr>
      <w:sz w:val="24"/>
      <w:szCs w:val="24"/>
    </w:rPr>
  </w:style>
  <w:style w:type="paragraph" w:customStyle="1" w:styleId="Nom">
    <w:name w:val="Nom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itre2Car">
    <w:name w:val="Titre 2 Car"/>
    <w:basedOn w:val="Policepardfaut"/>
    <w:link w:val="Titre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Grilledutableau">
    <w:name w:val="Table Grid"/>
    <w:basedOn w:val="Tableau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unhideWhenUsed/>
    <w:rsid w:val="00D86945"/>
    <w:rPr>
      <w:color w:val="808080"/>
    </w:rPr>
  </w:style>
  <w:style w:type="paragraph" w:customStyle="1" w:styleId="Contenu">
    <w:name w:val="Contenu"/>
    <w:basedOn w:val="Normal"/>
    <w:link w:val="Caractredecontenu"/>
    <w:qFormat/>
    <w:rsid w:val="00DF027C"/>
    <w:rPr>
      <w:b w:val="0"/>
    </w:rPr>
  </w:style>
  <w:style w:type="paragraph" w:customStyle="1" w:styleId="Textedemiseenvidence">
    <w:name w:val="Texte de mise en évidence"/>
    <w:basedOn w:val="Normal"/>
    <w:link w:val="Caractredetextedemiseenvidence"/>
    <w:qFormat/>
    <w:rsid w:val="00DF027C"/>
  </w:style>
  <w:style w:type="character" w:customStyle="1" w:styleId="Caractredecontenu">
    <w:name w:val="Caractère de contenu"/>
    <w:basedOn w:val="Policepardfaut"/>
    <w:link w:val="Contenu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redetextedemiseenvidence">
    <w:name w:val="Caractère de texte de mise en évidence"/>
    <w:basedOn w:val="Policepardfaut"/>
    <w:link w:val="Textedemiseenvidence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Paragraphedeliste">
    <w:name w:val="List Paragraph"/>
    <w:basedOn w:val="Normal"/>
    <w:uiPriority w:val="34"/>
    <w:unhideWhenUsed/>
    <w:qFormat/>
    <w:rsid w:val="00682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al\AppData\Local\Microsoft\Office\16.0\DTS\fr-FR%7bFC74F5B9-B4C4-4EB3-AE99-33AB34A0382E%7d\%7b22EBC159-D407-442A-92F4-825342A769F8%7dtf1639285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F11905D87C94645911062739A7E34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FBDBAC-3B5C-478C-8320-F34644933C31}"/>
      </w:docPartPr>
      <w:docPartBody>
        <w:p w:rsidR="00000000" w:rsidRDefault="000B6143">
          <w:pPr>
            <w:pStyle w:val="3F11905D87C94645911062739A7E34E5"/>
          </w:pPr>
          <w:r w:rsidRPr="00D86945">
            <w:rPr>
              <w:rStyle w:val="Sous-titreCar"/>
              <w:b/>
              <w:lang w:bidi="fr-FR"/>
            </w:rPr>
            <w:fldChar w:fldCharType="begin"/>
          </w:r>
          <w:r w:rsidRPr="00D86945">
            <w:rPr>
              <w:rStyle w:val="Sous-titreCar"/>
              <w:lang w:bidi="fr-FR"/>
            </w:rPr>
            <w:instrText xml:space="preserve"> DATE  \@ "MMMM d"  \* MERGEFORMAT </w:instrText>
          </w:r>
          <w:r w:rsidRPr="00D86945">
            <w:rPr>
              <w:rStyle w:val="Sous-titreCar"/>
              <w:b/>
              <w:lang w:bidi="fr-FR"/>
            </w:rPr>
            <w:fldChar w:fldCharType="separate"/>
          </w:r>
          <w:r>
            <w:rPr>
              <w:rStyle w:val="Sous-titreCar"/>
              <w:lang w:bidi="fr-FR"/>
            </w:rPr>
            <w:t>mars 16</w:t>
          </w:r>
          <w:r w:rsidRPr="00D86945">
            <w:rPr>
              <w:rStyle w:val="Sous-titreCar"/>
              <w:b/>
              <w:lang w:bidi="fr-FR"/>
            </w:rPr>
            <w:fldChar w:fldCharType="end"/>
          </w:r>
        </w:p>
      </w:docPartBody>
    </w:docPart>
    <w:docPart>
      <w:docPartPr>
        <w:name w:val="70C22A6634B249D9B4CA87FADAFBEF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D17436-31A9-4A6A-A18A-61414A0D0710}"/>
      </w:docPartPr>
      <w:docPartBody>
        <w:p w:rsidR="00000000" w:rsidRDefault="000B6143">
          <w:pPr>
            <w:pStyle w:val="70C22A6634B249D9B4CA87FADAFBEF7F"/>
          </w:pPr>
          <w:r>
            <w:rPr>
              <w:lang w:bidi="fr-FR"/>
            </w:rPr>
            <w:t>NOM DE LA SOCIÉTÉ</w:t>
          </w:r>
        </w:p>
      </w:docPartBody>
    </w:docPart>
    <w:docPart>
      <w:docPartPr>
        <w:name w:val="2132C4841C41465AAF16FDF04CA898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26EE47-E45A-4D17-9AB5-85B6A676D776}"/>
      </w:docPartPr>
      <w:docPartBody>
        <w:p w:rsidR="00000000" w:rsidRDefault="000B6143">
          <w:pPr>
            <w:pStyle w:val="2132C4841C41465AAF16FDF04CA8988D"/>
          </w:pPr>
          <w:r>
            <w:rPr>
              <w:lang w:bidi="fr-FR"/>
            </w:rPr>
            <w:t>Votre 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143"/>
    <w:rsid w:val="000B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Sous-titreCar">
    <w:name w:val="Sous-titre Car"/>
    <w:basedOn w:val="Policepardfaut"/>
    <w:link w:val="Sous-titre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3F11905D87C94645911062739A7E34E5">
    <w:name w:val="3F11905D87C94645911062739A7E34E5"/>
  </w:style>
  <w:style w:type="paragraph" w:customStyle="1" w:styleId="70C22A6634B249D9B4CA87FADAFBEF7F">
    <w:name w:val="70C22A6634B249D9B4CA87FADAFBEF7F"/>
  </w:style>
  <w:style w:type="paragraph" w:customStyle="1" w:styleId="2132C4841C41465AAF16FDF04CA8988D">
    <w:name w:val="2132C4841C41465AAF16FDF04CA8988D"/>
  </w:style>
  <w:style w:type="paragraph" w:customStyle="1" w:styleId="729F9D7CC3A64B0D9A50614199D869F3">
    <w:name w:val="729F9D7CC3A64B0D9A50614199D869F3"/>
  </w:style>
  <w:style w:type="paragraph" w:customStyle="1" w:styleId="11134754E21442FFB84A184487B2EF60">
    <w:name w:val="11134754E21442FFB84A184487B2EF60"/>
  </w:style>
  <w:style w:type="paragraph" w:customStyle="1" w:styleId="7299D2EF64194AE3AC4704C28EA07346">
    <w:name w:val="7299D2EF64194AE3AC4704C28EA07346"/>
  </w:style>
  <w:style w:type="paragraph" w:customStyle="1" w:styleId="FCB090B48B434ECF854221F35A8E8D8D">
    <w:name w:val="FCB090B48B434ECF854221F35A8E8D8D"/>
  </w:style>
  <w:style w:type="paragraph" w:customStyle="1" w:styleId="D52986E0D0474A4AB7306E55BDB4E0AD">
    <w:name w:val="D52986E0D0474A4AB7306E55BDB4E0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{22EBC159-D407-442A-92F4-825342A769F8}tf16392850</Template>
  <TotalTime>46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Titre de l’en-tête</vt:lpstr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Géralde RECEVEUR-Ellena</dc:creator>
  <cp:keywords/>
  <cp:lastModifiedBy>Géralde RECEVEUR-Ellena</cp:lastModifiedBy>
  <cp:revision>2</cp:revision>
  <cp:lastPrinted>2020-03-16T10:43:00Z</cp:lastPrinted>
  <dcterms:created xsi:type="dcterms:W3CDTF">2020-03-16T09:59:00Z</dcterms:created>
  <dcterms:modified xsi:type="dcterms:W3CDTF">2020-03-16T10:45:00Z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